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3450A" w14:textId="4B91AAEA" w:rsidR="003E41EE" w:rsidRDefault="00705A18" w:rsidP="003E41EE">
      <w:pPr>
        <w:pStyle w:val="Tittel"/>
        <w:jc w:val="center"/>
        <w:rPr>
          <w:color w:val="17365D" w:themeColor="text2" w:themeShade="BF"/>
          <w:spacing w:val="5"/>
          <w:sz w:val="52"/>
          <w:szCs w:val="52"/>
        </w:rPr>
      </w:pPr>
      <w:r>
        <w:rPr>
          <w:color w:val="17365D" w:themeColor="text2" w:themeShade="BF"/>
          <w:spacing w:val="5"/>
          <w:sz w:val="52"/>
          <w:szCs w:val="52"/>
        </w:rPr>
        <w:t xml:space="preserve">Hvordan kan </w:t>
      </w:r>
      <w:r w:rsidR="006D616A">
        <w:rPr>
          <w:color w:val="17365D" w:themeColor="text2" w:themeShade="BF"/>
          <w:spacing w:val="5"/>
          <w:sz w:val="52"/>
          <w:szCs w:val="52"/>
        </w:rPr>
        <w:t>sterkt synshemmede barn</w:t>
      </w:r>
      <w:r>
        <w:rPr>
          <w:color w:val="17365D" w:themeColor="text2" w:themeShade="BF"/>
          <w:spacing w:val="5"/>
          <w:sz w:val="52"/>
          <w:szCs w:val="52"/>
        </w:rPr>
        <w:t xml:space="preserve"> og unge komme i gang med koding</w:t>
      </w:r>
      <w:r w:rsidR="003321FE">
        <w:rPr>
          <w:color w:val="17365D" w:themeColor="text2" w:themeShade="BF"/>
          <w:spacing w:val="5"/>
          <w:sz w:val="52"/>
          <w:szCs w:val="52"/>
        </w:rPr>
        <w:t>?</w:t>
      </w:r>
    </w:p>
    <w:p w14:paraId="37AC6142" w14:textId="77777777" w:rsidR="00EA40A2" w:rsidRPr="003E41EE" w:rsidRDefault="00D66255" w:rsidP="003E41EE">
      <w:pPr>
        <w:pStyle w:val="Tittel"/>
        <w:jc w:val="center"/>
        <w:rPr>
          <w:color w:val="17365D" w:themeColor="text2" w:themeShade="BF"/>
          <w:spacing w:val="5"/>
          <w:sz w:val="52"/>
          <w:szCs w:val="52"/>
        </w:rPr>
      </w:pPr>
      <w:r w:rsidRPr="00D66255">
        <w:rPr>
          <w:noProof/>
          <w:sz w:val="96"/>
          <w:szCs w:val="96"/>
          <w:lang w:eastAsia="nb-NO"/>
        </w:rPr>
        <w:t xml:space="preserve"> </w:t>
      </w:r>
    </w:p>
    <w:tbl>
      <w:tblPr>
        <w:tblStyle w:val="Tabellrutenett"/>
        <w:tblW w:w="0" w:type="auto"/>
        <w:tblLook w:val="04A0" w:firstRow="1" w:lastRow="0" w:firstColumn="1" w:lastColumn="0" w:noHBand="0" w:noVBand="1"/>
      </w:tblPr>
      <w:tblGrid>
        <w:gridCol w:w="4531"/>
        <w:gridCol w:w="4531"/>
      </w:tblGrid>
      <w:tr w:rsidR="00E66D67" w14:paraId="77CA4F2C" w14:textId="77777777" w:rsidTr="00E66D67">
        <w:tc>
          <w:tcPr>
            <w:tcW w:w="4531" w:type="dxa"/>
          </w:tcPr>
          <w:p w14:paraId="6B1BE589" w14:textId="055F98C8" w:rsidR="00E66D67" w:rsidRPr="003E41EE" w:rsidRDefault="006D616A">
            <w:pPr>
              <w:rPr>
                <w:noProof/>
                <w:sz w:val="24"/>
                <w:szCs w:val="24"/>
                <w:lang w:eastAsia="nb-NO"/>
              </w:rPr>
            </w:pPr>
            <w:r>
              <w:rPr>
                <w:noProof/>
                <w:sz w:val="24"/>
                <w:szCs w:val="24"/>
                <w:lang w:eastAsia="nb-NO"/>
              </w:rPr>
              <w:t>Skrevet av:</w:t>
            </w:r>
          </w:p>
        </w:tc>
        <w:tc>
          <w:tcPr>
            <w:tcW w:w="4531" w:type="dxa"/>
          </w:tcPr>
          <w:p w14:paraId="28419A54" w14:textId="617DD562" w:rsidR="00E66D67" w:rsidRPr="003E41EE" w:rsidRDefault="006D616A">
            <w:pPr>
              <w:rPr>
                <w:noProof/>
                <w:sz w:val="24"/>
                <w:szCs w:val="24"/>
                <w:lang w:eastAsia="nb-NO"/>
              </w:rPr>
            </w:pPr>
            <w:r>
              <w:rPr>
                <w:noProof/>
                <w:sz w:val="24"/>
                <w:szCs w:val="24"/>
                <w:lang w:eastAsia="nb-NO"/>
              </w:rPr>
              <w:t>Morten Tollefsen</w:t>
            </w:r>
          </w:p>
        </w:tc>
      </w:tr>
      <w:tr w:rsidR="00E66D67" w14:paraId="52AECB36" w14:textId="77777777" w:rsidTr="00E66D67">
        <w:tc>
          <w:tcPr>
            <w:tcW w:w="4531" w:type="dxa"/>
          </w:tcPr>
          <w:p w14:paraId="274C2FD7" w14:textId="33FA7505" w:rsidR="00E66D67" w:rsidRPr="003E41EE" w:rsidRDefault="006D616A">
            <w:pPr>
              <w:rPr>
                <w:noProof/>
                <w:sz w:val="24"/>
                <w:szCs w:val="24"/>
                <w:lang w:eastAsia="nb-NO"/>
              </w:rPr>
            </w:pPr>
            <w:r>
              <w:rPr>
                <w:noProof/>
                <w:sz w:val="24"/>
                <w:szCs w:val="24"/>
                <w:lang w:eastAsia="nb-NO"/>
              </w:rPr>
              <w:t>Sist oppdatert:</w:t>
            </w:r>
          </w:p>
        </w:tc>
        <w:tc>
          <w:tcPr>
            <w:tcW w:w="4531" w:type="dxa"/>
          </w:tcPr>
          <w:p w14:paraId="30D41177" w14:textId="27DFECFE" w:rsidR="00E66D67" w:rsidRPr="003E41EE" w:rsidRDefault="00F45E11">
            <w:pPr>
              <w:rPr>
                <w:noProof/>
                <w:sz w:val="24"/>
                <w:szCs w:val="24"/>
                <w:lang w:eastAsia="nb-NO"/>
              </w:rPr>
            </w:pPr>
            <w:r>
              <w:rPr>
                <w:noProof/>
                <w:sz w:val="24"/>
                <w:szCs w:val="24"/>
                <w:lang w:eastAsia="nb-NO"/>
              </w:rPr>
              <w:t>24.8.21</w:t>
            </w:r>
          </w:p>
        </w:tc>
      </w:tr>
    </w:tbl>
    <w:p w14:paraId="16B6AD50" w14:textId="77777777" w:rsidR="00E66D67" w:rsidRDefault="00E66D67">
      <w:pPr>
        <w:rPr>
          <w:noProof/>
          <w:sz w:val="96"/>
          <w:szCs w:val="96"/>
          <w:lang w:eastAsia="nb-NO"/>
        </w:rPr>
      </w:pPr>
    </w:p>
    <w:p w14:paraId="79238F9B" w14:textId="77777777" w:rsidR="00C33723" w:rsidRDefault="00C33723">
      <w:pPr>
        <w:rPr>
          <w:rFonts w:ascii="Arial" w:hAnsi="Arial" w:cs="Arial"/>
          <w:noProof/>
          <w:sz w:val="28"/>
          <w:szCs w:val="28"/>
          <w:lang w:eastAsia="nb-NO"/>
        </w:rPr>
      </w:pPr>
    </w:p>
    <w:p w14:paraId="64491A54" w14:textId="77777777" w:rsidR="00E66D67" w:rsidRDefault="00E66D67" w:rsidP="00E66D67">
      <w:pPr>
        <w:jc w:val="center"/>
        <w:rPr>
          <w:rFonts w:ascii="Arial" w:hAnsi="Arial" w:cs="Arial"/>
          <w:noProof/>
          <w:sz w:val="28"/>
          <w:szCs w:val="28"/>
          <w:lang w:eastAsia="nb-NO"/>
        </w:rPr>
      </w:pPr>
    </w:p>
    <w:p w14:paraId="6383ED71" w14:textId="77777777" w:rsidR="00E66D67" w:rsidRPr="00E66D67" w:rsidRDefault="00E66D67" w:rsidP="00E66D67">
      <w:pPr>
        <w:jc w:val="center"/>
        <w:rPr>
          <w:rFonts w:ascii="Arial" w:hAnsi="Arial" w:cs="Arial"/>
          <w:noProof/>
          <w:sz w:val="24"/>
          <w:szCs w:val="24"/>
          <w:lang w:eastAsia="nb-NO"/>
        </w:rPr>
      </w:pPr>
    </w:p>
    <w:p w14:paraId="5738FB97" w14:textId="77777777" w:rsidR="00EA40A2" w:rsidRPr="001C5483" w:rsidRDefault="00EA40A2" w:rsidP="00E66D67">
      <w:pPr>
        <w:jc w:val="center"/>
      </w:pPr>
      <w:r w:rsidRPr="001C5483">
        <w:t>MediaLT</w:t>
      </w:r>
    </w:p>
    <w:p w14:paraId="4018AD24" w14:textId="77777777" w:rsidR="00EA40A2" w:rsidRPr="001C5483" w:rsidRDefault="00EA40A2" w:rsidP="00E66D67">
      <w:pPr>
        <w:jc w:val="center"/>
      </w:pPr>
      <w:r w:rsidRPr="001C5483">
        <w:t>Jerikoveien 22</w:t>
      </w:r>
    </w:p>
    <w:p w14:paraId="0DB71D64" w14:textId="77777777" w:rsidR="00C33723" w:rsidRPr="001C5483" w:rsidRDefault="00EA40A2" w:rsidP="00E66D67">
      <w:pPr>
        <w:jc w:val="center"/>
      </w:pPr>
      <w:r w:rsidRPr="001C5483">
        <w:t>1067 Oslo</w:t>
      </w:r>
    </w:p>
    <w:p w14:paraId="44EF3A9A" w14:textId="77777777" w:rsidR="00C33723" w:rsidRPr="001C5483" w:rsidRDefault="00C33723" w:rsidP="00E66D67">
      <w:pPr>
        <w:jc w:val="center"/>
      </w:pPr>
      <w:proofErr w:type="spellStart"/>
      <w:r w:rsidRPr="001C5483">
        <w:t>Tlf</w:t>
      </w:r>
      <w:proofErr w:type="spellEnd"/>
      <w:r w:rsidRPr="001C5483">
        <w:t>: 21538010</w:t>
      </w:r>
    </w:p>
    <w:p w14:paraId="28A80568" w14:textId="5F99B483" w:rsidR="00C33723" w:rsidRPr="001C5483" w:rsidRDefault="00C33723" w:rsidP="00E66D67">
      <w:pPr>
        <w:jc w:val="center"/>
        <w:rPr>
          <w:rStyle w:val="Hyperkobling"/>
        </w:rPr>
      </w:pPr>
      <w:r w:rsidRPr="001C5483">
        <w:t xml:space="preserve">E-post: </w:t>
      </w:r>
      <w:hyperlink r:id="rId8" w:history="1">
        <w:r w:rsidRPr="001C5483">
          <w:rPr>
            <w:rStyle w:val="Hyperkobling"/>
          </w:rPr>
          <w:t>info@medialt.no</w:t>
        </w:r>
      </w:hyperlink>
    </w:p>
    <w:p w14:paraId="50E429FE" w14:textId="26AEFDDA" w:rsidR="00C33723" w:rsidRPr="001C5483" w:rsidRDefault="006376BA" w:rsidP="00E66D67">
      <w:pPr>
        <w:jc w:val="center"/>
        <w:rPr>
          <w:rStyle w:val="Hyperkobling"/>
        </w:rPr>
      </w:pPr>
      <w:hyperlink r:id="rId9" w:history="1">
        <w:r w:rsidR="00C33723" w:rsidRPr="001C5483">
          <w:rPr>
            <w:rStyle w:val="Hyperkobling"/>
          </w:rPr>
          <w:t>www.medialt.no</w:t>
        </w:r>
      </w:hyperlink>
    </w:p>
    <w:p w14:paraId="5C2BCC7D" w14:textId="77777777" w:rsidR="00F32743" w:rsidRPr="00EA40A2" w:rsidRDefault="00865452">
      <w:pPr>
        <w:rPr>
          <w:rFonts w:ascii="Arial" w:hAnsi="Arial" w:cs="Arial"/>
          <w:noProof/>
          <w:sz w:val="28"/>
          <w:szCs w:val="28"/>
          <w:lang w:eastAsia="nb-NO"/>
        </w:rPr>
      </w:pPr>
      <w:r>
        <w:rPr>
          <w:noProof/>
          <w:sz w:val="96"/>
          <w:szCs w:val="96"/>
          <w:lang w:eastAsia="nb-NO"/>
        </w:rPr>
        <w:drawing>
          <wp:anchor distT="0" distB="0" distL="114300" distR="114300" simplePos="0" relativeHeight="251658240" behindDoc="1" locked="0" layoutInCell="1" allowOverlap="1" wp14:anchorId="5ECD7979" wp14:editId="0BBA12BE">
            <wp:simplePos x="0" y="0"/>
            <wp:positionH relativeFrom="margin">
              <wp:align>center</wp:align>
            </wp:positionH>
            <wp:positionV relativeFrom="margin">
              <wp:align>bottom</wp:align>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0">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00F32743">
        <w:br w:type="page"/>
      </w:r>
    </w:p>
    <w:sdt>
      <w:sdtPr>
        <w:rPr>
          <w:rFonts w:asciiTheme="minorHAnsi" w:eastAsiaTheme="minorHAnsi" w:hAnsiTheme="minorHAnsi" w:cstheme="minorBidi"/>
          <w:color w:val="auto"/>
          <w:sz w:val="22"/>
          <w:szCs w:val="22"/>
          <w:lang w:eastAsia="en-US"/>
        </w:rPr>
        <w:id w:val="980192108"/>
        <w:docPartObj>
          <w:docPartGallery w:val="Table of Contents"/>
          <w:docPartUnique/>
        </w:docPartObj>
      </w:sdtPr>
      <w:sdtEndPr>
        <w:rPr>
          <w:b/>
          <w:bCs/>
        </w:rPr>
      </w:sdtEndPr>
      <w:sdtContent>
        <w:p w14:paraId="1750C1BC" w14:textId="77777777" w:rsidR="009A2483" w:rsidRDefault="009A2483">
          <w:pPr>
            <w:pStyle w:val="Overskriftforinnholdsfortegnelse"/>
          </w:pPr>
          <w:r>
            <w:t>Innhold</w:t>
          </w:r>
        </w:p>
        <w:p w14:paraId="1F821157" w14:textId="06A9791E" w:rsidR="00077FDF" w:rsidRDefault="009A2483">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80699002" w:history="1">
            <w:r w:rsidR="00077FDF" w:rsidRPr="00914EEF">
              <w:rPr>
                <w:rStyle w:val="Hyperkobling"/>
                <w:noProof/>
              </w:rPr>
              <w:t>1</w:t>
            </w:r>
            <w:r w:rsidR="00077FDF">
              <w:rPr>
                <w:rFonts w:eastAsiaTheme="minorEastAsia"/>
                <w:noProof/>
                <w:lang w:eastAsia="nb-NO"/>
              </w:rPr>
              <w:tab/>
            </w:r>
            <w:r w:rsidR="00077FDF" w:rsidRPr="00914EEF">
              <w:rPr>
                <w:rStyle w:val="Hyperkobling"/>
                <w:noProof/>
              </w:rPr>
              <w:t>Forord</w:t>
            </w:r>
            <w:r w:rsidR="00077FDF">
              <w:rPr>
                <w:noProof/>
                <w:webHidden/>
              </w:rPr>
              <w:tab/>
            </w:r>
            <w:r w:rsidR="00077FDF">
              <w:rPr>
                <w:noProof/>
                <w:webHidden/>
              </w:rPr>
              <w:fldChar w:fldCharType="begin"/>
            </w:r>
            <w:r w:rsidR="00077FDF">
              <w:rPr>
                <w:noProof/>
                <w:webHidden/>
              </w:rPr>
              <w:instrText xml:space="preserve"> PAGEREF _Toc80699002 \h </w:instrText>
            </w:r>
            <w:r w:rsidR="00077FDF">
              <w:rPr>
                <w:noProof/>
                <w:webHidden/>
              </w:rPr>
            </w:r>
            <w:r w:rsidR="00077FDF">
              <w:rPr>
                <w:noProof/>
                <w:webHidden/>
              </w:rPr>
              <w:fldChar w:fldCharType="separate"/>
            </w:r>
            <w:r w:rsidR="00077FDF">
              <w:rPr>
                <w:noProof/>
                <w:webHidden/>
              </w:rPr>
              <w:t>4</w:t>
            </w:r>
            <w:r w:rsidR="00077FDF">
              <w:rPr>
                <w:noProof/>
                <w:webHidden/>
              </w:rPr>
              <w:fldChar w:fldCharType="end"/>
            </w:r>
          </w:hyperlink>
        </w:p>
        <w:p w14:paraId="5BDFEFED" w14:textId="0C168E37" w:rsidR="00077FDF" w:rsidRDefault="006376BA">
          <w:pPr>
            <w:pStyle w:val="INNH1"/>
            <w:tabs>
              <w:tab w:val="left" w:pos="440"/>
              <w:tab w:val="right" w:leader="dot" w:pos="9062"/>
            </w:tabs>
            <w:rPr>
              <w:rFonts w:eastAsiaTheme="minorEastAsia"/>
              <w:noProof/>
              <w:lang w:eastAsia="nb-NO"/>
            </w:rPr>
          </w:pPr>
          <w:hyperlink w:anchor="_Toc80699003" w:history="1">
            <w:r w:rsidR="00077FDF" w:rsidRPr="00914EEF">
              <w:rPr>
                <w:rStyle w:val="Hyperkobling"/>
                <w:noProof/>
              </w:rPr>
              <w:t>2</w:t>
            </w:r>
            <w:r w:rsidR="00077FDF">
              <w:rPr>
                <w:rFonts w:eastAsiaTheme="minorEastAsia"/>
                <w:noProof/>
                <w:lang w:eastAsia="nb-NO"/>
              </w:rPr>
              <w:tab/>
            </w:r>
            <w:r w:rsidR="00077FDF" w:rsidRPr="00914EEF">
              <w:rPr>
                <w:rStyle w:val="Hyperkobling"/>
                <w:noProof/>
              </w:rPr>
              <w:t>Innledning</w:t>
            </w:r>
            <w:r w:rsidR="00077FDF">
              <w:rPr>
                <w:noProof/>
                <w:webHidden/>
              </w:rPr>
              <w:tab/>
            </w:r>
            <w:r w:rsidR="00077FDF">
              <w:rPr>
                <w:noProof/>
                <w:webHidden/>
              </w:rPr>
              <w:fldChar w:fldCharType="begin"/>
            </w:r>
            <w:r w:rsidR="00077FDF">
              <w:rPr>
                <w:noProof/>
                <w:webHidden/>
              </w:rPr>
              <w:instrText xml:space="preserve"> PAGEREF _Toc80699003 \h </w:instrText>
            </w:r>
            <w:r w:rsidR="00077FDF">
              <w:rPr>
                <w:noProof/>
                <w:webHidden/>
              </w:rPr>
            </w:r>
            <w:r w:rsidR="00077FDF">
              <w:rPr>
                <w:noProof/>
                <w:webHidden/>
              </w:rPr>
              <w:fldChar w:fldCharType="separate"/>
            </w:r>
            <w:r w:rsidR="00077FDF">
              <w:rPr>
                <w:noProof/>
                <w:webHidden/>
              </w:rPr>
              <w:t>5</w:t>
            </w:r>
            <w:r w:rsidR="00077FDF">
              <w:rPr>
                <w:noProof/>
                <w:webHidden/>
              </w:rPr>
              <w:fldChar w:fldCharType="end"/>
            </w:r>
          </w:hyperlink>
        </w:p>
        <w:p w14:paraId="39042F37" w14:textId="466E7B13" w:rsidR="00077FDF" w:rsidRDefault="006376BA">
          <w:pPr>
            <w:pStyle w:val="INNH2"/>
            <w:tabs>
              <w:tab w:val="left" w:pos="880"/>
              <w:tab w:val="right" w:leader="dot" w:pos="9062"/>
            </w:tabs>
            <w:rPr>
              <w:rFonts w:eastAsiaTheme="minorEastAsia"/>
              <w:noProof/>
              <w:lang w:eastAsia="nb-NO"/>
            </w:rPr>
          </w:pPr>
          <w:hyperlink w:anchor="_Toc80699004" w:history="1">
            <w:r w:rsidR="00077FDF" w:rsidRPr="00914EEF">
              <w:rPr>
                <w:rStyle w:val="Hyperkobling"/>
                <w:noProof/>
              </w:rPr>
              <w:t>2.1</w:t>
            </w:r>
            <w:r w:rsidR="00077FDF">
              <w:rPr>
                <w:rFonts w:eastAsiaTheme="minorEastAsia"/>
                <w:noProof/>
                <w:lang w:eastAsia="nb-NO"/>
              </w:rPr>
              <w:tab/>
            </w:r>
            <w:r w:rsidR="00077FDF" w:rsidRPr="00914EEF">
              <w:rPr>
                <w:rStyle w:val="Hyperkobling"/>
                <w:noProof/>
              </w:rPr>
              <w:t>Prosjektmål og milepæler</w:t>
            </w:r>
            <w:r w:rsidR="00077FDF">
              <w:rPr>
                <w:noProof/>
                <w:webHidden/>
              </w:rPr>
              <w:tab/>
            </w:r>
            <w:r w:rsidR="00077FDF">
              <w:rPr>
                <w:noProof/>
                <w:webHidden/>
              </w:rPr>
              <w:fldChar w:fldCharType="begin"/>
            </w:r>
            <w:r w:rsidR="00077FDF">
              <w:rPr>
                <w:noProof/>
                <w:webHidden/>
              </w:rPr>
              <w:instrText xml:space="preserve"> PAGEREF _Toc80699004 \h </w:instrText>
            </w:r>
            <w:r w:rsidR="00077FDF">
              <w:rPr>
                <w:noProof/>
                <w:webHidden/>
              </w:rPr>
            </w:r>
            <w:r w:rsidR="00077FDF">
              <w:rPr>
                <w:noProof/>
                <w:webHidden/>
              </w:rPr>
              <w:fldChar w:fldCharType="separate"/>
            </w:r>
            <w:r w:rsidR="00077FDF">
              <w:rPr>
                <w:noProof/>
                <w:webHidden/>
              </w:rPr>
              <w:t>6</w:t>
            </w:r>
            <w:r w:rsidR="00077FDF">
              <w:rPr>
                <w:noProof/>
                <w:webHidden/>
              </w:rPr>
              <w:fldChar w:fldCharType="end"/>
            </w:r>
          </w:hyperlink>
        </w:p>
        <w:p w14:paraId="70941BD5" w14:textId="17B0791E" w:rsidR="00077FDF" w:rsidRDefault="006376BA">
          <w:pPr>
            <w:pStyle w:val="INNH2"/>
            <w:tabs>
              <w:tab w:val="left" w:pos="880"/>
              <w:tab w:val="right" w:leader="dot" w:pos="9062"/>
            </w:tabs>
            <w:rPr>
              <w:rFonts w:eastAsiaTheme="minorEastAsia"/>
              <w:noProof/>
              <w:lang w:eastAsia="nb-NO"/>
            </w:rPr>
          </w:pPr>
          <w:hyperlink w:anchor="_Toc80699005" w:history="1">
            <w:r w:rsidR="00077FDF" w:rsidRPr="00914EEF">
              <w:rPr>
                <w:rStyle w:val="Hyperkobling"/>
                <w:noProof/>
              </w:rPr>
              <w:t>2.2</w:t>
            </w:r>
            <w:r w:rsidR="00077FDF">
              <w:rPr>
                <w:rFonts w:eastAsiaTheme="minorEastAsia"/>
                <w:noProof/>
                <w:lang w:eastAsia="nb-NO"/>
              </w:rPr>
              <w:tab/>
            </w:r>
            <w:r w:rsidR="00077FDF" w:rsidRPr="00914EEF">
              <w:rPr>
                <w:rStyle w:val="Hyperkobling"/>
                <w:noProof/>
              </w:rPr>
              <w:t>To hensyn å ta</w:t>
            </w:r>
            <w:r w:rsidR="00077FDF">
              <w:rPr>
                <w:noProof/>
                <w:webHidden/>
              </w:rPr>
              <w:tab/>
            </w:r>
            <w:r w:rsidR="00077FDF">
              <w:rPr>
                <w:noProof/>
                <w:webHidden/>
              </w:rPr>
              <w:fldChar w:fldCharType="begin"/>
            </w:r>
            <w:r w:rsidR="00077FDF">
              <w:rPr>
                <w:noProof/>
                <w:webHidden/>
              </w:rPr>
              <w:instrText xml:space="preserve"> PAGEREF _Toc80699005 \h </w:instrText>
            </w:r>
            <w:r w:rsidR="00077FDF">
              <w:rPr>
                <w:noProof/>
                <w:webHidden/>
              </w:rPr>
            </w:r>
            <w:r w:rsidR="00077FDF">
              <w:rPr>
                <w:noProof/>
                <w:webHidden/>
              </w:rPr>
              <w:fldChar w:fldCharType="separate"/>
            </w:r>
            <w:r w:rsidR="00077FDF">
              <w:rPr>
                <w:noProof/>
                <w:webHidden/>
              </w:rPr>
              <w:t>6</w:t>
            </w:r>
            <w:r w:rsidR="00077FDF">
              <w:rPr>
                <w:noProof/>
                <w:webHidden/>
              </w:rPr>
              <w:fldChar w:fldCharType="end"/>
            </w:r>
          </w:hyperlink>
        </w:p>
        <w:p w14:paraId="7CFCA5D3" w14:textId="2D4D1191" w:rsidR="00077FDF" w:rsidRDefault="006376BA">
          <w:pPr>
            <w:pStyle w:val="INNH2"/>
            <w:tabs>
              <w:tab w:val="left" w:pos="880"/>
              <w:tab w:val="right" w:leader="dot" w:pos="9062"/>
            </w:tabs>
            <w:rPr>
              <w:rFonts w:eastAsiaTheme="minorEastAsia"/>
              <w:noProof/>
              <w:lang w:eastAsia="nb-NO"/>
            </w:rPr>
          </w:pPr>
          <w:hyperlink w:anchor="_Toc80699006" w:history="1">
            <w:r w:rsidR="00077FDF" w:rsidRPr="00914EEF">
              <w:rPr>
                <w:rStyle w:val="Hyperkobling"/>
                <w:noProof/>
              </w:rPr>
              <w:t>2.3</w:t>
            </w:r>
            <w:r w:rsidR="00077FDF">
              <w:rPr>
                <w:rFonts w:eastAsiaTheme="minorEastAsia"/>
                <w:noProof/>
                <w:lang w:eastAsia="nb-NO"/>
              </w:rPr>
              <w:tab/>
            </w:r>
            <w:r w:rsidR="00077FDF" w:rsidRPr="00914EEF">
              <w:rPr>
                <w:rStyle w:val="Hyperkobling"/>
                <w:noProof/>
              </w:rPr>
              <w:t>Koding eller programmering?</w:t>
            </w:r>
            <w:r w:rsidR="00077FDF">
              <w:rPr>
                <w:noProof/>
                <w:webHidden/>
              </w:rPr>
              <w:tab/>
            </w:r>
            <w:r w:rsidR="00077FDF">
              <w:rPr>
                <w:noProof/>
                <w:webHidden/>
              </w:rPr>
              <w:fldChar w:fldCharType="begin"/>
            </w:r>
            <w:r w:rsidR="00077FDF">
              <w:rPr>
                <w:noProof/>
                <w:webHidden/>
              </w:rPr>
              <w:instrText xml:space="preserve"> PAGEREF _Toc80699006 \h </w:instrText>
            </w:r>
            <w:r w:rsidR="00077FDF">
              <w:rPr>
                <w:noProof/>
                <w:webHidden/>
              </w:rPr>
            </w:r>
            <w:r w:rsidR="00077FDF">
              <w:rPr>
                <w:noProof/>
                <w:webHidden/>
              </w:rPr>
              <w:fldChar w:fldCharType="separate"/>
            </w:r>
            <w:r w:rsidR="00077FDF">
              <w:rPr>
                <w:noProof/>
                <w:webHidden/>
              </w:rPr>
              <w:t>6</w:t>
            </w:r>
            <w:r w:rsidR="00077FDF">
              <w:rPr>
                <w:noProof/>
                <w:webHidden/>
              </w:rPr>
              <w:fldChar w:fldCharType="end"/>
            </w:r>
          </w:hyperlink>
        </w:p>
        <w:p w14:paraId="03727BC7" w14:textId="1D5D7381" w:rsidR="00077FDF" w:rsidRDefault="006376BA">
          <w:pPr>
            <w:pStyle w:val="INNH1"/>
            <w:tabs>
              <w:tab w:val="left" w:pos="440"/>
              <w:tab w:val="right" w:leader="dot" w:pos="9062"/>
            </w:tabs>
            <w:rPr>
              <w:rFonts w:eastAsiaTheme="minorEastAsia"/>
              <w:noProof/>
              <w:lang w:eastAsia="nb-NO"/>
            </w:rPr>
          </w:pPr>
          <w:hyperlink w:anchor="_Toc80699007" w:history="1">
            <w:r w:rsidR="00077FDF" w:rsidRPr="00914EEF">
              <w:rPr>
                <w:rStyle w:val="Hyperkobling"/>
                <w:noProof/>
              </w:rPr>
              <w:t>3</w:t>
            </w:r>
            <w:r w:rsidR="00077FDF">
              <w:rPr>
                <w:rFonts w:eastAsiaTheme="minorEastAsia"/>
                <w:noProof/>
                <w:lang w:eastAsia="nb-NO"/>
              </w:rPr>
              <w:tab/>
            </w:r>
            <w:r w:rsidR="00077FDF" w:rsidRPr="00914EEF">
              <w:rPr>
                <w:rStyle w:val="Hyperkobling"/>
                <w:noProof/>
              </w:rPr>
              <w:t>Hvorfor skal synshemmede lære koding?</w:t>
            </w:r>
            <w:r w:rsidR="00077FDF">
              <w:rPr>
                <w:noProof/>
                <w:webHidden/>
              </w:rPr>
              <w:tab/>
            </w:r>
            <w:r w:rsidR="00077FDF">
              <w:rPr>
                <w:noProof/>
                <w:webHidden/>
              </w:rPr>
              <w:fldChar w:fldCharType="begin"/>
            </w:r>
            <w:r w:rsidR="00077FDF">
              <w:rPr>
                <w:noProof/>
                <w:webHidden/>
              </w:rPr>
              <w:instrText xml:space="preserve"> PAGEREF _Toc80699007 \h </w:instrText>
            </w:r>
            <w:r w:rsidR="00077FDF">
              <w:rPr>
                <w:noProof/>
                <w:webHidden/>
              </w:rPr>
            </w:r>
            <w:r w:rsidR="00077FDF">
              <w:rPr>
                <w:noProof/>
                <w:webHidden/>
              </w:rPr>
              <w:fldChar w:fldCharType="separate"/>
            </w:r>
            <w:r w:rsidR="00077FDF">
              <w:rPr>
                <w:noProof/>
                <w:webHidden/>
              </w:rPr>
              <w:t>7</w:t>
            </w:r>
            <w:r w:rsidR="00077FDF">
              <w:rPr>
                <w:noProof/>
                <w:webHidden/>
              </w:rPr>
              <w:fldChar w:fldCharType="end"/>
            </w:r>
          </w:hyperlink>
        </w:p>
        <w:p w14:paraId="5A0338F7" w14:textId="6CFE393C" w:rsidR="00077FDF" w:rsidRDefault="006376BA">
          <w:pPr>
            <w:pStyle w:val="INNH2"/>
            <w:tabs>
              <w:tab w:val="left" w:pos="880"/>
              <w:tab w:val="right" w:leader="dot" w:pos="9062"/>
            </w:tabs>
            <w:rPr>
              <w:rFonts w:eastAsiaTheme="minorEastAsia"/>
              <w:noProof/>
              <w:lang w:eastAsia="nb-NO"/>
            </w:rPr>
          </w:pPr>
          <w:hyperlink w:anchor="_Toc80699008" w:history="1">
            <w:r w:rsidR="00077FDF" w:rsidRPr="00914EEF">
              <w:rPr>
                <w:rStyle w:val="Hyperkobling"/>
                <w:noProof/>
              </w:rPr>
              <w:t>3.1</w:t>
            </w:r>
            <w:r w:rsidR="00077FDF">
              <w:rPr>
                <w:rFonts w:eastAsiaTheme="minorEastAsia"/>
                <w:noProof/>
                <w:lang w:eastAsia="nb-NO"/>
              </w:rPr>
              <w:tab/>
            </w:r>
            <w:r w:rsidR="00077FDF" w:rsidRPr="00914EEF">
              <w:rPr>
                <w:rStyle w:val="Hyperkobling"/>
                <w:noProof/>
              </w:rPr>
              <w:t>Kreativitet og løsningsfokus</w:t>
            </w:r>
            <w:r w:rsidR="00077FDF">
              <w:rPr>
                <w:noProof/>
                <w:webHidden/>
              </w:rPr>
              <w:tab/>
            </w:r>
            <w:r w:rsidR="00077FDF">
              <w:rPr>
                <w:noProof/>
                <w:webHidden/>
              </w:rPr>
              <w:fldChar w:fldCharType="begin"/>
            </w:r>
            <w:r w:rsidR="00077FDF">
              <w:rPr>
                <w:noProof/>
                <w:webHidden/>
              </w:rPr>
              <w:instrText xml:space="preserve"> PAGEREF _Toc80699008 \h </w:instrText>
            </w:r>
            <w:r w:rsidR="00077FDF">
              <w:rPr>
                <w:noProof/>
                <w:webHidden/>
              </w:rPr>
            </w:r>
            <w:r w:rsidR="00077FDF">
              <w:rPr>
                <w:noProof/>
                <w:webHidden/>
              </w:rPr>
              <w:fldChar w:fldCharType="separate"/>
            </w:r>
            <w:r w:rsidR="00077FDF">
              <w:rPr>
                <w:noProof/>
                <w:webHidden/>
              </w:rPr>
              <w:t>7</w:t>
            </w:r>
            <w:r w:rsidR="00077FDF">
              <w:rPr>
                <w:noProof/>
                <w:webHidden/>
              </w:rPr>
              <w:fldChar w:fldCharType="end"/>
            </w:r>
          </w:hyperlink>
        </w:p>
        <w:p w14:paraId="48AD33FF" w14:textId="2A54C165" w:rsidR="00077FDF" w:rsidRDefault="006376BA">
          <w:pPr>
            <w:pStyle w:val="INNH2"/>
            <w:tabs>
              <w:tab w:val="left" w:pos="880"/>
              <w:tab w:val="right" w:leader="dot" w:pos="9062"/>
            </w:tabs>
            <w:rPr>
              <w:rFonts w:eastAsiaTheme="minorEastAsia"/>
              <w:noProof/>
              <w:lang w:eastAsia="nb-NO"/>
            </w:rPr>
          </w:pPr>
          <w:hyperlink w:anchor="_Toc80699009" w:history="1">
            <w:r w:rsidR="00077FDF" w:rsidRPr="00914EEF">
              <w:rPr>
                <w:rStyle w:val="Hyperkobling"/>
                <w:noProof/>
              </w:rPr>
              <w:t>3.2</w:t>
            </w:r>
            <w:r w:rsidR="00077FDF">
              <w:rPr>
                <w:rFonts w:eastAsiaTheme="minorEastAsia"/>
                <w:noProof/>
                <w:lang w:eastAsia="nb-NO"/>
              </w:rPr>
              <w:tab/>
            </w:r>
            <w:r w:rsidR="00077FDF" w:rsidRPr="00914EEF">
              <w:rPr>
                <w:rStyle w:val="Hyperkobling"/>
                <w:noProof/>
              </w:rPr>
              <w:t>Begynn tidlig!</w:t>
            </w:r>
            <w:r w:rsidR="00077FDF">
              <w:rPr>
                <w:noProof/>
                <w:webHidden/>
              </w:rPr>
              <w:tab/>
            </w:r>
            <w:r w:rsidR="00077FDF">
              <w:rPr>
                <w:noProof/>
                <w:webHidden/>
              </w:rPr>
              <w:fldChar w:fldCharType="begin"/>
            </w:r>
            <w:r w:rsidR="00077FDF">
              <w:rPr>
                <w:noProof/>
                <w:webHidden/>
              </w:rPr>
              <w:instrText xml:space="preserve"> PAGEREF _Toc80699009 \h </w:instrText>
            </w:r>
            <w:r w:rsidR="00077FDF">
              <w:rPr>
                <w:noProof/>
                <w:webHidden/>
              </w:rPr>
            </w:r>
            <w:r w:rsidR="00077FDF">
              <w:rPr>
                <w:noProof/>
                <w:webHidden/>
              </w:rPr>
              <w:fldChar w:fldCharType="separate"/>
            </w:r>
            <w:r w:rsidR="00077FDF">
              <w:rPr>
                <w:noProof/>
                <w:webHidden/>
              </w:rPr>
              <w:t>8</w:t>
            </w:r>
            <w:r w:rsidR="00077FDF">
              <w:rPr>
                <w:noProof/>
                <w:webHidden/>
              </w:rPr>
              <w:fldChar w:fldCharType="end"/>
            </w:r>
          </w:hyperlink>
        </w:p>
        <w:p w14:paraId="37B0966D" w14:textId="4E20EF6A" w:rsidR="00077FDF" w:rsidRDefault="006376BA">
          <w:pPr>
            <w:pStyle w:val="INNH2"/>
            <w:tabs>
              <w:tab w:val="left" w:pos="880"/>
              <w:tab w:val="right" w:leader="dot" w:pos="9062"/>
            </w:tabs>
            <w:rPr>
              <w:rFonts w:eastAsiaTheme="minorEastAsia"/>
              <w:noProof/>
              <w:lang w:eastAsia="nb-NO"/>
            </w:rPr>
          </w:pPr>
          <w:hyperlink w:anchor="_Toc80699010" w:history="1">
            <w:r w:rsidR="00077FDF" w:rsidRPr="00914EEF">
              <w:rPr>
                <w:rStyle w:val="Hyperkobling"/>
                <w:noProof/>
              </w:rPr>
              <w:t>3.3</w:t>
            </w:r>
            <w:r w:rsidR="00077FDF">
              <w:rPr>
                <w:rFonts w:eastAsiaTheme="minorEastAsia"/>
                <w:noProof/>
                <w:lang w:eastAsia="nb-NO"/>
              </w:rPr>
              <w:tab/>
            </w:r>
            <w:r w:rsidR="00077FDF" w:rsidRPr="00914EEF">
              <w:rPr>
                <w:rStyle w:val="Hyperkobling"/>
                <w:noProof/>
              </w:rPr>
              <w:t>Start løpet mot å bli din egen IT-sjef</w:t>
            </w:r>
            <w:r w:rsidR="00077FDF">
              <w:rPr>
                <w:noProof/>
                <w:webHidden/>
              </w:rPr>
              <w:tab/>
            </w:r>
            <w:r w:rsidR="00077FDF">
              <w:rPr>
                <w:noProof/>
                <w:webHidden/>
              </w:rPr>
              <w:fldChar w:fldCharType="begin"/>
            </w:r>
            <w:r w:rsidR="00077FDF">
              <w:rPr>
                <w:noProof/>
                <w:webHidden/>
              </w:rPr>
              <w:instrText xml:space="preserve"> PAGEREF _Toc80699010 \h </w:instrText>
            </w:r>
            <w:r w:rsidR="00077FDF">
              <w:rPr>
                <w:noProof/>
                <w:webHidden/>
              </w:rPr>
            </w:r>
            <w:r w:rsidR="00077FDF">
              <w:rPr>
                <w:noProof/>
                <w:webHidden/>
              </w:rPr>
              <w:fldChar w:fldCharType="separate"/>
            </w:r>
            <w:r w:rsidR="00077FDF">
              <w:rPr>
                <w:noProof/>
                <w:webHidden/>
              </w:rPr>
              <w:t>8</w:t>
            </w:r>
            <w:r w:rsidR="00077FDF">
              <w:rPr>
                <w:noProof/>
                <w:webHidden/>
              </w:rPr>
              <w:fldChar w:fldCharType="end"/>
            </w:r>
          </w:hyperlink>
        </w:p>
        <w:p w14:paraId="0C87B6CE" w14:textId="20CF9009" w:rsidR="00077FDF" w:rsidRDefault="006376BA">
          <w:pPr>
            <w:pStyle w:val="INNH2"/>
            <w:tabs>
              <w:tab w:val="left" w:pos="880"/>
              <w:tab w:val="right" w:leader="dot" w:pos="9062"/>
            </w:tabs>
            <w:rPr>
              <w:rFonts w:eastAsiaTheme="minorEastAsia"/>
              <w:noProof/>
              <w:lang w:eastAsia="nb-NO"/>
            </w:rPr>
          </w:pPr>
          <w:hyperlink w:anchor="_Toc80699011" w:history="1">
            <w:r w:rsidR="00077FDF" w:rsidRPr="00914EEF">
              <w:rPr>
                <w:rStyle w:val="Hyperkobling"/>
                <w:noProof/>
              </w:rPr>
              <w:t>3.4</w:t>
            </w:r>
            <w:r w:rsidR="00077FDF">
              <w:rPr>
                <w:rFonts w:eastAsiaTheme="minorEastAsia"/>
                <w:noProof/>
                <w:lang w:eastAsia="nb-NO"/>
              </w:rPr>
              <w:tab/>
            </w:r>
            <w:r w:rsidR="00077FDF" w:rsidRPr="00914EEF">
              <w:rPr>
                <w:rStyle w:val="Hyperkobling"/>
                <w:noProof/>
              </w:rPr>
              <w:t>Må du være en matematikk-kløpper?</w:t>
            </w:r>
            <w:r w:rsidR="00077FDF">
              <w:rPr>
                <w:noProof/>
                <w:webHidden/>
              </w:rPr>
              <w:tab/>
            </w:r>
            <w:r w:rsidR="00077FDF">
              <w:rPr>
                <w:noProof/>
                <w:webHidden/>
              </w:rPr>
              <w:fldChar w:fldCharType="begin"/>
            </w:r>
            <w:r w:rsidR="00077FDF">
              <w:rPr>
                <w:noProof/>
                <w:webHidden/>
              </w:rPr>
              <w:instrText xml:space="preserve"> PAGEREF _Toc80699011 \h </w:instrText>
            </w:r>
            <w:r w:rsidR="00077FDF">
              <w:rPr>
                <w:noProof/>
                <w:webHidden/>
              </w:rPr>
            </w:r>
            <w:r w:rsidR="00077FDF">
              <w:rPr>
                <w:noProof/>
                <w:webHidden/>
              </w:rPr>
              <w:fldChar w:fldCharType="separate"/>
            </w:r>
            <w:r w:rsidR="00077FDF">
              <w:rPr>
                <w:noProof/>
                <w:webHidden/>
              </w:rPr>
              <w:t>9</w:t>
            </w:r>
            <w:r w:rsidR="00077FDF">
              <w:rPr>
                <w:noProof/>
                <w:webHidden/>
              </w:rPr>
              <w:fldChar w:fldCharType="end"/>
            </w:r>
          </w:hyperlink>
        </w:p>
        <w:p w14:paraId="4D7CC331" w14:textId="0FE62F6F" w:rsidR="00077FDF" w:rsidRDefault="006376BA">
          <w:pPr>
            <w:pStyle w:val="INNH1"/>
            <w:tabs>
              <w:tab w:val="left" w:pos="440"/>
              <w:tab w:val="right" w:leader="dot" w:pos="9062"/>
            </w:tabs>
            <w:rPr>
              <w:rFonts w:eastAsiaTheme="minorEastAsia"/>
              <w:noProof/>
              <w:lang w:eastAsia="nb-NO"/>
            </w:rPr>
          </w:pPr>
          <w:hyperlink w:anchor="_Toc80699012" w:history="1">
            <w:r w:rsidR="00077FDF" w:rsidRPr="00914EEF">
              <w:rPr>
                <w:rStyle w:val="Hyperkobling"/>
                <w:noProof/>
              </w:rPr>
              <w:t>4</w:t>
            </w:r>
            <w:r w:rsidR="00077FDF">
              <w:rPr>
                <w:rFonts w:eastAsiaTheme="minorEastAsia"/>
                <w:noProof/>
                <w:lang w:eastAsia="nb-NO"/>
              </w:rPr>
              <w:tab/>
            </w:r>
            <w:r w:rsidR="00077FDF" w:rsidRPr="00914EEF">
              <w:rPr>
                <w:rStyle w:val="Hyperkobling"/>
                <w:noProof/>
              </w:rPr>
              <w:t>Blue-Bot</w:t>
            </w:r>
            <w:r w:rsidR="00077FDF">
              <w:rPr>
                <w:noProof/>
                <w:webHidden/>
              </w:rPr>
              <w:tab/>
            </w:r>
            <w:r w:rsidR="00077FDF">
              <w:rPr>
                <w:noProof/>
                <w:webHidden/>
              </w:rPr>
              <w:fldChar w:fldCharType="begin"/>
            </w:r>
            <w:r w:rsidR="00077FDF">
              <w:rPr>
                <w:noProof/>
                <w:webHidden/>
              </w:rPr>
              <w:instrText xml:space="preserve"> PAGEREF _Toc80699012 \h </w:instrText>
            </w:r>
            <w:r w:rsidR="00077FDF">
              <w:rPr>
                <w:noProof/>
                <w:webHidden/>
              </w:rPr>
            </w:r>
            <w:r w:rsidR="00077FDF">
              <w:rPr>
                <w:noProof/>
                <w:webHidden/>
              </w:rPr>
              <w:fldChar w:fldCharType="separate"/>
            </w:r>
            <w:r w:rsidR="00077FDF">
              <w:rPr>
                <w:noProof/>
                <w:webHidden/>
              </w:rPr>
              <w:t>9</w:t>
            </w:r>
            <w:r w:rsidR="00077FDF">
              <w:rPr>
                <w:noProof/>
                <w:webHidden/>
              </w:rPr>
              <w:fldChar w:fldCharType="end"/>
            </w:r>
          </w:hyperlink>
        </w:p>
        <w:p w14:paraId="46591E25" w14:textId="00AA2138" w:rsidR="00077FDF" w:rsidRDefault="006376BA">
          <w:pPr>
            <w:pStyle w:val="INNH2"/>
            <w:tabs>
              <w:tab w:val="left" w:pos="880"/>
              <w:tab w:val="right" w:leader="dot" w:pos="9062"/>
            </w:tabs>
            <w:rPr>
              <w:rFonts w:eastAsiaTheme="minorEastAsia"/>
              <w:noProof/>
              <w:lang w:eastAsia="nb-NO"/>
            </w:rPr>
          </w:pPr>
          <w:hyperlink w:anchor="_Toc80699013" w:history="1">
            <w:r w:rsidR="00077FDF" w:rsidRPr="00914EEF">
              <w:rPr>
                <w:rStyle w:val="Hyperkobling"/>
                <w:noProof/>
              </w:rPr>
              <w:t>4.1</w:t>
            </w:r>
            <w:r w:rsidR="00077FDF">
              <w:rPr>
                <w:rFonts w:eastAsiaTheme="minorEastAsia"/>
                <w:noProof/>
                <w:lang w:eastAsia="nb-NO"/>
              </w:rPr>
              <w:tab/>
            </w:r>
            <w:r w:rsidR="00077FDF" w:rsidRPr="00914EEF">
              <w:rPr>
                <w:rStyle w:val="Hyperkobling"/>
                <w:noProof/>
              </w:rPr>
              <w:t>Lag dine egne underlag</w:t>
            </w:r>
            <w:r w:rsidR="00077FDF">
              <w:rPr>
                <w:noProof/>
                <w:webHidden/>
              </w:rPr>
              <w:tab/>
            </w:r>
            <w:r w:rsidR="00077FDF">
              <w:rPr>
                <w:noProof/>
                <w:webHidden/>
              </w:rPr>
              <w:fldChar w:fldCharType="begin"/>
            </w:r>
            <w:r w:rsidR="00077FDF">
              <w:rPr>
                <w:noProof/>
                <w:webHidden/>
              </w:rPr>
              <w:instrText xml:space="preserve"> PAGEREF _Toc80699013 \h </w:instrText>
            </w:r>
            <w:r w:rsidR="00077FDF">
              <w:rPr>
                <w:noProof/>
                <w:webHidden/>
              </w:rPr>
            </w:r>
            <w:r w:rsidR="00077FDF">
              <w:rPr>
                <w:noProof/>
                <w:webHidden/>
              </w:rPr>
              <w:fldChar w:fldCharType="separate"/>
            </w:r>
            <w:r w:rsidR="00077FDF">
              <w:rPr>
                <w:noProof/>
                <w:webHidden/>
              </w:rPr>
              <w:t>10</w:t>
            </w:r>
            <w:r w:rsidR="00077FDF">
              <w:rPr>
                <w:noProof/>
                <w:webHidden/>
              </w:rPr>
              <w:fldChar w:fldCharType="end"/>
            </w:r>
          </w:hyperlink>
        </w:p>
        <w:p w14:paraId="63E64822" w14:textId="2756B8FD" w:rsidR="00077FDF" w:rsidRDefault="006376BA">
          <w:pPr>
            <w:pStyle w:val="INNH2"/>
            <w:tabs>
              <w:tab w:val="left" w:pos="880"/>
              <w:tab w:val="right" w:leader="dot" w:pos="9062"/>
            </w:tabs>
            <w:rPr>
              <w:rFonts w:eastAsiaTheme="minorEastAsia"/>
              <w:noProof/>
              <w:lang w:eastAsia="nb-NO"/>
            </w:rPr>
          </w:pPr>
          <w:hyperlink w:anchor="_Toc80699014" w:history="1">
            <w:r w:rsidR="00077FDF" w:rsidRPr="00914EEF">
              <w:rPr>
                <w:rStyle w:val="Hyperkobling"/>
                <w:noProof/>
              </w:rPr>
              <w:t>4.2</w:t>
            </w:r>
            <w:r w:rsidR="00077FDF">
              <w:rPr>
                <w:rFonts w:eastAsiaTheme="minorEastAsia"/>
                <w:noProof/>
                <w:lang w:eastAsia="nb-NO"/>
              </w:rPr>
              <w:tab/>
            </w:r>
            <w:r w:rsidR="00077FDF" w:rsidRPr="00914EEF">
              <w:rPr>
                <w:rStyle w:val="Hyperkobling"/>
                <w:noProof/>
              </w:rPr>
              <w:t>TacTile Code Reader</w:t>
            </w:r>
            <w:r w:rsidR="00077FDF">
              <w:rPr>
                <w:noProof/>
                <w:webHidden/>
              </w:rPr>
              <w:tab/>
            </w:r>
            <w:r w:rsidR="00077FDF">
              <w:rPr>
                <w:noProof/>
                <w:webHidden/>
              </w:rPr>
              <w:fldChar w:fldCharType="begin"/>
            </w:r>
            <w:r w:rsidR="00077FDF">
              <w:rPr>
                <w:noProof/>
                <w:webHidden/>
              </w:rPr>
              <w:instrText xml:space="preserve"> PAGEREF _Toc80699014 \h </w:instrText>
            </w:r>
            <w:r w:rsidR="00077FDF">
              <w:rPr>
                <w:noProof/>
                <w:webHidden/>
              </w:rPr>
            </w:r>
            <w:r w:rsidR="00077FDF">
              <w:rPr>
                <w:noProof/>
                <w:webHidden/>
              </w:rPr>
              <w:fldChar w:fldCharType="separate"/>
            </w:r>
            <w:r w:rsidR="00077FDF">
              <w:rPr>
                <w:noProof/>
                <w:webHidden/>
              </w:rPr>
              <w:t>10</w:t>
            </w:r>
            <w:r w:rsidR="00077FDF">
              <w:rPr>
                <w:noProof/>
                <w:webHidden/>
              </w:rPr>
              <w:fldChar w:fldCharType="end"/>
            </w:r>
          </w:hyperlink>
        </w:p>
        <w:p w14:paraId="146A2043" w14:textId="5342692D" w:rsidR="00077FDF" w:rsidRDefault="006376BA">
          <w:pPr>
            <w:pStyle w:val="INNH2"/>
            <w:tabs>
              <w:tab w:val="left" w:pos="880"/>
              <w:tab w:val="right" w:leader="dot" w:pos="9062"/>
            </w:tabs>
            <w:rPr>
              <w:rFonts w:eastAsiaTheme="minorEastAsia"/>
              <w:noProof/>
              <w:lang w:eastAsia="nb-NO"/>
            </w:rPr>
          </w:pPr>
          <w:hyperlink w:anchor="_Toc80699015" w:history="1">
            <w:r w:rsidR="00077FDF" w:rsidRPr="00914EEF">
              <w:rPr>
                <w:rStyle w:val="Hyperkobling"/>
                <w:noProof/>
              </w:rPr>
              <w:t>4.3</w:t>
            </w:r>
            <w:r w:rsidR="00077FDF">
              <w:rPr>
                <w:rFonts w:eastAsiaTheme="minorEastAsia"/>
                <w:noProof/>
                <w:lang w:eastAsia="nb-NO"/>
              </w:rPr>
              <w:tab/>
            </w:r>
            <w:r w:rsidR="00077FDF" w:rsidRPr="00914EEF">
              <w:rPr>
                <w:rStyle w:val="Hyperkobling"/>
                <w:noProof/>
              </w:rPr>
              <w:t>App</w:t>
            </w:r>
            <w:r w:rsidR="00077FDF">
              <w:rPr>
                <w:noProof/>
                <w:webHidden/>
              </w:rPr>
              <w:tab/>
            </w:r>
            <w:r w:rsidR="00077FDF">
              <w:rPr>
                <w:noProof/>
                <w:webHidden/>
              </w:rPr>
              <w:fldChar w:fldCharType="begin"/>
            </w:r>
            <w:r w:rsidR="00077FDF">
              <w:rPr>
                <w:noProof/>
                <w:webHidden/>
              </w:rPr>
              <w:instrText xml:space="preserve"> PAGEREF _Toc80699015 \h </w:instrText>
            </w:r>
            <w:r w:rsidR="00077FDF">
              <w:rPr>
                <w:noProof/>
                <w:webHidden/>
              </w:rPr>
            </w:r>
            <w:r w:rsidR="00077FDF">
              <w:rPr>
                <w:noProof/>
                <w:webHidden/>
              </w:rPr>
              <w:fldChar w:fldCharType="separate"/>
            </w:r>
            <w:r w:rsidR="00077FDF">
              <w:rPr>
                <w:noProof/>
                <w:webHidden/>
              </w:rPr>
              <w:t>10</w:t>
            </w:r>
            <w:r w:rsidR="00077FDF">
              <w:rPr>
                <w:noProof/>
                <w:webHidden/>
              </w:rPr>
              <w:fldChar w:fldCharType="end"/>
            </w:r>
          </w:hyperlink>
        </w:p>
        <w:p w14:paraId="466470FF" w14:textId="6502CD58" w:rsidR="00077FDF" w:rsidRDefault="006376BA">
          <w:pPr>
            <w:pStyle w:val="INNH2"/>
            <w:tabs>
              <w:tab w:val="left" w:pos="880"/>
              <w:tab w:val="right" w:leader="dot" w:pos="9062"/>
            </w:tabs>
            <w:rPr>
              <w:rFonts w:eastAsiaTheme="minorEastAsia"/>
              <w:noProof/>
              <w:lang w:eastAsia="nb-NO"/>
            </w:rPr>
          </w:pPr>
          <w:hyperlink w:anchor="_Toc80699016" w:history="1">
            <w:r w:rsidR="00077FDF" w:rsidRPr="00914EEF">
              <w:rPr>
                <w:rStyle w:val="Hyperkobling"/>
                <w:noProof/>
              </w:rPr>
              <w:t>4.4</w:t>
            </w:r>
            <w:r w:rsidR="00077FDF">
              <w:rPr>
                <w:rFonts w:eastAsiaTheme="minorEastAsia"/>
                <w:noProof/>
                <w:lang w:eastAsia="nb-NO"/>
              </w:rPr>
              <w:tab/>
            </w:r>
            <w:r w:rsidR="00077FDF" w:rsidRPr="00914EEF">
              <w:rPr>
                <w:rStyle w:val="Hyperkobling"/>
                <w:noProof/>
              </w:rPr>
              <w:t>Eksempeloppgaver</w:t>
            </w:r>
            <w:r w:rsidR="00077FDF">
              <w:rPr>
                <w:noProof/>
                <w:webHidden/>
              </w:rPr>
              <w:tab/>
            </w:r>
            <w:r w:rsidR="00077FDF">
              <w:rPr>
                <w:noProof/>
                <w:webHidden/>
              </w:rPr>
              <w:fldChar w:fldCharType="begin"/>
            </w:r>
            <w:r w:rsidR="00077FDF">
              <w:rPr>
                <w:noProof/>
                <w:webHidden/>
              </w:rPr>
              <w:instrText xml:space="preserve"> PAGEREF _Toc80699016 \h </w:instrText>
            </w:r>
            <w:r w:rsidR="00077FDF">
              <w:rPr>
                <w:noProof/>
                <w:webHidden/>
              </w:rPr>
            </w:r>
            <w:r w:rsidR="00077FDF">
              <w:rPr>
                <w:noProof/>
                <w:webHidden/>
              </w:rPr>
              <w:fldChar w:fldCharType="separate"/>
            </w:r>
            <w:r w:rsidR="00077FDF">
              <w:rPr>
                <w:noProof/>
                <w:webHidden/>
              </w:rPr>
              <w:t>11</w:t>
            </w:r>
            <w:r w:rsidR="00077FDF">
              <w:rPr>
                <w:noProof/>
                <w:webHidden/>
              </w:rPr>
              <w:fldChar w:fldCharType="end"/>
            </w:r>
          </w:hyperlink>
        </w:p>
        <w:p w14:paraId="164FCB7E" w14:textId="67B3F503" w:rsidR="00077FDF" w:rsidRDefault="006376BA">
          <w:pPr>
            <w:pStyle w:val="INNH1"/>
            <w:tabs>
              <w:tab w:val="left" w:pos="440"/>
              <w:tab w:val="right" w:leader="dot" w:pos="9062"/>
            </w:tabs>
            <w:rPr>
              <w:rFonts w:eastAsiaTheme="minorEastAsia"/>
              <w:noProof/>
              <w:lang w:eastAsia="nb-NO"/>
            </w:rPr>
          </w:pPr>
          <w:hyperlink w:anchor="_Toc80699017" w:history="1">
            <w:r w:rsidR="00077FDF" w:rsidRPr="00914EEF">
              <w:rPr>
                <w:rStyle w:val="Hyperkobling"/>
                <w:noProof/>
              </w:rPr>
              <w:t>5</w:t>
            </w:r>
            <w:r w:rsidR="00077FDF">
              <w:rPr>
                <w:rFonts w:eastAsiaTheme="minorEastAsia"/>
                <w:noProof/>
                <w:lang w:eastAsia="nb-NO"/>
              </w:rPr>
              <w:tab/>
            </w:r>
            <w:r w:rsidR="00077FDF" w:rsidRPr="00914EEF">
              <w:rPr>
                <w:rStyle w:val="Hyperkobling"/>
                <w:noProof/>
              </w:rPr>
              <w:t>Code jumper</w:t>
            </w:r>
            <w:r w:rsidR="00077FDF">
              <w:rPr>
                <w:noProof/>
                <w:webHidden/>
              </w:rPr>
              <w:tab/>
            </w:r>
            <w:r w:rsidR="00077FDF">
              <w:rPr>
                <w:noProof/>
                <w:webHidden/>
              </w:rPr>
              <w:fldChar w:fldCharType="begin"/>
            </w:r>
            <w:r w:rsidR="00077FDF">
              <w:rPr>
                <w:noProof/>
                <w:webHidden/>
              </w:rPr>
              <w:instrText xml:space="preserve"> PAGEREF _Toc80699017 \h </w:instrText>
            </w:r>
            <w:r w:rsidR="00077FDF">
              <w:rPr>
                <w:noProof/>
                <w:webHidden/>
              </w:rPr>
            </w:r>
            <w:r w:rsidR="00077FDF">
              <w:rPr>
                <w:noProof/>
                <w:webHidden/>
              </w:rPr>
              <w:fldChar w:fldCharType="separate"/>
            </w:r>
            <w:r w:rsidR="00077FDF">
              <w:rPr>
                <w:noProof/>
                <w:webHidden/>
              </w:rPr>
              <w:t>11</w:t>
            </w:r>
            <w:r w:rsidR="00077FDF">
              <w:rPr>
                <w:noProof/>
                <w:webHidden/>
              </w:rPr>
              <w:fldChar w:fldCharType="end"/>
            </w:r>
          </w:hyperlink>
        </w:p>
        <w:p w14:paraId="0E3E66FC" w14:textId="2BD12D99" w:rsidR="00077FDF" w:rsidRDefault="006376BA">
          <w:pPr>
            <w:pStyle w:val="INNH2"/>
            <w:tabs>
              <w:tab w:val="left" w:pos="880"/>
              <w:tab w:val="right" w:leader="dot" w:pos="9062"/>
            </w:tabs>
            <w:rPr>
              <w:rFonts w:eastAsiaTheme="minorEastAsia"/>
              <w:noProof/>
              <w:lang w:eastAsia="nb-NO"/>
            </w:rPr>
          </w:pPr>
          <w:hyperlink w:anchor="_Toc80699018" w:history="1">
            <w:r w:rsidR="00077FDF" w:rsidRPr="00914EEF">
              <w:rPr>
                <w:rStyle w:val="Hyperkobling"/>
                <w:noProof/>
              </w:rPr>
              <w:t>5.1</w:t>
            </w:r>
            <w:r w:rsidR="00077FDF">
              <w:rPr>
                <w:rFonts w:eastAsiaTheme="minorEastAsia"/>
                <w:noProof/>
                <w:lang w:eastAsia="nb-NO"/>
              </w:rPr>
              <w:tab/>
            </w:r>
            <w:r w:rsidR="00077FDF" w:rsidRPr="00914EEF">
              <w:rPr>
                <w:rStyle w:val="Hyperkobling"/>
                <w:noProof/>
              </w:rPr>
              <w:t>Ulike pod’er, konstanter og variable</w:t>
            </w:r>
            <w:r w:rsidR="00077FDF">
              <w:rPr>
                <w:noProof/>
                <w:webHidden/>
              </w:rPr>
              <w:tab/>
            </w:r>
            <w:r w:rsidR="00077FDF">
              <w:rPr>
                <w:noProof/>
                <w:webHidden/>
              </w:rPr>
              <w:fldChar w:fldCharType="begin"/>
            </w:r>
            <w:r w:rsidR="00077FDF">
              <w:rPr>
                <w:noProof/>
                <w:webHidden/>
              </w:rPr>
              <w:instrText xml:space="preserve"> PAGEREF _Toc80699018 \h </w:instrText>
            </w:r>
            <w:r w:rsidR="00077FDF">
              <w:rPr>
                <w:noProof/>
                <w:webHidden/>
              </w:rPr>
            </w:r>
            <w:r w:rsidR="00077FDF">
              <w:rPr>
                <w:noProof/>
                <w:webHidden/>
              </w:rPr>
              <w:fldChar w:fldCharType="separate"/>
            </w:r>
            <w:r w:rsidR="00077FDF">
              <w:rPr>
                <w:noProof/>
                <w:webHidden/>
              </w:rPr>
              <w:t>11</w:t>
            </w:r>
            <w:r w:rsidR="00077FDF">
              <w:rPr>
                <w:noProof/>
                <w:webHidden/>
              </w:rPr>
              <w:fldChar w:fldCharType="end"/>
            </w:r>
          </w:hyperlink>
        </w:p>
        <w:p w14:paraId="0B018C98" w14:textId="6FBF3662" w:rsidR="00077FDF" w:rsidRDefault="006376BA">
          <w:pPr>
            <w:pStyle w:val="INNH2"/>
            <w:tabs>
              <w:tab w:val="left" w:pos="880"/>
              <w:tab w:val="right" w:leader="dot" w:pos="9062"/>
            </w:tabs>
            <w:rPr>
              <w:rFonts w:eastAsiaTheme="minorEastAsia"/>
              <w:noProof/>
              <w:lang w:eastAsia="nb-NO"/>
            </w:rPr>
          </w:pPr>
          <w:hyperlink w:anchor="_Toc80699019" w:history="1">
            <w:r w:rsidR="00077FDF" w:rsidRPr="00914EEF">
              <w:rPr>
                <w:rStyle w:val="Hyperkobling"/>
                <w:noProof/>
              </w:rPr>
              <w:t>5.2</w:t>
            </w:r>
            <w:r w:rsidR="00077FDF">
              <w:rPr>
                <w:rFonts w:eastAsiaTheme="minorEastAsia"/>
                <w:noProof/>
                <w:lang w:eastAsia="nb-NO"/>
              </w:rPr>
              <w:tab/>
            </w:r>
            <w:r w:rsidR="00077FDF" w:rsidRPr="00914EEF">
              <w:rPr>
                <w:rStyle w:val="Hyperkobling"/>
                <w:noProof/>
              </w:rPr>
              <w:t>Lydsekvenser</w:t>
            </w:r>
            <w:r w:rsidR="00077FDF">
              <w:rPr>
                <w:noProof/>
                <w:webHidden/>
              </w:rPr>
              <w:tab/>
            </w:r>
            <w:r w:rsidR="00077FDF">
              <w:rPr>
                <w:noProof/>
                <w:webHidden/>
              </w:rPr>
              <w:fldChar w:fldCharType="begin"/>
            </w:r>
            <w:r w:rsidR="00077FDF">
              <w:rPr>
                <w:noProof/>
                <w:webHidden/>
              </w:rPr>
              <w:instrText xml:space="preserve"> PAGEREF _Toc80699019 \h </w:instrText>
            </w:r>
            <w:r w:rsidR="00077FDF">
              <w:rPr>
                <w:noProof/>
                <w:webHidden/>
              </w:rPr>
            </w:r>
            <w:r w:rsidR="00077FDF">
              <w:rPr>
                <w:noProof/>
                <w:webHidden/>
              </w:rPr>
              <w:fldChar w:fldCharType="separate"/>
            </w:r>
            <w:r w:rsidR="00077FDF">
              <w:rPr>
                <w:noProof/>
                <w:webHidden/>
              </w:rPr>
              <w:t>12</w:t>
            </w:r>
            <w:r w:rsidR="00077FDF">
              <w:rPr>
                <w:noProof/>
                <w:webHidden/>
              </w:rPr>
              <w:fldChar w:fldCharType="end"/>
            </w:r>
          </w:hyperlink>
        </w:p>
        <w:p w14:paraId="557B5BCA" w14:textId="209322D2" w:rsidR="00077FDF" w:rsidRDefault="006376BA">
          <w:pPr>
            <w:pStyle w:val="INNH2"/>
            <w:tabs>
              <w:tab w:val="left" w:pos="880"/>
              <w:tab w:val="right" w:leader="dot" w:pos="9062"/>
            </w:tabs>
            <w:rPr>
              <w:rFonts w:eastAsiaTheme="minorEastAsia"/>
              <w:noProof/>
              <w:lang w:eastAsia="nb-NO"/>
            </w:rPr>
          </w:pPr>
          <w:hyperlink w:anchor="_Toc80699020" w:history="1">
            <w:r w:rsidR="00077FDF" w:rsidRPr="00914EEF">
              <w:rPr>
                <w:rStyle w:val="Hyperkobling"/>
                <w:noProof/>
              </w:rPr>
              <w:t>5.3</w:t>
            </w:r>
            <w:r w:rsidR="00077FDF">
              <w:rPr>
                <w:rFonts w:eastAsiaTheme="minorEastAsia"/>
                <w:noProof/>
                <w:lang w:eastAsia="nb-NO"/>
              </w:rPr>
              <w:tab/>
            </w:r>
            <w:r w:rsidR="00077FDF" w:rsidRPr="00914EEF">
              <w:rPr>
                <w:rStyle w:val="Hyperkobling"/>
                <w:noProof/>
              </w:rPr>
              <w:t>Eksempeloppgaver</w:t>
            </w:r>
            <w:r w:rsidR="00077FDF">
              <w:rPr>
                <w:noProof/>
                <w:webHidden/>
              </w:rPr>
              <w:tab/>
            </w:r>
            <w:r w:rsidR="00077FDF">
              <w:rPr>
                <w:noProof/>
                <w:webHidden/>
              </w:rPr>
              <w:fldChar w:fldCharType="begin"/>
            </w:r>
            <w:r w:rsidR="00077FDF">
              <w:rPr>
                <w:noProof/>
                <w:webHidden/>
              </w:rPr>
              <w:instrText xml:space="preserve"> PAGEREF _Toc80699020 \h </w:instrText>
            </w:r>
            <w:r w:rsidR="00077FDF">
              <w:rPr>
                <w:noProof/>
                <w:webHidden/>
              </w:rPr>
            </w:r>
            <w:r w:rsidR="00077FDF">
              <w:rPr>
                <w:noProof/>
                <w:webHidden/>
              </w:rPr>
              <w:fldChar w:fldCharType="separate"/>
            </w:r>
            <w:r w:rsidR="00077FDF">
              <w:rPr>
                <w:noProof/>
                <w:webHidden/>
              </w:rPr>
              <w:t>12</w:t>
            </w:r>
            <w:r w:rsidR="00077FDF">
              <w:rPr>
                <w:noProof/>
                <w:webHidden/>
              </w:rPr>
              <w:fldChar w:fldCharType="end"/>
            </w:r>
          </w:hyperlink>
        </w:p>
        <w:p w14:paraId="787D338A" w14:textId="3FE68597" w:rsidR="00077FDF" w:rsidRDefault="006376BA">
          <w:pPr>
            <w:pStyle w:val="INNH1"/>
            <w:tabs>
              <w:tab w:val="left" w:pos="440"/>
              <w:tab w:val="right" w:leader="dot" w:pos="9062"/>
            </w:tabs>
            <w:rPr>
              <w:rFonts w:eastAsiaTheme="minorEastAsia"/>
              <w:noProof/>
              <w:lang w:eastAsia="nb-NO"/>
            </w:rPr>
          </w:pPr>
          <w:hyperlink w:anchor="_Toc80699021" w:history="1">
            <w:r w:rsidR="00077FDF" w:rsidRPr="00914EEF">
              <w:rPr>
                <w:rStyle w:val="Hyperkobling"/>
                <w:noProof/>
              </w:rPr>
              <w:t>6</w:t>
            </w:r>
            <w:r w:rsidR="00077FDF">
              <w:rPr>
                <w:rFonts w:eastAsiaTheme="minorEastAsia"/>
                <w:noProof/>
                <w:lang w:eastAsia="nb-NO"/>
              </w:rPr>
              <w:tab/>
            </w:r>
            <w:r w:rsidR="00077FDF" w:rsidRPr="00914EEF">
              <w:rPr>
                <w:rStyle w:val="Hyperkobling"/>
                <w:noProof/>
              </w:rPr>
              <w:t>iOS Snarveier</w:t>
            </w:r>
            <w:r w:rsidR="00077FDF">
              <w:rPr>
                <w:noProof/>
                <w:webHidden/>
              </w:rPr>
              <w:tab/>
            </w:r>
            <w:r w:rsidR="00077FDF">
              <w:rPr>
                <w:noProof/>
                <w:webHidden/>
              </w:rPr>
              <w:fldChar w:fldCharType="begin"/>
            </w:r>
            <w:r w:rsidR="00077FDF">
              <w:rPr>
                <w:noProof/>
                <w:webHidden/>
              </w:rPr>
              <w:instrText xml:space="preserve"> PAGEREF _Toc80699021 \h </w:instrText>
            </w:r>
            <w:r w:rsidR="00077FDF">
              <w:rPr>
                <w:noProof/>
                <w:webHidden/>
              </w:rPr>
            </w:r>
            <w:r w:rsidR="00077FDF">
              <w:rPr>
                <w:noProof/>
                <w:webHidden/>
              </w:rPr>
              <w:fldChar w:fldCharType="separate"/>
            </w:r>
            <w:r w:rsidR="00077FDF">
              <w:rPr>
                <w:noProof/>
                <w:webHidden/>
              </w:rPr>
              <w:t>13</w:t>
            </w:r>
            <w:r w:rsidR="00077FDF">
              <w:rPr>
                <w:noProof/>
                <w:webHidden/>
              </w:rPr>
              <w:fldChar w:fldCharType="end"/>
            </w:r>
          </w:hyperlink>
        </w:p>
        <w:p w14:paraId="762F2932" w14:textId="5F9FFFB0" w:rsidR="00077FDF" w:rsidRDefault="006376BA">
          <w:pPr>
            <w:pStyle w:val="INNH2"/>
            <w:tabs>
              <w:tab w:val="left" w:pos="880"/>
              <w:tab w:val="right" w:leader="dot" w:pos="9062"/>
            </w:tabs>
            <w:rPr>
              <w:rFonts w:eastAsiaTheme="minorEastAsia"/>
              <w:noProof/>
              <w:lang w:eastAsia="nb-NO"/>
            </w:rPr>
          </w:pPr>
          <w:hyperlink w:anchor="_Toc80699022" w:history="1">
            <w:r w:rsidR="00077FDF" w:rsidRPr="00914EEF">
              <w:rPr>
                <w:rStyle w:val="Hyperkobling"/>
                <w:noProof/>
              </w:rPr>
              <w:t>6.1</w:t>
            </w:r>
            <w:r w:rsidR="00077FDF">
              <w:rPr>
                <w:rFonts w:eastAsiaTheme="minorEastAsia"/>
                <w:noProof/>
                <w:lang w:eastAsia="nb-NO"/>
              </w:rPr>
              <w:tab/>
            </w:r>
            <w:r w:rsidR="00077FDF" w:rsidRPr="00914EEF">
              <w:rPr>
                <w:rStyle w:val="Hyperkobling"/>
                <w:noProof/>
              </w:rPr>
              <w:t>Slik lager du en snarvei.</w:t>
            </w:r>
            <w:r w:rsidR="00077FDF">
              <w:rPr>
                <w:noProof/>
                <w:webHidden/>
              </w:rPr>
              <w:tab/>
            </w:r>
            <w:r w:rsidR="00077FDF">
              <w:rPr>
                <w:noProof/>
                <w:webHidden/>
              </w:rPr>
              <w:fldChar w:fldCharType="begin"/>
            </w:r>
            <w:r w:rsidR="00077FDF">
              <w:rPr>
                <w:noProof/>
                <w:webHidden/>
              </w:rPr>
              <w:instrText xml:space="preserve"> PAGEREF _Toc80699022 \h </w:instrText>
            </w:r>
            <w:r w:rsidR="00077FDF">
              <w:rPr>
                <w:noProof/>
                <w:webHidden/>
              </w:rPr>
            </w:r>
            <w:r w:rsidR="00077FDF">
              <w:rPr>
                <w:noProof/>
                <w:webHidden/>
              </w:rPr>
              <w:fldChar w:fldCharType="separate"/>
            </w:r>
            <w:r w:rsidR="00077FDF">
              <w:rPr>
                <w:noProof/>
                <w:webHidden/>
              </w:rPr>
              <w:t>13</w:t>
            </w:r>
            <w:r w:rsidR="00077FDF">
              <w:rPr>
                <w:noProof/>
                <w:webHidden/>
              </w:rPr>
              <w:fldChar w:fldCharType="end"/>
            </w:r>
          </w:hyperlink>
        </w:p>
        <w:p w14:paraId="0A4C4AF1" w14:textId="3A13056B" w:rsidR="00077FDF" w:rsidRDefault="006376BA">
          <w:pPr>
            <w:pStyle w:val="INNH2"/>
            <w:tabs>
              <w:tab w:val="left" w:pos="880"/>
              <w:tab w:val="right" w:leader="dot" w:pos="9062"/>
            </w:tabs>
            <w:rPr>
              <w:rFonts w:eastAsiaTheme="minorEastAsia"/>
              <w:noProof/>
              <w:lang w:eastAsia="nb-NO"/>
            </w:rPr>
          </w:pPr>
          <w:hyperlink w:anchor="_Toc80699023" w:history="1">
            <w:r w:rsidR="00077FDF" w:rsidRPr="00914EEF">
              <w:rPr>
                <w:rStyle w:val="Hyperkobling"/>
                <w:noProof/>
              </w:rPr>
              <w:t>6.2</w:t>
            </w:r>
            <w:r w:rsidR="00077FDF">
              <w:rPr>
                <w:rFonts w:eastAsiaTheme="minorEastAsia"/>
                <w:noProof/>
                <w:lang w:eastAsia="nb-NO"/>
              </w:rPr>
              <w:tab/>
            </w:r>
            <w:r w:rsidR="00077FDF" w:rsidRPr="00914EEF">
              <w:rPr>
                <w:rStyle w:val="Hyperkobling"/>
                <w:noProof/>
              </w:rPr>
              <w:t>Eksempler på snarveier</w:t>
            </w:r>
            <w:r w:rsidR="00077FDF">
              <w:rPr>
                <w:noProof/>
                <w:webHidden/>
              </w:rPr>
              <w:tab/>
            </w:r>
            <w:r w:rsidR="00077FDF">
              <w:rPr>
                <w:noProof/>
                <w:webHidden/>
              </w:rPr>
              <w:fldChar w:fldCharType="begin"/>
            </w:r>
            <w:r w:rsidR="00077FDF">
              <w:rPr>
                <w:noProof/>
                <w:webHidden/>
              </w:rPr>
              <w:instrText xml:space="preserve"> PAGEREF _Toc80699023 \h </w:instrText>
            </w:r>
            <w:r w:rsidR="00077FDF">
              <w:rPr>
                <w:noProof/>
                <w:webHidden/>
              </w:rPr>
            </w:r>
            <w:r w:rsidR="00077FDF">
              <w:rPr>
                <w:noProof/>
                <w:webHidden/>
              </w:rPr>
              <w:fldChar w:fldCharType="separate"/>
            </w:r>
            <w:r w:rsidR="00077FDF">
              <w:rPr>
                <w:noProof/>
                <w:webHidden/>
              </w:rPr>
              <w:t>14</w:t>
            </w:r>
            <w:r w:rsidR="00077FDF">
              <w:rPr>
                <w:noProof/>
                <w:webHidden/>
              </w:rPr>
              <w:fldChar w:fldCharType="end"/>
            </w:r>
          </w:hyperlink>
        </w:p>
        <w:p w14:paraId="2BE3C90F" w14:textId="24E5A23F" w:rsidR="00077FDF" w:rsidRDefault="006376BA">
          <w:pPr>
            <w:pStyle w:val="INNH3"/>
            <w:tabs>
              <w:tab w:val="left" w:pos="1320"/>
              <w:tab w:val="right" w:leader="dot" w:pos="9062"/>
            </w:tabs>
            <w:rPr>
              <w:rFonts w:eastAsiaTheme="minorEastAsia"/>
              <w:noProof/>
              <w:lang w:eastAsia="nb-NO"/>
            </w:rPr>
          </w:pPr>
          <w:hyperlink w:anchor="_Toc80699024" w:history="1">
            <w:r w:rsidR="00077FDF" w:rsidRPr="00914EEF">
              <w:rPr>
                <w:rStyle w:val="Hyperkobling"/>
                <w:noProof/>
              </w:rPr>
              <w:t>6.2.1</w:t>
            </w:r>
            <w:r w:rsidR="00077FDF">
              <w:rPr>
                <w:rFonts w:eastAsiaTheme="minorEastAsia"/>
                <w:noProof/>
                <w:lang w:eastAsia="nb-NO"/>
              </w:rPr>
              <w:tab/>
            </w:r>
            <w:r w:rsidR="00077FDF" w:rsidRPr="00914EEF">
              <w:rPr>
                <w:rStyle w:val="Hyperkobling"/>
                <w:noProof/>
              </w:rPr>
              <w:t>Ring Oslo taxi</w:t>
            </w:r>
            <w:r w:rsidR="00077FDF">
              <w:rPr>
                <w:noProof/>
                <w:webHidden/>
              </w:rPr>
              <w:tab/>
            </w:r>
            <w:r w:rsidR="00077FDF">
              <w:rPr>
                <w:noProof/>
                <w:webHidden/>
              </w:rPr>
              <w:fldChar w:fldCharType="begin"/>
            </w:r>
            <w:r w:rsidR="00077FDF">
              <w:rPr>
                <w:noProof/>
                <w:webHidden/>
              </w:rPr>
              <w:instrText xml:space="preserve"> PAGEREF _Toc80699024 \h </w:instrText>
            </w:r>
            <w:r w:rsidR="00077FDF">
              <w:rPr>
                <w:noProof/>
                <w:webHidden/>
              </w:rPr>
            </w:r>
            <w:r w:rsidR="00077FDF">
              <w:rPr>
                <w:noProof/>
                <w:webHidden/>
              </w:rPr>
              <w:fldChar w:fldCharType="separate"/>
            </w:r>
            <w:r w:rsidR="00077FDF">
              <w:rPr>
                <w:noProof/>
                <w:webHidden/>
              </w:rPr>
              <w:t>14</w:t>
            </w:r>
            <w:r w:rsidR="00077FDF">
              <w:rPr>
                <w:noProof/>
                <w:webHidden/>
              </w:rPr>
              <w:fldChar w:fldCharType="end"/>
            </w:r>
          </w:hyperlink>
        </w:p>
        <w:p w14:paraId="5CA4FF31" w14:textId="4F427C0D" w:rsidR="00077FDF" w:rsidRDefault="006376BA">
          <w:pPr>
            <w:pStyle w:val="INNH3"/>
            <w:tabs>
              <w:tab w:val="left" w:pos="1320"/>
              <w:tab w:val="right" w:leader="dot" w:pos="9062"/>
            </w:tabs>
            <w:rPr>
              <w:rFonts w:eastAsiaTheme="minorEastAsia"/>
              <w:noProof/>
              <w:lang w:eastAsia="nb-NO"/>
            </w:rPr>
          </w:pPr>
          <w:hyperlink w:anchor="_Toc80699025" w:history="1">
            <w:r w:rsidR="00077FDF" w:rsidRPr="00914EEF">
              <w:rPr>
                <w:rStyle w:val="Hyperkobling"/>
                <w:noProof/>
              </w:rPr>
              <w:t>6.2.2</w:t>
            </w:r>
            <w:r w:rsidR="00077FDF">
              <w:rPr>
                <w:rFonts w:eastAsiaTheme="minorEastAsia"/>
                <w:noProof/>
                <w:lang w:eastAsia="nb-NO"/>
              </w:rPr>
              <w:tab/>
            </w:r>
            <w:r w:rsidR="00077FDF" w:rsidRPr="00914EEF">
              <w:rPr>
                <w:rStyle w:val="Hyperkobling"/>
                <w:noProof/>
              </w:rPr>
              <w:t>Nye bøker fra NLB</w:t>
            </w:r>
            <w:r w:rsidR="00077FDF">
              <w:rPr>
                <w:noProof/>
                <w:webHidden/>
              </w:rPr>
              <w:tab/>
            </w:r>
            <w:r w:rsidR="00077FDF">
              <w:rPr>
                <w:noProof/>
                <w:webHidden/>
              </w:rPr>
              <w:fldChar w:fldCharType="begin"/>
            </w:r>
            <w:r w:rsidR="00077FDF">
              <w:rPr>
                <w:noProof/>
                <w:webHidden/>
              </w:rPr>
              <w:instrText xml:space="preserve"> PAGEREF _Toc80699025 \h </w:instrText>
            </w:r>
            <w:r w:rsidR="00077FDF">
              <w:rPr>
                <w:noProof/>
                <w:webHidden/>
              </w:rPr>
            </w:r>
            <w:r w:rsidR="00077FDF">
              <w:rPr>
                <w:noProof/>
                <w:webHidden/>
              </w:rPr>
              <w:fldChar w:fldCharType="separate"/>
            </w:r>
            <w:r w:rsidR="00077FDF">
              <w:rPr>
                <w:noProof/>
                <w:webHidden/>
              </w:rPr>
              <w:t>14</w:t>
            </w:r>
            <w:r w:rsidR="00077FDF">
              <w:rPr>
                <w:noProof/>
                <w:webHidden/>
              </w:rPr>
              <w:fldChar w:fldCharType="end"/>
            </w:r>
          </w:hyperlink>
        </w:p>
        <w:p w14:paraId="40DEE43A" w14:textId="118755CB" w:rsidR="00077FDF" w:rsidRDefault="006376BA">
          <w:pPr>
            <w:pStyle w:val="INNH3"/>
            <w:tabs>
              <w:tab w:val="left" w:pos="1320"/>
              <w:tab w:val="right" w:leader="dot" w:pos="9062"/>
            </w:tabs>
            <w:rPr>
              <w:rFonts w:eastAsiaTheme="minorEastAsia"/>
              <w:noProof/>
              <w:lang w:eastAsia="nb-NO"/>
            </w:rPr>
          </w:pPr>
          <w:hyperlink w:anchor="_Toc80699026" w:history="1">
            <w:r w:rsidR="00077FDF" w:rsidRPr="00914EEF">
              <w:rPr>
                <w:rStyle w:val="Hyperkobling"/>
                <w:noProof/>
              </w:rPr>
              <w:t>6.2.3</w:t>
            </w:r>
            <w:r w:rsidR="00077FDF">
              <w:rPr>
                <w:rFonts w:eastAsiaTheme="minorEastAsia"/>
                <w:noProof/>
                <w:lang w:eastAsia="nb-NO"/>
              </w:rPr>
              <w:tab/>
            </w:r>
            <w:r w:rsidR="00077FDF" w:rsidRPr="00914EEF">
              <w:rPr>
                <w:rStyle w:val="Hyperkobling"/>
                <w:noProof/>
              </w:rPr>
              <w:t>Send utklipp</w:t>
            </w:r>
            <w:r w:rsidR="00077FDF">
              <w:rPr>
                <w:noProof/>
                <w:webHidden/>
              </w:rPr>
              <w:tab/>
            </w:r>
            <w:r w:rsidR="00077FDF">
              <w:rPr>
                <w:noProof/>
                <w:webHidden/>
              </w:rPr>
              <w:fldChar w:fldCharType="begin"/>
            </w:r>
            <w:r w:rsidR="00077FDF">
              <w:rPr>
                <w:noProof/>
                <w:webHidden/>
              </w:rPr>
              <w:instrText xml:space="preserve"> PAGEREF _Toc80699026 \h </w:instrText>
            </w:r>
            <w:r w:rsidR="00077FDF">
              <w:rPr>
                <w:noProof/>
                <w:webHidden/>
              </w:rPr>
            </w:r>
            <w:r w:rsidR="00077FDF">
              <w:rPr>
                <w:noProof/>
                <w:webHidden/>
              </w:rPr>
              <w:fldChar w:fldCharType="separate"/>
            </w:r>
            <w:r w:rsidR="00077FDF">
              <w:rPr>
                <w:noProof/>
                <w:webHidden/>
              </w:rPr>
              <w:t>15</w:t>
            </w:r>
            <w:r w:rsidR="00077FDF">
              <w:rPr>
                <w:noProof/>
                <w:webHidden/>
              </w:rPr>
              <w:fldChar w:fldCharType="end"/>
            </w:r>
          </w:hyperlink>
        </w:p>
        <w:p w14:paraId="41E64E5A" w14:textId="0FF985EE" w:rsidR="00077FDF" w:rsidRDefault="006376BA">
          <w:pPr>
            <w:pStyle w:val="INNH3"/>
            <w:tabs>
              <w:tab w:val="left" w:pos="1320"/>
              <w:tab w:val="right" w:leader="dot" w:pos="9062"/>
            </w:tabs>
            <w:rPr>
              <w:rFonts w:eastAsiaTheme="minorEastAsia"/>
              <w:noProof/>
              <w:lang w:eastAsia="nb-NO"/>
            </w:rPr>
          </w:pPr>
          <w:hyperlink w:anchor="_Toc80699027" w:history="1">
            <w:r w:rsidR="00077FDF" w:rsidRPr="00914EEF">
              <w:rPr>
                <w:rStyle w:val="Hyperkobling"/>
                <w:noProof/>
              </w:rPr>
              <w:t>6.2.4</w:t>
            </w:r>
            <w:r w:rsidR="00077FDF">
              <w:rPr>
                <w:rFonts w:eastAsiaTheme="minorEastAsia"/>
                <w:noProof/>
                <w:lang w:eastAsia="nb-NO"/>
              </w:rPr>
              <w:tab/>
            </w:r>
            <w:r w:rsidR="00077FDF" w:rsidRPr="00914EEF">
              <w:rPr>
                <w:rStyle w:val="Hyperkobling"/>
                <w:noProof/>
              </w:rPr>
              <w:t>Les utklippstavle</w:t>
            </w:r>
            <w:r w:rsidR="00077FDF">
              <w:rPr>
                <w:noProof/>
                <w:webHidden/>
              </w:rPr>
              <w:tab/>
            </w:r>
            <w:r w:rsidR="00077FDF">
              <w:rPr>
                <w:noProof/>
                <w:webHidden/>
              </w:rPr>
              <w:fldChar w:fldCharType="begin"/>
            </w:r>
            <w:r w:rsidR="00077FDF">
              <w:rPr>
                <w:noProof/>
                <w:webHidden/>
              </w:rPr>
              <w:instrText xml:space="preserve"> PAGEREF _Toc80699027 \h </w:instrText>
            </w:r>
            <w:r w:rsidR="00077FDF">
              <w:rPr>
                <w:noProof/>
                <w:webHidden/>
              </w:rPr>
            </w:r>
            <w:r w:rsidR="00077FDF">
              <w:rPr>
                <w:noProof/>
                <w:webHidden/>
              </w:rPr>
              <w:fldChar w:fldCharType="separate"/>
            </w:r>
            <w:r w:rsidR="00077FDF">
              <w:rPr>
                <w:noProof/>
                <w:webHidden/>
              </w:rPr>
              <w:t>15</w:t>
            </w:r>
            <w:r w:rsidR="00077FDF">
              <w:rPr>
                <w:noProof/>
                <w:webHidden/>
              </w:rPr>
              <w:fldChar w:fldCharType="end"/>
            </w:r>
          </w:hyperlink>
        </w:p>
        <w:p w14:paraId="3B589EE6" w14:textId="6F8721CF" w:rsidR="00077FDF" w:rsidRDefault="006376BA">
          <w:pPr>
            <w:pStyle w:val="INNH3"/>
            <w:tabs>
              <w:tab w:val="left" w:pos="1320"/>
              <w:tab w:val="right" w:leader="dot" w:pos="9062"/>
            </w:tabs>
            <w:rPr>
              <w:rFonts w:eastAsiaTheme="minorEastAsia"/>
              <w:noProof/>
              <w:lang w:eastAsia="nb-NO"/>
            </w:rPr>
          </w:pPr>
          <w:hyperlink w:anchor="_Toc80699028" w:history="1">
            <w:r w:rsidR="00077FDF" w:rsidRPr="00914EEF">
              <w:rPr>
                <w:rStyle w:val="Hyperkobling"/>
                <w:noProof/>
              </w:rPr>
              <w:t>6.2.5</w:t>
            </w:r>
            <w:r w:rsidR="00077FDF">
              <w:rPr>
                <w:rFonts w:eastAsiaTheme="minorEastAsia"/>
                <w:noProof/>
                <w:lang w:eastAsia="nb-NO"/>
              </w:rPr>
              <w:tab/>
            </w:r>
            <w:r w:rsidR="00077FDF" w:rsidRPr="00914EEF">
              <w:rPr>
                <w:rStyle w:val="Hyperkobling"/>
                <w:noProof/>
              </w:rPr>
              <w:t>Ta opp og send</w:t>
            </w:r>
            <w:r w:rsidR="00077FDF">
              <w:rPr>
                <w:noProof/>
                <w:webHidden/>
              </w:rPr>
              <w:tab/>
            </w:r>
            <w:r w:rsidR="00077FDF">
              <w:rPr>
                <w:noProof/>
                <w:webHidden/>
              </w:rPr>
              <w:fldChar w:fldCharType="begin"/>
            </w:r>
            <w:r w:rsidR="00077FDF">
              <w:rPr>
                <w:noProof/>
                <w:webHidden/>
              </w:rPr>
              <w:instrText xml:space="preserve"> PAGEREF _Toc80699028 \h </w:instrText>
            </w:r>
            <w:r w:rsidR="00077FDF">
              <w:rPr>
                <w:noProof/>
                <w:webHidden/>
              </w:rPr>
            </w:r>
            <w:r w:rsidR="00077FDF">
              <w:rPr>
                <w:noProof/>
                <w:webHidden/>
              </w:rPr>
              <w:fldChar w:fldCharType="separate"/>
            </w:r>
            <w:r w:rsidR="00077FDF">
              <w:rPr>
                <w:noProof/>
                <w:webHidden/>
              </w:rPr>
              <w:t>15</w:t>
            </w:r>
            <w:r w:rsidR="00077FDF">
              <w:rPr>
                <w:noProof/>
                <w:webHidden/>
              </w:rPr>
              <w:fldChar w:fldCharType="end"/>
            </w:r>
          </w:hyperlink>
        </w:p>
        <w:p w14:paraId="51D4ACFA" w14:textId="6635FE64" w:rsidR="00077FDF" w:rsidRDefault="006376BA">
          <w:pPr>
            <w:pStyle w:val="INNH3"/>
            <w:tabs>
              <w:tab w:val="left" w:pos="1320"/>
              <w:tab w:val="right" w:leader="dot" w:pos="9062"/>
            </w:tabs>
            <w:rPr>
              <w:rFonts w:eastAsiaTheme="minorEastAsia"/>
              <w:noProof/>
              <w:lang w:eastAsia="nb-NO"/>
            </w:rPr>
          </w:pPr>
          <w:hyperlink w:anchor="_Toc80699029" w:history="1">
            <w:r w:rsidR="00077FDF" w:rsidRPr="00914EEF">
              <w:rPr>
                <w:rStyle w:val="Hyperkobling"/>
                <w:noProof/>
              </w:rPr>
              <w:t>6.2.6</w:t>
            </w:r>
            <w:r w:rsidR="00077FDF">
              <w:rPr>
                <w:rFonts w:eastAsiaTheme="minorEastAsia"/>
                <w:noProof/>
                <w:lang w:eastAsia="nb-NO"/>
              </w:rPr>
              <w:tab/>
            </w:r>
            <w:r w:rsidR="00077FDF" w:rsidRPr="00914EEF">
              <w:rPr>
                <w:rStyle w:val="Hyperkobling"/>
                <w:noProof/>
              </w:rPr>
              <w:t>Send hvor jeg er på melding</w:t>
            </w:r>
            <w:r w:rsidR="00077FDF">
              <w:rPr>
                <w:noProof/>
                <w:webHidden/>
              </w:rPr>
              <w:tab/>
            </w:r>
            <w:r w:rsidR="00077FDF">
              <w:rPr>
                <w:noProof/>
                <w:webHidden/>
              </w:rPr>
              <w:fldChar w:fldCharType="begin"/>
            </w:r>
            <w:r w:rsidR="00077FDF">
              <w:rPr>
                <w:noProof/>
                <w:webHidden/>
              </w:rPr>
              <w:instrText xml:space="preserve"> PAGEREF _Toc80699029 \h </w:instrText>
            </w:r>
            <w:r w:rsidR="00077FDF">
              <w:rPr>
                <w:noProof/>
                <w:webHidden/>
              </w:rPr>
            </w:r>
            <w:r w:rsidR="00077FDF">
              <w:rPr>
                <w:noProof/>
                <w:webHidden/>
              </w:rPr>
              <w:fldChar w:fldCharType="separate"/>
            </w:r>
            <w:r w:rsidR="00077FDF">
              <w:rPr>
                <w:noProof/>
                <w:webHidden/>
              </w:rPr>
              <w:t>15</w:t>
            </w:r>
            <w:r w:rsidR="00077FDF">
              <w:rPr>
                <w:noProof/>
                <w:webHidden/>
              </w:rPr>
              <w:fldChar w:fldCharType="end"/>
            </w:r>
          </w:hyperlink>
        </w:p>
        <w:p w14:paraId="66FCE156" w14:textId="0136C812" w:rsidR="00077FDF" w:rsidRDefault="006376BA">
          <w:pPr>
            <w:pStyle w:val="INNH3"/>
            <w:tabs>
              <w:tab w:val="left" w:pos="1320"/>
              <w:tab w:val="right" w:leader="dot" w:pos="9062"/>
            </w:tabs>
            <w:rPr>
              <w:rFonts w:eastAsiaTheme="minorEastAsia"/>
              <w:noProof/>
              <w:lang w:eastAsia="nb-NO"/>
            </w:rPr>
          </w:pPr>
          <w:hyperlink w:anchor="_Toc80699030" w:history="1">
            <w:r w:rsidR="00077FDF" w:rsidRPr="00914EEF">
              <w:rPr>
                <w:rStyle w:val="Hyperkobling"/>
                <w:noProof/>
              </w:rPr>
              <w:t>6.2.7</w:t>
            </w:r>
            <w:r w:rsidR="00077FDF">
              <w:rPr>
                <w:rFonts w:eastAsiaTheme="minorEastAsia"/>
                <w:noProof/>
                <w:lang w:eastAsia="nb-NO"/>
              </w:rPr>
              <w:tab/>
            </w:r>
            <w:r w:rsidR="00077FDF" w:rsidRPr="00914EEF">
              <w:rPr>
                <w:rStyle w:val="Hyperkobling"/>
                <w:noProof/>
              </w:rPr>
              <w:t>Tale til engelsk</w:t>
            </w:r>
            <w:r w:rsidR="00077FDF">
              <w:rPr>
                <w:noProof/>
                <w:webHidden/>
              </w:rPr>
              <w:tab/>
            </w:r>
            <w:r w:rsidR="00077FDF">
              <w:rPr>
                <w:noProof/>
                <w:webHidden/>
              </w:rPr>
              <w:fldChar w:fldCharType="begin"/>
            </w:r>
            <w:r w:rsidR="00077FDF">
              <w:rPr>
                <w:noProof/>
                <w:webHidden/>
              </w:rPr>
              <w:instrText xml:space="preserve"> PAGEREF _Toc80699030 \h </w:instrText>
            </w:r>
            <w:r w:rsidR="00077FDF">
              <w:rPr>
                <w:noProof/>
                <w:webHidden/>
              </w:rPr>
            </w:r>
            <w:r w:rsidR="00077FDF">
              <w:rPr>
                <w:noProof/>
                <w:webHidden/>
              </w:rPr>
              <w:fldChar w:fldCharType="separate"/>
            </w:r>
            <w:r w:rsidR="00077FDF">
              <w:rPr>
                <w:noProof/>
                <w:webHidden/>
              </w:rPr>
              <w:t>16</w:t>
            </w:r>
            <w:r w:rsidR="00077FDF">
              <w:rPr>
                <w:noProof/>
                <w:webHidden/>
              </w:rPr>
              <w:fldChar w:fldCharType="end"/>
            </w:r>
          </w:hyperlink>
        </w:p>
        <w:p w14:paraId="0E5D9D60" w14:textId="64E19366" w:rsidR="00077FDF" w:rsidRDefault="006376BA">
          <w:pPr>
            <w:pStyle w:val="INNH3"/>
            <w:tabs>
              <w:tab w:val="left" w:pos="1320"/>
              <w:tab w:val="right" w:leader="dot" w:pos="9062"/>
            </w:tabs>
            <w:rPr>
              <w:rFonts w:eastAsiaTheme="minorEastAsia"/>
              <w:noProof/>
              <w:lang w:eastAsia="nb-NO"/>
            </w:rPr>
          </w:pPr>
          <w:hyperlink w:anchor="_Toc80699031" w:history="1">
            <w:r w:rsidR="00077FDF" w:rsidRPr="00914EEF">
              <w:rPr>
                <w:rStyle w:val="Hyperkobling"/>
                <w:noProof/>
              </w:rPr>
              <w:t>6.2.8</w:t>
            </w:r>
            <w:r w:rsidR="00077FDF">
              <w:rPr>
                <w:rFonts w:eastAsiaTheme="minorEastAsia"/>
                <w:noProof/>
                <w:lang w:eastAsia="nb-NO"/>
              </w:rPr>
              <w:tab/>
            </w:r>
            <w:r w:rsidR="00077FDF" w:rsidRPr="00914EEF">
              <w:rPr>
                <w:rStyle w:val="Hyperkobling"/>
                <w:noProof/>
              </w:rPr>
              <w:t>Saker fra NRK</w:t>
            </w:r>
            <w:r w:rsidR="00077FDF">
              <w:rPr>
                <w:noProof/>
                <w:webHidden/>
              </w:rPr>
              <w:tab/>
            </w:r>
            <w:r w:rsidR="00077FDF">
              <w:rPr>
                <w:noProof/>
                <w:webHidden/>
              </w:rPr>
              <w:fldChar w:fldCharType="begin"/>
            </w:r>
            <w:r w:rsidR="00077FDF">
              <w:rPr>
                <w:noProof/>
                <w:webHidden/>
              </w:rPr>
              <w:instrText xml:space="preserve"> PAGEREF _Toc80699031 \h </w:instrText>
            </w:r>
            <w:r w:rsidR="00077FDF">
              <w:rPr>
                <w:noProof/>
                <w:webHidden/>
              </w:rPr>
            </w:r>
            <w:r w:rsidR="00077FDF">
              <w:rPr>
                <w:noProof/>
                <w:webHidden/>
              </w:rPr>
              <w:fldChar w:fldCharType="separate"/>
            </w:r>
            <w:r w:rsidR="00077FDF">
              <w:rPr>
                <w:noProof/>
                <w:webHidden/>
              </w:rPr>
              <w:t>16</w:t>
            </w:r>
            <w:r w:rsidR="00077FDF">
              <w:rPr>
                <w:noProof/>
                <w:webHidden/>
              </w:rPr>
              <w:fldChar w:fldCharType="end"/>
            </w:r>
          </w:hyperlink>
        </w:p>
        <w:p w14:paraId="386B2C64" w14:textId="1C0ADD98" w:rsidR="00077FDF" w:rsidRDefault="006376BA">
          <w:pPr>
            <w:pStyle w:val="INNH1"/>
            <w:tabs>
              <w:tab w:val="left" w:pos="440"/>
              <w:tab w:val="right" w:leader="dot" w:pos="9062"/>
            </w:tabs>
            <w:rPr>
              <w:rFonts w:eastAsiaTheme="minorEastAsia"/>
              <w:noProof/>
              <w:lang w:eastAsia="nb-NO"/>
            </w:rPr>
          </w:pPr>
          <w:hyperlink w:anchor="_Toc80699032" w:history="1">
            <w:r w:rsidR="00077FDF" w:rsidRPr="00914EEF">
              <w:rPr>
                <w:rStyle w:val="Hyperkobling"/>
                <w:noProof/>
              </w:rPr>
              <w:t>7</w:t>
            </w:r>
            <w:r w:rsidR="00077FDF">
              <w:rPr>
                <w:rFonts w:eastAsiaTheme="minorEastAsia"/>
                <w:noProof/>
                <w:lang w:eastAsia="nb-NO"/>
              </w:rPr>
              <w:tab/>
            </w:r>
            <w:r w:rsidR="00077FDF" w:rsidRPr="00914EEF">
              <w:rPr>
                <w:rStyle w:val="Hyperkobling"/>
                <w:noProof/>
              </w:rPr>
              <w:t>Quorum</w:t>
            </w:r>
            <w:r w:rsidR="00077FDF">
              <w:rPr>
                <w:noProof/>
                <w:webHidden/>
              </w:rPr>
              <w:tab/>
            </w:r>
            <w:r w:rsidR="00077FDF">
              <w:rPr>
                <w:noProof/>
                <w:webHidden/>
              </w:rPr>
              <w:fldChar w:fldCharType="begin"/>
            </w:r>
            <w:r w:rsidR="00077FDF">
              <w:rPr>
                <w:noProof/>
                <w:webHidden/>
              </w:rPr>
              <w:instrText xml:space="preserve"> PAGEREF _Toc80699032 \h </w:instrText>
            </w:r>
            <w:r w:rsidR="00077FDF">
              <w:rPr>
                <w:noProof/>
                <w:webHidden/>
              </w:rPr>
            </w:r>
            <w:r w:rsidR="00077FDF">
              <w:rPr>
                <w:noProof/>
                <w:webHidden/>
              </w:rPr>
              <w:fldChar w:fldCharType="separate"/>
            </w:r>
            <w:r w:rsidR="00077FDF">
              <w:rPr>
                <w:noProof/>
                <w:webHidden/>
              </w:rPr>
              <w:t>18</w:t>
            </w:r>
            <w:r w:rsidR="00077FDF">
              <w:rPr>
                <w:noProof/>
                <w:webHidden/>
              </w:rPr>
              <w:fldChar w:fldCharType="end"/>
            </w:r>
          </w:hyperlink>
        </w:p>
        <w:p w14:paraId="0292BADE" w14:textId="284A2C26" w:rsidR="00077FDF" w:rsidRDefault="006376BA">
          <w:pPr>
            <w:pStyle w:val="INNH2"/>
            <w:tabs>
              <w:tab w:val="left" w:pos="880"/>
              <w:tab w:val="right" w:leader="dot" w:pos="9062"/>
            </w:tabs>
            <w:rPr>
              <w:rFonts w:eastAsiaTheme="minorEastAsia"/>
              <w:noProof/>
              <w:lang w:eastAsia="nb-NO"/>
            </w:rPr>
          </w:pPr>
          <w:hyperlink w:anchor="_Toc80699033" w:history="1">
            <w:r w:rsidR="00077FDF" w:rsidRPr="00914EEF">
              <w:rPr>
                <w:rStyle w:val="Hyperkobling"/>
                <w:noProof/>
              </w:rPr>
              <w:t>7.1</w:t>
            </w:r>
            <w:r w:rsidR="00077FDF">
              <w:rPr>
                <w:rFonts w:eastAsiaTheme="minorEastAsia"/>
                <w:noProof/>
                <w:lang w:eastAsia="nb-NO"/>
              </w:rPr>
              <w:tab/>
            </w:r>
            <w:r w:rsidR="00077FDF" w:rsidRPr="00914EEF">
              <w:rPr>
                <w:rStyle w:val="Hyperkobling"/>
                <w:noProof/>
              </w:rPr>
              <w:t>Er Quorum et aktuelt alternativ for grunnskoleelever?</w:t>
            </w:r>
            <w:r w:rsidR="00077FDF">
              <w:rPr>
                <w:noProof/>
                <w:webHidden/>
              </w:rPr>
              <w:tab/>
            </w:r>
            <w:r w:rsidR="00077FDF">
              <w:rPr>
                <w:noProof/>
                <w:webHidden/>
              </w:rPr>
              <w:fldChar w:fldCharType="begin"/>
            </w:r>
            <w:r w:rsidR="00077FDF">
              <w:rPr>
                <w:noProof/>
                <w:webHidden/>
              </w:rPr>
              <w:instrText xml:space="preserve"> PAGEREF _Toc80699033 \h </w:instrText>
            </w:r>
            <w:r w:rsidR="00077FDF">
              <w:rPr>
                <w:noProof/>
                <w:webHidden/>
              </w:rPr>
            </w:r>
            <w:r w:rsidR="00077FDF">
              <w:rPr>
                <w:noProof/>
                <w:webHidden/>
              </w:rPr>
              <w:fldChar w:fldCharType="separate"/>
            </w:r>
            <w:r w:rsidR="00077FDF">
              <w:rPr>
                <w:noProof/>
                <w:webHidden/>
              </w:rPr>
              <w:t>18</w:t>
            </w:r>
            <w:r w:rsidR="00077FDF">
              <w:rPr>
                <w:noProof/>
                <w:webHidden/>
              </w:rPr>
              <w:fldChar w:fldCharType="end"/>
            </w:r>
          </w:hyperlink>
        </w:p>
        <w:p w14:paraId="52179583" w14:textId="2F2E9E4A" w:rsidR="00077FDF" w:rsidRDefault="006376BA">
          <w:pPr>
            <w:pStyle w:val="INNH2"/>
            <w:tabs>
              <w:tab w:val="left" w:pos="880"/>
              <w:tab w:val="right" w:leader="dot" w:pos="9062"/>
            </w:tabs>
            <w:rPr>
              <w:rFonts w:eastAsiaTheme="minorEastAsia"/>
              <w:noProof/>
              <w:lang w:eastAsia="nb-NO"/>
            </w:rPr>
          </w:pPr>
          <w:hyperlink w:anchor="_Toc80699034" w:history="1">
            <w:r w:rsidR="00077FDF" w:rsidRPr="00914EEF">
              <w:rPr>
                <w:rStyle w:val="Hyperkobling"/>
                <w:noProof/>
              </w:rPr>
              <w:t>7.2</w:t>
            </w:r>
            <w:r w:rsidR="00077FDF">
              <w:rPr>
                <w:rFonts w:eastAsiaTheme="minorEastAsia"/>
                <w:noProof/>
                <w:lang w:eastAsia="nb-NO"/>
              </w:rPr>
              <w:tab/>
            </w:r>
            <w:r w:rsidR="00077FDF" w:rsidRPr="00914EEF">
              <w:rPr>
                <w:rStyle w:val="Hyperkobling"/>
                <w:noProof/>
              </w:rPr>
              <w:t>Quorum Studio</w:t>
            </w:r>
            <w:r w:rsidR="00077FDF">
              <w:rPr>
                <w:noProof/>
                <w:webHidden/>
              </w:rPr>
              <w:tab/>
            </w:r>
            <w:r w:rsidR="00077FDF">
              <w:rPr>
                <w:noProof/>
                <w:webHidden/>
              </w:rPr>
              <w:fldChar w:fldCharType="begin"/>
            </w:r>
            <w:r w:rsidR="00077FDF">
              <w:rPr>
                <w:noProof/>
                <w:webHidden/>
              </w:rPr>
              <w:instrText xml:space="preserve"> PAGEREF _Toc80699034 \h </w:instrText>
            </w:r>
            <w:r w:rsidR="00077FDF">
              <w:rPr>
                <w:noProof/>
                <w:webHidden/>
              </w:rPr>
            </w:r>
            <w:r w:rsidR="00077FDF">
              <w:rPr>
                <w:noProof/>
                <w:webHidden/>
              </w:rPr>
              <w:fldChar w:fldCharType="separate"/>
            </w:r>
            <w:r w:rsidR="00077FDF">
              <w:rPr>
                <w:noProof/>
                <w:webHidden/>
              </w:rPr>
              <w:t>18</w:t>
            </w:r>
            <w:r w:rsidR="00077FDF">
              <w:rPr>
                <w:noProof/>
                <w:webHidden/>
              </w:rPr>
              <w:fldChar w:fldCharType="end"/>
            </w:r>
          </w:hyperlink>
        </w:p>
        <w:p w14:paraId="6DCFABA4" w14:textId="33FE240C" w:rsidR="00077FDF" w:rsidRDefault="006376BA">
          <w:pPr>
            <w:pStyle w:val="INNH2"/>
            <w:tabs>
              <w:tab w:val="left" w:pos="880"/>
              <w:tab w:val="right" w:leader="dot" w:pos="9062"/>
            </w:tabs>
            <w:rPr>
              <w:rFonts w:eastAsiaTheme="minorEastAsia"/>
              <w:noProof/>
              <w:lang w:eastAsia="nb-NO"/>
            </w:rPr>
          </w:pPr>
          <w:hyperlink w:anchor="_Toc80699035" w:history="1">
            <w:r w:rsidR="00077FDF" w:rsidRPr="00914EEF">
              <w:rPr>
                <w:rStyle w:val="Hyperkobling"/>
                <w:noProof/>
              </w:rPr>
              <w:t>7.3</w:t>
            </w:r>
            <w:r w:rsidR="00077FDF">
              <w:rPr>
                <w:rFonts w:eastAsiaTheme="minorEastAsia"/>
                <w:noProof/>
                <w:lang w:eastAsia="nb-NO"/>
              </w:rPr>
              <w:tab/>
            </w:r>
            <w:r w:rsidR="00077FDF" w:rsidRPr="00914EEF">
              <w:rPr>
                <w:rStyle w:val="Hyperkobling"/>
                <w:noProof/>
              </w:rPr>
              <w:t>Hvordan ser Quorum-kode ut?</w:t>
            </w:r>
            <w:r w:rsidR="00077FDF">
              <w:rPr>
                <w:noProof/>
                <w:webHidden/>
              </w:rPr>
              <w:tab/>
            </w:r>
            <w:r w:rsidR="00077FDF">
              <w:rPr>
                <w:noProof/>
                <w:webHidden/>
              </w:rPr>
              <w:fldChar w:fldCharType="begin"/>
            </w:r>
            <w:r w:rsidR="00077FDF">
              <w:rPr>
                <w:noProof/>
                <w:webHidden/>
              </w:rPr>
              <w:instrText xml:space="preserve"> PAGEREF _Toc80699035 \h </w:instrText>
            </w:r>
            <w:r w:rsidR="00077FDF">
              <w:rPr>
                <w:noProof/>
                <w:webHidden/>
              </w:rPr>
            </w:r>
            <w:r w:rsidR="00077FDF">
              <w:rPr>
                <w:noProof/>
                <w:webHidden/>
              </w:rPr>
              <w:fldChar w:fldCharType="separate"/>
            </w:r>
            <w:r w:rsidR="00077FDF">
              <w:rPr>
                <w:noProof/>
                <w:webHidden/>
              </w:rPr>
              <w:t>19</w:t>
            </w:r>
            <w:r w:rsidR="00077FDF">
              <w:rPr>
                <w:noProof/>
                <w:webHidden/>
              </w:rPr>
              <w:fldChar w:fldCharType="end"/>
            </w:r>
          </w:hyperlink>
        </w:p>
        <w:p w14:paraId="52F89662" w14:textId="41451391" w:rsidR="00077FDF" w:rsidRDefault="006376BA">
          <w:pPr>
            <w:pStyle w:val="INNH2"/>
            <w:tabs>
              <w:tab w:val="left" w:pos="880"/>
              <w:tab w:val="right" w:leader="dot" w:pos="9062"/>
            </w:tabs>
            <w:rPr>
              <w:rFonts w:eastAsiaTheme="minorEastAsia"/>
              <w:noProof/>
              <w:lang w:eastAsia="nb-NO"/>
            </w:rPr>
          </w:pPr>
          <w:hyperlink w:anchor="_Toc80699036" w:history="1">
            <w:r w:rsidR="00077FDF" w:rsidRPr="00914EEF">
              <w:rPr>
                <w:rStyle w:val="Hyperkobling"/>
                <w:noProof/>
              </w:rPr>
              <w:t>7.4</w:t>
            </w:r>
            <w:r w:rsidR="00077FDF">
              <w:rPr>
                <w:rFonts w:eastAsiaTheme="minorEastAsia"/>
                <w:noProof/>
                <w:lang w:eastAsia="nb-NO"/>
              </w:rPr>
              <w:tab/>
            </w:r>
            <w:r w:rsidR="00077FDF" w:rsidRPr="00914EEF">
              <w:rPr>
                <w:rStyle w:val="Hyperkobling"/>
                <w:noProof/>
              </w:rPr>
              <w:t>Oppgaver</w:t>
            </w:r>
            <w:r w:rsidR="00077FDF">
              <w:rPr>
                <w:noProof/>
                <w:webHidden/>
              </w:rPr>
              <w:tab/>
            </w:r>
            <w:r w:rsidR="00077FDF">
              <w:rPr>
                <w:noProof/>
                <w:webHidden/>
              </w:rPr>
              <w:fldChar w:fldCharType="begin"/>
            </w:r>
            <w:r w:rsidR="00077FDF">
              <w:rPr>
                <w:noProof/>
                <w:webHidden/>
              </w:rPr>
              <w:instrText xml:space="preserve"> PAGEREF _Toc80699036 \h </w:instrText>
            </w:r>
            <w:r w:rsidR="00077FDF">
              <w:rPr>
                <w:noProof/>
                <w:webHidden/>
              </w:rPr>
            </w:r>
            <w:r w:rsidR="00077FDF">
              <w:rPr>
                <w:noProof/>
                <w:webHidden/>
              </w:rPr>
              <w:fldChar w:fldCharType="separate"/>
            </w:r>
            <w:r w:rsidR="00077FDF">
              <w:rPr>
                <w:noProof/>
                <w:webHidden/>
              </w:rPr>
              <w:t>20</w:t>
            </w:r>
            <w:r w:rsidR="00077FDF">
              <w:rPr>
                <w:noProof/>
                <w:webHidden/>
              </w:rPr>
              <w:fldChar w:fldCharType="end"/>
            </w:r>
          </w:hyperlink>
        </w:p>
        <w:p w14:paraId="25AE0558" w14:textId="23FEBBED" w:rsidR="00077FDF" w:rsidRDefault="006376BA">
          <w:pPr>
            <w:pStyle w:val="INNH1"/>
            <w:tabs>
              <w:tab w:val="left" w:pos="440"/>
              <w:tab w:val="right" w:leader="dot" w:pos="9062"/>
            </w:tabs>
            <w:rPr>
              <w:rFonts w:eastAsiaTheme="minorEastAsia"/>
              <w:noProof/>
              <w:lang w:eastAsia="nb-NO"/>
            </w:rPr>
          </w:pPr>
          <w:hyperlink w:anchor="_Toc80699037" w:history="1">
            <w:r w:rsidR="00077FDF" w:rsidRPr="00914EEF">
              <w:rPr>
                <w:rStyle w:val="Hyperkobling"/>
                <w:noProof/>
              </w:rPr>
              <w:t>8</w:t>
            </w:r>
            <w:r w:rsidR="00077FDF">
              <w:rPr>
                <w:rFonts w:eastAsiaTheme="minorEastAsia"/>
                <w:noProof/>
                <w:lang w:eastAsia="nb-NO"/>
              </w:rPr>
              <w:tab/>
            </w:r>
            <w:r w:rsidR="00077FDF" w:rsidRPr="00914EEF">
              <w:rPr>
                <w:rStyle w:val="Hyperkobling"/>
                <w:noProof/>
              </w:rPr>
              <w:t>Jaws-scripting</w:t>
            </w:r>
            <w:r w:rsidR="00077FDF">
              <w:rPr>
                <w:noProof/>
                <w:webHidden/>
              </w:rPr>
              <w:tab/>
            </w:r>
            <w:r w:rsidR="00077FDF">
              <w:rPr>
                <w:noProof/>
                <w:webHidden/>
              </w:rPr>
              <w:fldChar w:fldCharType="begin"/>
            </w:r>
            <w:r w:rsidR="00077FDF">
              <w:rPr>
                <w:noProof/>
                <w:webHidden/>
              </w:rPr>
              <w:instrText xml:space="preserve"> PAGEREF _Toc80699037 \h </w:instrText>
            </w:r>
            <w:r w:rsidR="00077FDF">
              <w:rPr>
                <w:noProof/>
                <w:webHidden/>
              </w:rPr>
            </w:r>
            <w:r w:rsidR="00077FDF">
              <w:rPr>
                <w:noProof/>
                <w:webHidden/>
              </w:rPr>
              <w:fldChar w:fldCharType="separate"/>
            </w:r>
            <w:r w:rsidR="00077FDF">
              <w:rPr>
                <w:noProof/>
                <w:webHidden/>
              </w:rPr>
              <w:t>21</w:t>
            </w:r>
            <w:r w:rsidR="00077FDF">
              <w:rPr>
                <w:noProof/>
                <w:webHidden/>
              </w:rPr>
              <w:fldChar w:fldCharType="end"/>
            </w:r>
          </w:hyperlink>
        </w:p>
        <w:p w14:paraId="200FCF59" w14:textId="2E80FDCA" w:rsidR="00077FDF" w:rsidRDefault="006376BA">
          <w:pPr>
            <w:pStyle w:val="INNH2"/>
            <w:tabs>
              <w:tab w:val="left" w:pos="880"/>
              <w:tab w:val="right" w:leader="dot" w:pos="9062"/>
            </w:tabs>
            <w:rPr>
              <w:rFonts w:eastAsiaTheme="minorEastAsia"/>
              <w:noProof/>
              <w:lang w:eastAsia="nb-NO"/>
            </w:rPr>
          </w:pPr>
          <w:hyperlink w:anchor="_Toc80699038" w:history="1">
            <w:r w:rsidR="00077FDF" w:rsidRPr="00914EEF">
              <w:rPr>
                <w:rStyle w:val="Hyperkobling"/>
                <w:noProof/>
              </w:rPr>
              <w:t>8.1</w:t>
            </w:r>
            <w:r w:rsidR="00077FDF">
              <w:rPr>
                <w:rFonts w:eastAsiaTheme="minorEastAsia"/>
                <w:noProof/>
                <w:lang w:eastAsia="nb-NO"/>
              </w:rPr>
              <w:tab/>
            </w:r>
            <w:r w:rsidR="00077FDF" w:rsidRPr="00914EEF">
              <w:rPr>
                <w:rStyle w:val="Hyperkobling"/>
                <w:noProof/>
              </w:rPr>
              <w:t>Globale og programspesifikke script</w:t>
            </w:r>
            <w:r w:rsidR="00077FDF">
              <w:rPr>
                <w:noProof/>
                <w:webHidden/>
              </w:rPr>
              <w:tab/>
            </w:r>
            <w:r w:rsidR="00077FDF">
              <w:rPr>
                <w:noProof/>
                <w:webHidden/>
              </w:rPr>
              <w:fldChar w:fldCharType="begin"/>
            </w:r>
            <w:r w:rsidR="00077FDF">
              <w:rPr>
                <w:noProof/>
                <w:webHidden/>
              </w:rPr>
              <w:instrText xml:space="preserve"> PAGEREF _Toc80699038 \h </w:instrText>
            </w:r>
            <w:r w:rsidR="00077FDF">
              <w:rPr>
                <w:noProof/>
                <w:webHidden/>
              </w:rPr>
            </w:r>
            <w:r w:rsidR="00077FDF">
              <w:rPr>
                <w:noProof/>
                <w:webHidden/>
              </w:rPr>
              <w:fldChar w:fldCharType="separate"/>
            </w:r>
            <w:r w:rsidR="00077FDF">
              <w:rPr>
                <w:noProof/>
                <w:webHidden/>
              </w:rPr>
              <w:t>21</w:t>
            </w:r>
            <w:r w:rsidR="00077FDF">
              <w:rPr>
                <w:noProof/>
                <w:webHidden/>
              </w:rPr>
              <w:fldChar w:fldCharType="end"/>
            </w:r>
          </w:hyperlink>
        </w:p>
        <w:p w14:paraId="19923CA9" w14:textId="4CDE40C4" w:rsidR="00077FDF" w:rsidRDefault="006376BA">
          <w:pPr>
            <w:pStyle w:val="INNH2"/>
            <w:tabs>
              <w:tab w:val="left" w:pos="880"/>
              <w:tab w:val="right" w:leader="dot" w:pos="9062"/>
            </w:tabs>
            <w:rPr>
              <w:rFonts w:eastAsiaTheme="minorEastAsia"/>
              <w:noProof/>
              <w:lang w:eastAsia="nb-NO"/>
            </w:rPr>
          </w:pPr>
          <w:hyperlink w:anchor="_Toc80699039" w:history="1">
            <w:r w:rsidR="00077FDF" w:rsidRPr="00914EEF">
              <w:rPr>
                <w:rStyle w:val="Hyperkobling"/>
                <w:noProof/>
              </w:rPr>
              <w:t>8.2</w:t>
            </w:r>
            <w:r w:rsidR="00077FDF">
              <w:rPr>
                <w:rFonts w:eastAsiaTheme="minorEastAsia"/>
                <w:noProof/>
                <w:lang w:eastAsia="nb-NO"/>
              </w:rPr>
              <w:tab/>
            </w:r>
            <w:r w:rsidR="00077FDF" w:rsidRPr="00914EEF">
              <w:rPr>
                <w:rStyle w:val="Hyperkobling"/>
                <w:noProof/>
              </w:rPr>
              <w:t>Forslag til program uten standard Jaws-script</w:t>
            </w:r>
            <w:r w:rsidR="00077FDF">
              <w:rPr>
                <w:noProof/>
                <w:webHidden/>
              </w:rPr>
              <w:tab/>
            </w:r>
            <w:r w:rsidR="00077FDF">
              <w:rPr>
                <w:noProof/>
                <w:webHidden/>
              </w:rPr>
              <w:fldChar w:fldCharType="begin"/>
            </w:r>
            <w:r w:rsidR="00077FDF">
              <w:rPr>
                <w:noProof/>
                <w:webHidden/>
              </w:rPr>
              <w:instrText xml:space="preserve"> PAGEREF _Toc80699039 \h </w:instrText>
            </w:r>
            <w:r w:rsidR="00077FDF">
              <w:rPr>
                <w:noProof/>
                <w:webHidden/>
              </w:rPr>
            </w:r>
            <w:r w:rsidR="00077FDF">
              <w:rPr>
                <w:noProof/>
                <w:webHidden/>
              </w:rPr>
              <w:fldChar w:fldCharType="separate"/>
            </w:r>
            <w:r w:rsidR="00077FDF">
              <w:rPr>
                <w:noProof/>
                <w:webHidden/>
              </w:rPr>
              <w:t>21</w:t>
            </w:r>
            <w:r w:rsidR="00077FDF">
              <w:rPr>
                <w:noProof/>
                <w:webHidden/>
              </w:rPr>
              <w:fldChar w:fldCharType="end"/>
            </w:r>
          </w:hyperlink>
        </w:p>
        <w:p w14:paraId="1A2DE322" w14:textId="234ACEBD" w:rsidR="00077FDF" w:rsidRDefault="006376BA">
          <w:pPr>
            <w:pStyle w:val="INNH2"/>
            <w:tabs>
              <w:tab w:val="left" w:pos="880"/>
              <w:tab w:val="right" w:leader="dot" w:pos="9062"/>
            </w:tabs>
            <w:rPr>
              <w:rFonts w:eastAsiaTheme="minorEastAsia"/>
              <w:noProof/>
              <w:lang w:eastAsia="nb-NO"/>
            </w:rPr>
          </w:pPr>
          <w:hyperlink w:anchor="_Toc80699040" w:history="1">
            <w:r w:rsidR="00077FDF" w:rsidRPr="00914EEF">
              <w:rPr>
                <w:rStyle w:val="Hyperkobling"/>
                <w:noProof/>
              </w:rPr>
              <w:t>8.3</w:t>
            </w:r>
            <w:r w:rsidR="00077FDF">
              <w:rPr>
                <w:rFonts w:eastAsiaTheme="minorEastAsia"/>
                <w:noProof/>
                <w:lang w:eastAsia="nb-NO"/>
              </w:rPr>
              <w:tab/>
            </w:r>
            <w:r w:rsidR="00077FDF" w:rsidRPr="00914EEF">
              <w:rPr>
                <w:rStyle w:val="Hyperkobling"/>
                <w:noProof/>
              </w:rPr>
              <w:t>Forslag til oppgaver</w:t>
            </w:r>
            <w:r w:rsidR="00077FDF">
              <w:rPr>
                <w:noProof/>
                <w:webHidden/>
              </w:rPr>
              <w:tab/>
            </w:r>
            <w:r w:rsidR="00077FDF">
              <w:rPr>
                <w:noProof/>
                <w:webHidden/>
              </w:rPr>
              <w:fldChar w:fldCharType="begin"/>
            </w:r>
            <w:r w:rsidR="00077FDF">
              <w:rPr>
                <w:noProof/>
                <w:webHidden/>
              </w:rPr>
              <w:instrText xml:space="preserve"> PAGEREF _Toc80699040 \h </w:instrText>
            </w:r>
            <w:r w:rsidR="00077FDF">
              <w:rPr>
                <w:noProof/>
                <w:webHidden/>
              </w:rPr>
            </w:r>
            <w:r w:rsidR="00077FDF">
              <w:rPr>
                <w:noProof/>
                <w:webHidden/>
              </w:rPr>
              <w:fldChar w:fldCharType="separate"/>
            </w:r>
            <w:r w:rsidR="00077FDF">
              <w:rPr>
                <w:noProof/>
                <w:webHidden/>
              </w:rPr>
              <w:t>22</w:t>
            </w:r>
            <w:r w:rsidR="00077FDF">
              <w:rPr>
                <w:noProof/>
                <w:webHidden/>
              </w:rPr>
              <w:fldChar w:fldCharType="end"/>
            </w:r>
          </w:hyperlink>
        </w:p>
        <w:p w14:paraId="6D6F4A9E" w14:textId="3AADC047" w:rsidR="00077FDF" w:rsidRDefault="006376BA">
          <w:pPr>
            <w:pStyle w:val="INNH3"/>
            <w:tabs>
              <w:tab w:val="left" w:pos="1320"/>
              <w:tab w:val="right" w:leader="dot" w:pos="9062"/>
            </w:tabs>
            <w:rPr>
              <w:rFonts w:eastAsiaTheme="minorEastAsia"/>
              <w:noProof/>
              <w:lang w:eastAsia="nb-NO"/>
            </w:rPr>
          </w:pPr>
          <w:hyperlink w:anchor="_Toc80699041" w:history="1">
            <w:r w:rsidR="00077FDF" w:rsidRPr="00914EEF">
              <w:rPr>
                <w:rStyle w:val="Hyperkobling"/>
                <w:noProof/>
              </w:rPr>
              <w:t>8.3.1</w:t>
            </w:r>
            <w:r w:rsidR="00077FDF">
              <w:rPr>
                <w:rFonts w:eastAsiaTheme="minorEastAsia"/>
                <w:noProof/>
                <w:lang w:eastAsia="nb-NO"/>
              </w:rPr>
              <w:tab/>
            </w:r>
            <w:r w:rsidR="00077FDF" w:rsidRPr="00914EEF">
              <w:rPr>
                <w:rStyle w:val="Hyperkobling"/>
                <w:noProof/>
              </w:rPr>
              <w:t>Hello world</w:t>
            </w:r>
            <w:r w:rsidR="00077FDF">
              <w:rPr>
                <w:noProof/>
                <w:webHidden/>
              </w:rPr>
              <w:tab/>
            </w:r>
            <w:r w:rsidR="00077FDF">
              <w:rPr>
                <w:noProof/>
                <w:webHidden/>
              </w:rPr>
              <w:fldChar w:fldCharType="begin"/>
            </w:r>
            <w:r w:rsidR="00077FDF">
              <w:rPr>
                <w:noProof/>
                <w:webHidden/>
              </w:rPr>
              <w:instrText xml:space="preserve"> PAGEREF _Toc80699041 \h </w:instrText>
            </w:r>
            <w:r w:rsidR="00077FDF">
              <w:rPr>
                <w:noProof/>
                <w:webHidden/>
              </w:rPr>
            </w:r>
            <w:r w:rsidR="00077FDF">
              <w:rPr>
                <w:noProof/>
                <w:webHidden/>
              </w:rPr>
              <w:fldChar w:fldCharType="separate"/>
            </w:r>
            <w:r w:rsidR="00077FDF">
              <w:rPr>
                <w:noProof/>
                <w:webHidden/>
              </w:rPr>
              <w:t>22</w:t>
            </w:r>
            <w:r w:rsidR="00077FDF">
              <w:rPr>
                <w:noProof/>
                <w:webHidden/>
              </w:rPr>
              <w:fldChar w:fldCharType="end"/>
            </w:r>
          </w:hyperlink>
        </w:p>
        <w:p w14:paraId="618E833C" w14:textId="23E15393" w:rsidR="00077FDF" w:rsidRDefault="006376BA">
          <w:pPr>
            <w:pStyle w:val="INNH3"/>
            <w:tabs>
              <w:tab w:val="left" w:pos="1320"/>
              <w:tab w:val="right" w:leader="dot" w:pos="9062"/>
            </w:tabs>
            <w:rPr>
              <w:rFonts w:eastAsiaTheme="minorEastAsia"/>
              <w:noProof/>
              <w:lang w:eastAsia="nb-NO"/>
            </w:rPr>
          </w:pPr>
          <w:hyperlink w:anchor="_Toc80699042" w:history="1">
            <w:r w:rsidR="00077FDF" w:rsidRPr="00914EEF">
              <w:rPr>
                <w:rStyle w:val="Hyperkobling"/>
                <w:noProof/>
              </w:rPr>
              <w:t>8.3.2</w:t>
            </w:r>
            <w:r w:rsidR="00077FDF">
              <w:rPr>
                <w:rFonts w:eastAsiaTheme="minorEastAsia"/>
                <w:noProof/>
                <w:lang w:eastAsia="nb-NO"/>
              </w:rPr>
              <w:tab/>
            </w:r>
            <w:r w:rsidR="00077FDF" w:rsidRPr="00914EEF">
              <w:rPr>
                <w:rStyle w:val="Hyperkobling"/>
                <w:noProof/>
              </w:rPr>
              <w:t>Sjekk batteristatus</w:t>
            </w:r>
            <w:r w:rsidR="00077FDF">
              <w:rPr>
                <w:noProof/>
                <w:webHidden/>
              </w:rPr>
              <w:tab/>
            </w:r>
            <w:r w:rsidR="00077FDF">
              <w:rPr>
                <w:noProof/>
                <w:webHidden/>
              </w:rPr>
              <w:fldChar w:fldCharType="begin"/>
            </w:r>
            <w:r w:rsidR="00077FDF">
              <w:rPr>
                <w:noProof/>
                <w:webHidden/>
              </w:rPr>
              <w:instrText xml:space="preserve"> PAGEREF _Toc80699042 \h </w:instrText>
            </w:r>
            <w:r w:rsidR="00077FDF">
              <w:rPr>
                <w:noProof/>
                <w:webHidden/>
              </w:rPr>
            </w:r>
            <w:r w:rsidR="00077FDF">
              <w:rPr>
                <w:noProof/>
                <w:webHidden/>
              </w:rPr>
              <w:fldChar w:fldCharType="separate"/>
            </w:r>
            <w:r w:rsidR="00077FDF">
              <w:rPr>
                <w:noProof/>
                <w:webHidden/>
              </w:rPr>
              <w:t>22</w:t>
            </w:r>
            <w:r w:rsidR="00077FDF">
              <w:rPr>
                <w:noProof/>
                <w:webHidden/>
              </w:rPr>
              <w:fldChar w:fldCharType="end"/>
            </w:r>
          </w:hyperlink>
        </w:p>
        <w:p w14:paraId="334D8E1B" w14:textId="49FE8168" w:rsidR="00077FDF" w:rsidRDefault="006376BA">
          <w:pPr>
            <w:pStyle w:val="INNH3"/>
            <w:tabs>
              <w:tab w:val="left" w:pos="1320"/>
              <w:tab w:val="right" w:leader="dot" w:pos="9062"/>
            </w:tabs>
            <w:rPr>
              <w:rFonts w:eastAsiaTheme="minorEastAsia"/>
              <w:noProof/>
              <w:lang w:eastAsia="nb-NO"/>
            </w:rPr>
          </w:pPr>
          <w:hyperlink w:anchor="_Toc80699043" w:history="1">
            <w:r w:rsidR="00077FDF" w:rsidRPr="00914EEF">
              <w:rPr>
                <w:rStyle w:val="Hyperkobling"/>
                <w:noProof/>
              </w:rPr>
              <w:t>8.3.3</w:t>
            </w:r>
            <w:r w:rsidR="00077FDF">
              <w:rPr>
                <w:rFonts w:eastAsiaTheme="minorEastAsia"/>
                <w:noProof/>
                <w:lang w:eastAsia="nb-NO"/>
              </w:rPr>
              <w:tab/>
            </w:r>
            <w:r w:rsidR="00077FDF" w:rsidRPr="00914EEF">
              <w:rPr>
                <w:rStyle w:val="Hyperkobling"/>
                <w:noProof/>
              </w:rPr>
              <w:t>Sett inn navn og dagens dato</w:t>
            </w:r>
            <w:r w:rsidR="00077FDF">
              <w:rPr>
                <w:noProof/>
                <w:webHidden/>
              </w:rPr>
              <w:tab/>
            </w:r>
            <w:r w:rsidR="00077FDF">
              <w:rPr>
                <w:noProof/>
                <w:webHidden/>
              </w:rPr>
              <w:fldChar w:fldCharType="begin"/>
            </w:r>
            <w:r w:rsidR="00077FDF">
              <w:rPr>
                <w:noProof/>
                <w:webHidden/>
              </w:rPr>
              <w:instrText xml:space="preserve"> PAGEREF _Toc80699043 \h </w:instrText>
            </w:r>
            <w:r w:rsidR="00077FDF">
              <w:rPr>
                <w:noProof/>
                <w:webHidden/>
              </w:rPr>
            </w:r>
            <w:r w:rsidR="00077FDF">
              <w:rPr>
                <w:noProof/>
                <w:webHidden/>
              </w:rPr>
              <w:fldChar w:fldCharType="separate"/>
            </w:r>
            <w:r w:rsidR="00077FDF">
              <w:rPr>
                <w:noProof/>
                <w:webHidden/>
              </w:rPr>
              <w:t>23</w:t>
            </w:r>
            <w:r w:rsidR="00077FDF">
              <w:rPr>
                <w:noProof/>
                <w:webHidden/>
              </w:rPr>
              <w:fldChar w:fldCharType="end"/>
            </w:r>
          </w:hyperlink>
        </w:p>
        <w:p w14:paraId="41517E92" w14:textId="093EC8CD" w:rsidR="00077FDF" w:rsidRDefault="006376BA">
          <w:pPr>
            <w:pStyle w:val="INNH3"/>
            <w:tabs>
              <w:tab w:val="left" w:pos="1320"/>
              <w:tab w:val="right" w:leader="dot" w:pos="9062"/>
            </w:tabs>
            <w:rPr>
              <w:rFonts w:eastAsiaTheme="minorEastAsia"/>
              <w:noProof/>
              <w:lang w:eastAsia="nb-NO"/>
            </w:rPr>
          </w:pPr>
          <w:hyperlink w:anchor="_Toc80699044" w:history="1">
            <w:r w:rsidR="00077FDF" w:rsidRPr="00914EEF">
              <w:rPr>
                <w:rStyle w:val="Hyperkobling"/>
                <w:noProof/>
              </w:rPr>
              <w:t>8.3.4</w:t>
            </w:r>
            <w:r w:rsidR="00077FDF">
              <w:rPr>
                <w:rFonts w:eastAsiaTheme="minorEastAsia"/>
                <w:noProof/>
                <w:lang w:eastAsia="nb-NO"/>
              </w:rPr>
              <w:tab/>
            </w:r>
            <w:r w:rsidR="00077FDF" w:rsidRPr="00914EEF">
              <w:rPr>
                <w:rStyle w:val="Hyperkobling"/>
                <w:noProof/>
              </w:rPr>
              <w:t>Regne ut summen fra 1 til 100</w:t>
            </w:r>
            <w:r w:rsidR="00077FDF">
              <w:rPr>
                <w:noProof/>
                <w:webHidden/>
              </w:rPr>
              <w:tab/>
            </w:r>
            <w:r w:rsidR="00077FDF">
              <w:rPr>
                <w:noProof/>
                <w:webHidden/>
              </w:rPr>
              <w:fldChar w:fldCharType="begin"/>
            </w:r>
            <w:r w:rsidR="00077FDF">
              <w:rPr>
                <w:noProof/>
                <w:webHidden/>
              </w:rPr>
              <w:instrText xml:space="preserve"> PAGEREF _Toc80699044 \h </w:instrText>
            </w:r>
            <w:r w:rsidR="00077FDF">
              <w:rPr>
                <w:noProof/>
                <w:webHidden/>
              </w:rPr>
            </w:r>
            <w:r w:rsidR="00077FDF">
              <w:rPr>
                <w:noProof/>
                <w:webHidden/>
              </w:rPr>
              <w:fldChar w:fldCharType="separate"/>
            </w:r>
            <w:r w:rsidR="00077FDF">
              <w:rPr>
                <w:noProof/>
                <w:webHidden/>
              </w:rPr>
              <w:t>24</w:t>
            </w:r>
            <w:r w:rsidR="00077FDF">
              <w:rPr>
                <w:noProof/>
                <w:webHidden/>
              </w:rPr>
              <w:fldChar w:fldCharType="end"/>
            </w:r>
          </w:hyperlink>
        </w:p>
        <w:p w14:paraId="6E717BEE" w14:textId="3FDCB78F" w:rsidR="00077FDF" w:rsidRDefault="006376BA">
          <w:pPr>
            <w:pStyle w:val="INNH3"/>
            <w:tabs>
              <w:tab w:val="left" w:pos="1320"/>
              <w:tab w:val="right" w:leader="dot" w:pos="9062"/>
            </w:tabs>
            <w:rPr>
              <w:rFonts w:eastAsiaTheme="minorEastAsia"/>
              <w:noProof/>
              <w:lang w:eastAsia="nb-NO"/>
            </w:rPr>
          </w:pPr>
          <w:hyperlink w:anchor="_Toc80699045" w:history="1">
            <w:r w:rsidR="00077FDF" w:rsidRPr="00914EEF">
              <w:rPr>
                <w:rStyle w:val="Hyperkobling"/>
                <w:noProof/>
                <w:lang w:val="nn-NO"/>
              </w:rPr>
              <w:t>8.3.5</w:t>
            </w:r>
            <w:r w:rsidR="00077FDF">
              <w:rPr>
                <w:rFonts w:eastAsiaTheme="minorEastAsia"/>
                <w:noProof/>
                <w:lang w:eastAsia="nb-NO"/>
              </w:rPr>
              <w:tab/>
            </w:r>
            <w:r w:rsidR="00077FDF" w:rsidRPr="00914EEF">
              <w:rPr>
                <w:rStyle w:val="Hyperkobling"/>
                <w:noProof/>
                <w:lang w:val="nn-NO"/>
              </w:rPr>
              <w:t>Kopier aktiv URL (nettadresse) til utklippstavlen</w:t>
            </w:r>
            <w:r w:rsidR="00077FDF">
              <w:rPr>
                <w:noProof/>
                <w:webHidden/>
              </w:rPr>
              <w:tab/>
            </w:r>
            <w:r w:rsidR="00077FDF">
              <w:rPr>
                <w:noProof/>
                <w:webHidden/>
              </w:rPr>
              <w:fldChar w:fldCharType="begin"/>
            </w:r>
            <w:r w:rsidR="00077FDF">
              <w:rPr>
                <w:noProof/>
                <w:webHidden/>
              </w:rPr>
              <w:instrText xml:space="preserve"> PAGEREF _Toc80699045 \h </w:instrText>
            </w:r>
            <w:r w:rsidR="00077FDF">
              <w:rPr>
                <w:noProof/>
                <w:webHidden/>
              </w:rPr>
            </w:r>
            <w:r w:rsidR="00077FDF">
              <w:rPr>
                <w:noProof/>
                <w:webHidden/>
              </w:rPr>
              <w:fldChar w:fldCharType="separate"/>
            </w:r>
            <w:r w:rsidR="00077FDF">
              <w:rPr>
                <w:noProof/>
                <w:webHidden/>
              </w:rPr>
              <w:t>24</w:t>
            </w:r>
            <w:r w:rsidR="00077FDF">
              <w:rPr>
                <w:noProof/>
                <w:webHidden/>
              </w:rPr>
              <w:fldChar w:fldCharType="end"/>
            </w:r>
          </w:hyperlink>
        </w:p>
        <w:p w14:paraId="12AC51F3" w14:textId="0F6BF018" w:rsidR="00077FDF" w:rsidRDefault="006376BA">
          <w:pPr>
            <w:pStyle w:val="INNH1"/>
            <w:tabs>
              <w:tab w:val="left" w:pos="440"/>
              <w:tab w:val="right" w:leader="dot" w:pos="9062"/>
            </w:tabs>
            <w:rPr>
              <w:rFonts w:eastAsiaTheme="minorEastAsia"/>
              <w:noProof/>
              <w:lang w:eastAsia="nb-NO"/>
            </w:rPr>
          </w:pPr>
          <w:hyperlink w:anchor="_Toc80699046" w:history="1">
            <w:r w:rsidR="00077FDF" w:rsidRPr="00914EEF">
              <w:rPr>
                <w:rStyle w:val="Hyperkobling"/>
                <w:noProof/>
              </w:rPr>
              <w:t>9</w:t>
            </w:r>
            <w:r w:rsidR="00077FDF">
              <w:rPr>
                <w:rFonts w:eastAsiaTheme="minorEastAsia"/>
                <w:noProof/>
                <w:lang w:eastAsia="nb-NO"/>
              </w:rPr>
              <w:tab/>
            </w:r>
            <w:r w:rsidR="00077FDF" w:rsidRPr="00914EEF">
              <w:rPr>
                <w:rStyle w:val="Hyperkobling"/>
                <w:noProof/>
              </w:rPr>
              <w:t>HTML og Javascript</w:t>
            </w:r>
            <w:r w:rsidR="00077FDF">
              <w:rPr>
                <w:noProof/>
                <w:webHidden/>
              </w:rPr>
              <w:tab/>
            </w:r>
            <w:r w:rsidR="00077FDF">
              <w:rPr>
                <w:noProof/>
                <w:webHidden/>
              </w:rPr>
              <w:fldChar w:fldCharType="begin"/>
            </w:r>
            <w:r w:rsidR="00077FDF">
              <w:rPr>
                <w:noProof/>
                <w:webHidden/>
              </w:rPr>
              <w:instrText xml:space="preserve"> PAGEREF _Toc80699046 \h </w:instrText>
            </w:r>
            <w:r w:rsidR="00077FDF">
              <w:rPr>
                <w:noProof/>
                <w:webHidden/>
              </w:rPr>
            </w:r>
            <w:r w:rsidR="00077FDF">
              <w:rPr>
                <w:noProof/>
                <w:webHidden/>
              </w:rPr>
              <w:fldChar w:fldCharType="separate"/>
            </w:r>
            <w:r w:rsidR="00077FDF">
              <w:rPr>
                <w:noProof/>
                <w:webHidden/>
              </w:rPr>
              <w:t>26</w:t>
            </w:r>
            <w:r w:rsidR="00077FDF">
              <w:rPr>
                <w:noProof/>
                <w:webHidden/>
              </w:rPr>
              <w:fldChar w:fldCharType="end"/>
            </w:r>
          </w:hyperlink>
        </w:p>
        <w:p w14:paraId="77D08DBF" w14:textId="57399036" w:rsidR="00077FDF" w:rsidRDefault="006376BA">
          <w:pPr>
            <w:pStyle w:val="INNH2"/>
            <w:tabs>
              <w:tab w:val="left" w:pos="880"/>
              <w:tab w:val="right" w:leader="dot" w:pos="9062"/>
            </w:tabs>
            <w:rPr>
              <w:rFonts w:eastAsiaTheme="minorEastAsia"/>
              <w:noProof/>
              <w:lang w:eastAsia="nb-NO"/>
            </w:rPr>
          </w:pPr>
          <w:hyperlink w:anchor="_Toc80699047" w:history="1">
            <w:r w:rsidR="00077FDF" w:rsidRPr="00914EEF">
              <w:rPr>
                <w:rStyle w:val="Hyperkobling"/>
                <w:noProof/>
              </w:rPr>
              <w:t>9.1</w:t>
            </w:r>
            <w:r w:rsidR="00077FDF">
              <w:rPr>
                <w:rFonts w:eastAsiaTheme="minorEastAsia"/>
                <w:noProof/>
                <w:lang w:eastAsia="nb-NO"/>
              </w:rPr>
              <w:tab/>
            </w:r>
            <w:r w:rsidR="00077FDF" w:rsidRPr="00914EEF">
              <w:rPr>
                <w:rStyle w:val="Hyperkobling"/>
                <w:noProof/>
              </w:rPr>
              <w:t>Terningkast: Et enkelt eksempel</w:t>
            </w:r>
            <w:r w:rsidR="00077FDF">
              <w:rPr>
                <w:noProof/>
                <w:webHidden/>
              </w:rPr>
              <w:tab/>
            </w:r>
            <w:r w:rsidR="00077FDF">
              <w:rPr>
                <w:noProof/>
                <w:webHidden/>
              </w:rPr>
              <w:fldChar w:fldCharType="begin"/>
            </w:r>
            <w:r w:rsidR="00077FDF">
              <w:rPr>
                <w:noProof/>
                <w:webHidden/>
              </w:rPr>
              <w:instrText xml:space="preserve"> PAGEREF _Toc80699047 \h </w:instrText>
            </w:r>
            <w:r w:rsidR="00077FDF">
              <w:rPr>
                <w:noProof/>
                <w:webHidden/>
              </w:rPr>
            </w:r>
            <w:r w:rsidR="00077FDF">
              <w:rPr>
                <w:noProof/>
                <w:webHidden/>
              </w:rPr>
              <w:fldChar w:fldCharType="separate"/>
            </w:r>
            <w:r w:rsidR="00077FDF">
              <w:rPr>
                <w:noProof/>
                <w:webHidden/>
              </w:rPr>
              <w:t>27</w:t>
            </w:r>
            <w:r w:rsidR="00077FDF">
              <w:rPr>
                <w:noProof/>
                <w:webHidden/>
              </w:rPr>
              <w:fldChar w:fldCharType="end"/>
            </w:r>
          </w:hyperlink>
        </w:p>
        <w:p w14:paraId="16DADA9D" w14:textId="00A7253E" w:rsidR="00077FDF" w:rsidRDefault="006376BA">
          <w:pPr>
            <w:pStyle w:val="INNH3"/>
            <w:tabs>
              <w:tab w:val="left" w:pos="1320"/>
              <w:tab w:val="right" w:leader="dot" w:pos="9062"/>
            </w:tabs>
            <w:rPr>
              <w:rFonts w:eastAsiaTheme="minorEastAsia"/>
              <w:noProof/>
              <w:lang w:eastAsia="nb-NO"/>
            </w:rPr>
          </w:pPr>
          <w:hyperlink w:anchor="_Toc80699048" w:history="1">
            <w:r w:rsidR="00077FDF" w:rsidRPr="00914EEF">
              <w:rPr>
                <w:rStyle w:val="Hyperkobling"/>
                <w:noProof/>
              </w:rPr>
              <w:t>9.1.1</w:t>
            </w:r>
            <w:r w:rsidR="00077FDF">
              <w:rPr>
                <w:rFonts w:eastAsiaTheme="minorEastAsia"/>
                <w:noProof/>
                <w:lang w:eastAsia="nb-NO"/>
              </w:rPr>
              <w:tab/>
            </w:r>
            <w:r w:rsidR="00077FDF" w:rsidRPr="00914EEF">
              <w:rPr>
                <w:rStyle w:val="Hyperkobling"/>
                <w:noProof/>
              </w:rPr>
              <w:t>Scriptet</w:t>
            </w:r>
            <w:r w:rsidR="00077FDF">
              <w:rPr>
                <w:noProof/>
                <w:webHidden/>
              </w:rPr>
              <w:tab/>
            </w:r>
            <w:r w:rsidR="00077FDF">
              <w:rPr>
                <w:noProof/>
                <w:webHidden/>
              </w:rPr>
              <w:fldChar w:fldCharType="begin"/>
            </w:r>
            <w:r w:rsidR="00077FDF">
              <w:rPr>
                <w:noProof/>
                <w:webHidden/>
              </w:rPr>
              <w:instrText xml:space="preserve"> PAGEREF _Toc80699048 \h </w:instrText>
            </w:r>
            <w:r w:rsidR="00077FDF">
              <w:rPr>
                <w:noProof/>
                <w:webHidden/>
              </w:rPr>
            </w:r>
            <w:r w:rsidR="00077FDF">
              <w:rPr>
                <w:noProof/>
                <w:webHidden/>
              </w:rPr>
              <w:fldChar w:fldCharType="separate"/>
            </w:r>
            <w:r w:rsidR="00077FDF">
              <w:rPr>
                <w:noProof/>
                <w:webHidden/>
              </w:rPr>
              <w:t>28</w:t>
            </w:r>
            <w:r w:rsidR="00077FDF">
              <w:rPr>
                <w:noProof/>
                <w:webHidden/>
              </w:rPr>
              <w:fldChar w:fldCharType="end"/>
            </w:r>
          </w:hyperlink>
        </w:p>
        <w:p w14:paraId="6501872F" w14:textId="6698FF81" w:rsidR="00077FDF" w:rsidRDefault="006376BA">
          <w:pPr>
            <w:pStyle w:val="INNH3"/>
            <w:tabs>
              <w:tab w:val="left" w:pos="1320"/>
              <w:tab w:val="right" w:leader="dot" w:pos="9062"/>
            </w:tabs>
            <w:rPr>
              <w:rFonts w:eastAsiaTheme="minorEastAsia"/>
              <w:noProof/>
              <w:lang w:eastAsia="nb-NO"/>
            </w:rPr>
          </w:pPr>
          <w:hyperlink w:anchor="_Toc80699049" w:history="1">
            <w:r w:rsidR="00077FDF" w:rsidRPr="00914EEF">
              <w:rPr>
                <w:rStyle w:val="Hyperkobling"/>
                <w:noProof/>
              </w:rPr>
              <w:t>9.1.2</w:t>
            </w:r>
            <w:r w:rsidR="00077FDF">
              <w:rPr>
                <w:rFonts w:eastAsiaTheme="minorEastAsia"/>
                <w:noProof/>
                <w:lang w:eastAsia="nb-NO"/>
              </w:rPr>
              <w:tab/>
            </w:r>
            <w:r w:rsidR="00077FDF" w:rsidRPr="00914EEF">
              <w:rPr>
                <w:rStyle w:val="Hyperkobling"/>
                <w:noProof/>
              </w:rPr>
              <w:t>Snik gjerne inn litt kunnskap om universell utforming</w:t>
            </w:r>
            <w:r w:rsidR="00077FDF">
              <w:rPr>
                <w:noProof/>
                <w:webHidden/>
              </w:rPr>
              <w:tab/>
            </w:r>
            <w:r w:rsidR="00077FDF">
              <w:rPr>
                <w:noProof/>
                <w:webHidden/>
              </w:rPr>
              <w:fldChar w:fldCharType="begin"/>
            </w:r>
            <w:r w:rsidR="00077FDF">
              <w:rPr>
                <w:noProof/>
                <w:webHidden/>
              </w:rPr>
              <w:instrText xml:space="preserve"> PAGEREF _Toc80699049 \h </w:instrText>
            </w:r>
            <w:r w:rsidR="00077FDF">
              <w:rPr>
                <w:noProof/>
                <w:webHidden/>
              </w:rPr>
            </w:r>
            <w:r w:rsidR="00077FDF">
              <w:rPr>
                <w:noProof/>
                <w:webHidden/>
              </w:rPr>
              <w:fldChar w:fldCharType="separate"/>
            </w:r>
            <w:r w:rsidR="00077FDF">
              <w:rPr>
                <w:noProof/>
                <w:webHidden/>
              </w:rPr>
              <w:t>28</w:t>
            </w:r>
            <w:r w:rsidR="00077FDF">
              <w:rPr>
                <w:noProof/>
                <w:webHidden/>
              </w:rPr>
              <w:fldChar w:fldCharType="end"/>
            </w:r>
          </w:hyperlink>
        </w:p>
        <w:p w14:paraId="06AC013A" w14:textId="7DE03BD0" w:rsidR="00077FDF" w:rsidRDefault="006376BA">
          <w:pPr>
            <w:pStyle w:val="INNH2"/>
            <w:tabs>
              <w:tab w:val="left" w:pos="880"/>
              <w:tab w:val="right" w:leader="dot" w:pos="9062"/>
            </w:tabs>
            <w:rPr>
              <w:rFonts w:eastAsiaTheme="minorEastAsia"/>
              <w:noProof/>
              <w:lang w:eastAsia="nb-NO"/>
            </w:rPr>
          </w:pPr>
          <w:hyperlink w:anchor="_Toc80699050" w:history="1">
            <w:r w:rsidR="00077FDF" w:rsidRPr="00914EEF">
              <w:rPr>
                <w:rStyle w:val="Hyperkobling"/>
                <w:noProof/>
              </w:rPr>
              <w:t>9.2</w:t>
            </w:r>
            <w:r w:rsidR="00077FDF">
              <w:rPr>
                <w:rFonts w:eastAsiaTheme="minorEastAsia"/>
                <w:noProof/>
                <w:lang w:eastAsia="nb-NO"/>
              </w:rPr>
              <w:tab/>
            </w:r>
            <w:r w:rsidR="00077FDF" w:rsidRPr="00914EEF">
              <w:rPr>
                <w:rStyle w:val="Hyperkobling"/>
                <w:noProof/>
              </w:rPr>
              <w:t>Oppgaver?</w:t>
            </w:r>
            <w:r w:rsidR="00077FDF">
              <w:rPr>
                <w:noProof/>
                <w:webHidden/>
              </w:rPr>
              <w:tab/>
            </w:r>
            <w:r w:rsidR="00077FDF">
              <w:rPr>
                <w:noProof/>
                <w:webHidden/>
              </w:rPr>
              <w:fldChar w:fldCharType="begin"/>
            </w:r>
            <w:r w:rsidR="00077FDF">
              <w:rPr>
                <w:noProof/>
                <w:webHidden/>
              </w:rPr>
              <w:instrText xml:space="preserve"> PAGEREF _Toc80699050 \h </w:instrText>
            </w:r>
            <w:r w:rsidR="00077FDF">
              <w:rPr>
                <w:noProof/>
                <w:webHidden/>
              </w:rPr>
            </w:r>
            <w:r w:rsidR="00077FDF">
              <w:rPr>
                <w:noProof/>
                <w:webHidden/>
              </w:rPr>
              <w:fldChar w:fldCharType="separate"/>
            </w:r>
            <w:r w:rsidR="00077FDF">
              <w:rPr>
                <w:noProof/>
                <w:webHidden/>
              </w:rPr>
              <w:t>28</w:t>
            </w:r>
            <w:r w:rsidR="00077FDF">
              <w:rPr>
                <w:noProof/>
                <w:webHidden/>
              </w:rPr>
              <w:fldChar w:fldCharType="end"/>
            </w:r>
          </w:hyperlink>
        </w:p>
        <w:p w14:paraId="0FB7B7CF" w14:textId="6942E957" w:rsidR="00077FDF" w:rsidRDefault="006376BA">
          <w:pPr>
            <w:pStyle w:val="INNH1"/>
            <w:tabs>
              <w:tab w:val="left" w:pos="660"/>
              <w:tab w:val="right" w:leader="dot" w:pos="9062"/>
            </w:tabs>
            <w:rPr>
              <w:rFonts w:eastAsiaTheme="minorEastAsia"/>
              <w:noProof/>
              <w:lang w:eastAsia="nb-NO"/>
            </w:rPr>
          </w:pPr>
          <w:hyperlink w:anchor="_Toc80699051" w:history="1">
            <w:r w:rsidR="00077FDF" w:rsidRPr="00914EEF">
              <w:rPr>
                <w:rStyle w:val="Hyperkobling"/>
                <w:noProof/>
              </w:rPr>
              <w:t>10</w:t>
            </w:r>
            <w:r w:rsidR="00077FDF">
              <w:rPr>
                <w:rFonts w:eastAsiaTheme="minorEastAsia"/>
                <w:noProof/>
                <w:lang w:eastAsia="nb-NO"/>
              </w:rPr>
              <w:tab/>
            </w:r>
            <w:r w:rsidR="00077FDF" w:rsidRPr="00914EEF">
              <w:rPr>
                <w:rStyle w:val="Hyperkobling"/>
                <w:noProof/>
              </w:rPr>
              <w:t>Swift Playgrounds</w:t>
            </w:r>
            <w:r w:rsidR="00077FDF">
              <w:rPr>
                <w:noProof/>
                <w:webHidden/>
              </w:rPr>
              <w:tab/>
            </w:r>
            <w:r w:rsidR="00077FDF">
              <w:rPr>
                <w:noProof/>
                <w:webHidden/>
              </w:rPr>
              <w:fldChar w:fldCharType="begin"/>
            </w:r>
            <w:r w:rsidR="00077FDF">
              <w:rPr>
                <w:noProof/>
                <w:webHidden/>
              </w:rPr>
              <w:instrText xml:space="preserve"> PAGEREF _Toc80699051 \h </w:instrText>
            </w:r>
            <w:r w:rsidR="00077FDF">
              <w:rPr>
                <w:noProof/>
                <w:webHidden/>
              </w:rPr>
            </w:r>
            <w:r w:rsidR="00077FDF">
              <w:rPr>
                <w:noProof/>
                <w:webHidden/>
              </w:rPr>
              <w:fldChar w:fldCharType="separate"/>
            </w:r>
            <w:r w:rsidR="00077FDF">
              <w:rPr>
                <w:noProof/>
                <w:webHidden/>
              </w:rPr>
              <w:t>29</w:t>
            </w:r>
            <w:r w:rsidR="00077FDF">
              <w:rPr>
                <w:noProof/>
                <w:webHidden/>
              </w:rPr>
              <w:fldChar w:fldCharType="end"/>
            </w:r>
          </w:hyperlink>
        </w:p>
        <w:p w14:paraId="16133A59" w14:textId="29D30927" w:rsidR="00077FDF" w:rsidRDefault="006376BA">
          <w:pPr>
            <w:pStyle w:val="INNH2"/>
            <w:tabs>
              <w:tab w:val="left" w:pos="880"/>
              <w:tab w:val="right" w:leader="dot" w:pos="9062"/>
            </w:tabs>
            <w:rPr>
              <w:rFonts w:eastAsiaTheme="minorEastAsia"/>
              <w:noProof/>
              <w:lang w:eastAsia="nb-NO"/>
            </w:rPr>
          </w:pPr>
          <w:hyperlink w:anchor="_Toc80699052" w:history="1">
            <w:r w:rsidR="00077FDF" w:rsidRPr="00914EEF">
              <w:rPr>
                <w:rStyle w:val="Hyperkobling"/>
                <w:noProof/>
              </w:rPr>
              <w:t>10.1</w:t>
            </w:r>
            <w:r w:rsidR="00077FDF">
              <w:rPr>
                <w:rFonts w:eastAsiaTheme="minorEastAsia"/>
                <w:noProof/>
                <w:lang w:eastAsia="nb-NO"/>
              </w:rPr>
              <w:tab/>
            </w:r>
            <w:r w:rsidR="00077FDF" w:rsidRPr="00914EEF">
              <w:rPr>
                <w:rStyle w:val="Hyperkobling"/>
                <w:noProof/>
              </w:rPr>
              <w:t>Lag taktile eller godt synlige brett</w:t>
            </w:r>
            <w:r w:rsidR="00077FDF">
              <w:rPr>
                <w:noProof/>
                <w:webHidden/>
              </w:rPr>
              <w:tab/>
            </w:r>
            <w:r w:rsidR="00077FDF">
              <w:rPr>
                <w:noProof/>
                <w:webHidden/>
              </w:rPr>
              <w:fldChar w:fldCharType="begin"/>
            </w:r>
            <w:r w:rsidR="00077FDF">
              <w:rPr>
                <w:noProof/>
                <w:webHidden/>
              </w:rPr>
              <w:instrText xml:space="preserve"> PAGEREF _Toc80699052 \h </w:instrText>
            </w:r>
            <w:r w:rsidR="00077FDF">
              <w:rPr>
                <w:noProof/>
                <w:webHidden/>
              </w:rPr>
            </w:r>
            <w:r w:rsidR="00077FDF">
              <w:rPr>
                <w:noProof/>
                <w:webHidden/>
              </w:rPr>
              <w:fldChar w:fldCharType="separate"/>
            </w:r>
            <w:r w:rsidR="00077FDF">
              <w:rPr>
                <w:noProof/>
                <w:webHidden/>
              </w:rPr>
              <w:t>29</w:t>
            </w:r>
            <w:r w:rsidR="00077FDF">
              <w:rPr>
                <w:noProof/>
                <w:webHidden/>
              </w:rPr>
              <w:fldChar w:fldCharType="end"/>
            </w:r>
          </w:hyperlink>
        </w:p>
        <w:p w14:paraId="7AB21A02" w14:textId="44BA2F05" w:rsidR="00077FDF" w:rsidRDefault="006376BA">
          <w:pPr>
            <w:pStyle w:val="INNH2"/>
            <w:tabs>
              <w:tab w:val="left" w:pos="880"/>
              <w:tab w:val="right" w:leader="dot" w:pos="9062"/>
            </w:tabs>
            <w:rPr>
              <w:rFonts w:eastAsiaTheme="minorEastAsia"/>
              <w:noProof/>
              <w:lang w:eastAsia="nb-NO"/>
            </w:rPr>
          </w:pPr>
          <w:hyperlink w:anchor="_Toc80699053" w:history="1">
            <w:r w:rsidR="00077FDF" w:rsidRPr="00914EEF">
              <w:rPr>
                <w:rStyle w:val="Hyperkobling"/>
                <w:noProof/>
              </w:rPr>
              <w:t>10.2</w:t>
            </w:r>
            <w:r w:rsidR="00077FDF">
              <w:rPr>
                <w:rFonts w:eastAsiaTheme="minorEastAsia"/>
                <w:noProof/>
                <w:lang w:eastAsia="nb-NO"/>
              </w:rPr>
              <w:tab/>
            </w:r>
            <w:r w:rsidR="00077FDF" w:rsidRPr="00914EEF">
              <w:rPr>
                <w:rStyle w:val="Hyperkobling"/>
                <w:noProof/>
              </w:rPr>
              <w:t>Tastatur</w:t>
            </w:r>
            <w:r w:rsidR="00077FDF">
              <w:rPr>
                <w:noProof/>
                <w:webHidden/>
              </w:rPr>
              <w:tab/>
            </w:r>
            <w:r w:rsidR="00077FDF">
              <w:rPr>
                <w:noProof/>
                <w:webHidden/>
              </w:rPr>
              <w:fldChar w:fldCharType="begin"/>
            </w:r>
            <w:r w:rsidR="00077FDF">
              <w:rPr>
                <w:noProof/>
                <w:webHidden/>
              </w:rPr>
              <w:instrText xml:space="preserve"> PAGEREF _Toc80699053 \h </w:instrText>
            </w:r>
            <w:r w:rsidR="00077FDF">
              <w:rPr>
                <w:noProof/>
                <w:webHidden/>
              </w:rPr>
            </w:r>
            <w:r w:rsidR="00077FDF">
              <w:rPr>
                <w:noProof/>
                <w:webHidden/>
              </w:rPr>
              <w:fldChar w:fldCharType="separate"/>
            </w:r>
            <w:r w:rsidR="00077FDF">
              <w:rPr>
                <w:noProof/>
                <w:webHidden/>
              </w:rPr>
              <w:t>29</w:t>
            </w:r>
            <w:r w:rsidR="00077FDF">
              <w:rPr>
                <w:noProof/>
                <w:webHidden/>
              </w:rPr>
              <w:fldChar w:fldCharType="end"/>
            </w:r>
          </w:hyperlink>
        </w:p>
        <w:p w14:paraId="1D9CA8FA" w14:textId="513BDD26" w:rsidR="00077FDF" w:rsidRDefault="006376BA">
          <w:pPr>
            <w:pStyle w:val="INNH2"/>
            <w:tabs>
              <w:tab w:val="left" w:pos="880"/>
              <w:tab w:val="right" w:leader="dot" w:pos="9062"/>
            </w:tabs>
            <w:rPr>
              <w:rFonts w:eastAsiaTheme="minorEastAsia"/>
              <w:noProof/>
              <w:lang w:eastAsia="nb-NO"/>
            </w:rPr>
          </w:pPr>
          <w:hyperlink w:anchor="_Toc80699054" w:history="1">
            <w:r w:rsidR="00077FDF" w:rsidRPr="00914EEF">
              <w:rPr>
                <w:rStyle w:val="Hyperkobling"/>
                <w:noProof/>
              </w:rPr>
              <w:t>10.3</w:t>
            </w:r>
            <w:r w:rsidR="00077FDF">
              <w:rPr>
                <w:rFonts w:eastAsiaTheme="minorEastAsia"/>
                <w:noProof/>
                <w:lang w:eastAsia="nb-NO"/>
              </w:rPr>
              <w:tab/>
            </w:r>
            <w:r w:rsidR="00077FDF" w:rsidRPr="00914EEF">
              <w:rPr>
                <w:rStyle w:val="Hyperkobling"/>
                <w:noProof/>
              </w:rPr>
              <w:t>Oppgaver</w:t>
            </w:r>
            <w:r w:rsidR="00077FDF">
              <w:rPr>
                <w:noProof/>
                <w:webHidden/>
              </w:rPr>
              <w:tab/>
            </w:r>
            <w:r w:rsidR="00077FDF">
              <w:rPr>
                <w:noProof/>
                <w:webHidden/>
              </w:rPr>
              <w:fldChar w:fldCharType="begin"/>
            </w:r>
            <w:r w:rsidR="00077FDF">
              <w:rPr>
                <w:noProof/>
                <w:webHidden/>
              </w:rPr>
              <w:instrText xml:space="preserve"> PAGEREF _Toc80699054 \h </w:instrText>
            </w:r>
            <w:r w:rsidR="00077FDF">
              <w:rPr>
                <w:noProof/>
                <w:webHidden/>
              </w:rPr>
            </w:r>
            <w:r w:rsidR="00077FDF">
              <w:rPr>
                <w:noProof/>
                <w:webHidden/>
              </w:rPr>
              <w:fldChar w:fldCharType="separate"/>
            </w:r>
            <w:r w:rsidR="00077FDF">
              <w:rPr>
                <w:noProof/>
                <w:webHidden/>
              </w:rPr>
              <w:t>29</w:t>
            </w:r>
            <w:r w:rsidR="00077FDF">
              <w:rPr>
                <w:noProof/>
                <w:webHidden/>
              </w:rPr>
              <w:fldChar w:fldCharType="end"/>
            </w:r>
          </w:hyperlink>
        </w:p>
        <w:p w14:paraId="1E0B482D" w14:textId="32B38C42" w:rsidR="00077FDF" w:rsidRDefault="006376BA">
          <w:pPr>
            <w:pStyle w:val="INNH1"/>
            <w:tabs>
              <w:tab w:val="left" w:pos="660"/>
              <w:tab w:val="right" w:leader="dot" w:pos="9062"/>
            </w:tabs>
            <w:rPr>
              <w:rFonts w:eastAsiaTheme="minorEastAsia"/>
              <w:noProof/>
              <w:lang w:eastAsia="nb-NO"/>
            </w:rPr>
          </w:pPr>
          <w:hyperlink w:anchor="_Toc80699055" w:history="1">
            <w:r w:rsidR="00077FDF" w:rsidRPr="00914EEF">
              <w:rPr>
                <w:rStyle w:val="Hyperkobling"/>
                <w:noProof/>
              </w:rPr>
              <w:t>11</w:t>
            </w:r>
            <w:r w:rsidR="00077FDF">
              <w:rPr>
                <w:rFonts w:eastAsiaTheme="minorEastAsia"/>
                <w:noProof/>
                <w:lang w:eastAsia="nb-NO"/>
              </w:rPr>
              <w:tab/>
            </w:r>
            <w:r w:rsidR="00077FDF" w:rsidRPr="00914EEF">
              <w:rPr>
                <w:rStyle w:val="Hyperkobling"/>
                <w:noProof/>
              </w:rPr>
              <w:t>Micro:Bit (Python)</w:t>
            </w:r>
            <w:r w:rsidR="00077FDF">
              <w:rPr>
                <w:noProof/>
                <w:webHidden/>
              </w:rPr>
              <w:tab/>
            </w:r>
            <w:r w:rsidR="00077FDF">
              <w:rPr>
                <w:noProof/>
                <w:webHidden/>
              </w:rPr>
              <w:fldChar w:fldCharType="begin"/>
            </w:r>
            <w:r w:rsidR="00077FDF">
              <w:rPr>
                <w:noProof/>
                <w:webHidden/>
              </w:rPr>
              <w:instrText xml:space="preserve"> PAGEREF _Toc80699055 \h </w:instrText>
            </w:r>
            <w:r w:rsidR="00077FDF">
              <w:rPr>
                <w:noProof/>
                <w:webHidden/>
              </w:rPr>
            </w:r>
            <w:r w:rsidR="00077FDF">
              <w:rPr>
                <w:noProof/>
                <w:webHidden/>
              </w:rPr>
              <w:fldChar w:fldCharType="separate"/>
            </w:r>
            <w:r w:rsidR="00077FDF">
              <w:rPr>
                <w:noProof/>
                <w:webHidden/>
              </w:rPr>
              <w:t>30</w:t>
            </w:r>
            <w:r w:rsidR="00077FDF">
              <w:rPr>
                <w:noProof/>
                <w:webHidden/>
              </w:rPr>
              <w:fldChar w:fldCharType="end"/>
            </w:r>
          </w:hyperlink>
        </w:p>
        <w:p w14:paraId="31DCB985" w14:textId="6A98B883" w:rsidR="00077FDF" w:rsidRDefault="006376BA">
          <w:pPr>
            <w:pStyle w:val="INNH2"/>
            <w:tabs>
              <w:tab w:val="left" w:pos="880"/>
              <w:tab w:val="right" w:leader="dot" w:pos="9062"/>
            </w:tabs>
            <w:rPr>
              <w:rFonts w:eastAsiaTheme="minorEastAsia"/>
              <w:noProof/>
              <w:lang w:eastAsia="nb-NO"/>
            </w:rPr>
          </w:pPr>
          <w:hyperlink w:anchor="_Toc80699056" w:history="1">
            <w:r w:rsidR="00077FDF" w:rsidRPr="00914EEF">
              <w:rPr>
                <w:rStyle w:val="Hyperkobling"/>
                <w:noProof/>
              </w:rPr>
              <w:t>11.1</w:t>
            </w:r>
            <w:r w:rsidR="00077FDF">
              <w:rPr>
                <w:rFonts w:eastAsiaTheme="minorEastAsia"/>
                <w:noProof/>
                <w:lang w:eastAsia="nb-NO"/>
              </w:rPr>
              <w:tab/>
            </w:r>
            <w:r w:rsidR="00077FDF" w:rsidRPr="00914EEF">
              <w:rPr>
                <w:rStyle w:val="Hyperkobling"/>
                <w:noProof/>
              </w:rPr>
              <w:t>Valg av Editor</w:t>
            </w:r>
            <w:r w:rsidR="00077FDF">
              <w:rPr>
                <w:noProof/>
                <w:webHidden/>
              </w:rPr>
              <w:tab/>
            </w:r>
            <w:r w:rsidR="00077FDF">
              <w:rPr>
                <w:noProof/>
                <w:webHidden/>
              </w:rPr>
              <w:fldChar w:fldCharType="begin"/>
            </w:r>
            <w:r w:rsidR="00077FDF">
              <w:rPr>
                <w:noProof/>
                <w:webHidden/>
              </w:rPr>
              <w:instrText xml:space="preserve"> PAGEREF _Toc80699056 \h </w:instrText>
            </w:r>
            <w:r w:rsidR="00077FDF">
              <w:rPr>
                <w:noProof/>
                <w:webHidden/>
              </w:rPr>
            </w:r>
            <w:r w:rsidR="00077FDF">
              <w:rPr>
                <w:noProof/>
                <w:webHidden/>
              </w:rPr>
              <w:fldChar w:fldCharType="separate"/>
            </w:r>
            <w:r w:rsidR="00077FDF">
              <w:rPr>
                <w:noProof/>
                <w:webHidden/>
              </w:rPr>
              <w:t>30</w:t>
            </w:r>
            <w:r w:rsidR="00077FDF">
              <w:rPr>
                <w:noProof/>
                <w:webHidden/>
              </w:rPr>
              <w:fldChar w:fldCharType="end"/>
            </w:r>
          </w:hyperlink>
        </w:p>
        <w:p w14:paraId="7BC5EE9E" w14:textId="071C7A58" w:rsidR="00077FDF" w:rsidRDefault="006376BA">
          <w:pPr>
            <w:pStyle w:val="INNH2"/>
            <w:tabs>
              <w:tab w:val="left" w:pos="880"/>
              <w:tab w:val="right" w:leader="dot" w:pos="9062"/>
            </w:tabs>
            <w:rPr>
              <w:rFonts w:eastAsiaTheme="minorEastAsia"/>
              <w:noProof/>
              <w:lang w:eastAsia="nb-NO"/>
            </w:rPr>
          </w:pPr>
          <w:hyperlink w:anchor="_Toc80699057" w:history="1">
            <w:r w:rsidR="00077FDF" w:rsidRPr="00914EEF">
              <w:rPr>
                <w:rStyle w:val="Hyperkobling"/>
                <w:noProof/>
                <w:lang w:val="nn-NO"/>
              </w:rPr>
              <w:t>11.2</w:t>
            </w:r>
            <w:r w:rsidR="00077FDF">
              <w:rPr>
                <w:rFonts w:eastAsiaTheme="minorEastAsia"/>
                <w:noProof/>
                <w:lang w:eastAsia="nb-NO"/>
              </w:rPr>
              <w:tab/>
            </w:r>
            <w:r w:rsidR="00077FDF" w:rsidRPr="00914EEF">
              <w:rPr>
                <w:rStyle w:val="Hyperkobling"/>
                <w:noProof/>
                <w:lang w:val="nn-NO"/>
              </w:rPr>
              <w:t>Sette opp VSC for Python og Micro:Bit</w:t>
            </w:r>
            <w:r w:rsidR="00077FDF">
              <w:rPr>
                <w:noProof/>
                <w:webHidden/>
              </w:rPr>
              <w:tab/>
            </w:r>
            <w:r w:rsidR="00077FDF">
              <w:rPr>
                <w:noProof/>
                <w:webHidden/>
              </w:rPr>
              <w:fldChar w:fldCharType="begin"/>
            </w:r>
            <w:r w:rsidR="00077FDF">
              <w:rPr>
                <w:noProof/>
                <w:webHidden/>
              </w:rPr>
              <w:instrText xml:space="preserve"> PAGEREF _Toc80699057 \h </w:instrText>
            </w:r>
            <w:r w:rsidR="00077FDF">
              <w:rPr>
                <w:noProof/>
                <w:webHidden/>
              </w:rPr>
            </w:r>
            <w:r w:rsidR="00077FDF">
              <w:rPr>
                <w:noProof/>
                <w:webHidden/>
              </w:rPr>
              <w:fldChar w:fldCharType="separate"/>
            </w:r>
            <w:r w:rsidR="00077FDF">
              <w:rPr>
                <w:noProof/>
                <w:webHidden/>
              </w:rPr>
              <w:t>31</w:t>
            </w:r>
            <w:r w:rsidR="00077FDF">
              <w:rPr>
                <w:noProof/>
                <w:webHidden/>
              </w:rPr>
              <w:fldChar w:fldCharType="end"/>
            </w:r>
          </w:hyperlink>
        </w:p>
        <w:p w14:paraId="7360124A" w14:textId="2783FEE3" w:rsidR="00077FDF" w:rsidRDefault="006376BA">
          <w:pPr>
            <w:pStyle w:val="INNH2"/>
            <w:tabs>
              <w:tab w:val="left" w:pos="880"/>
              <w:tab w:val="right" w:leader="dot" w:pos="9062"/>
            </w:tabs>
            <w:rPr>
              <w:rFonts w:eastAsiaTheme="minorEastAsia"/>
              <w:noProof/>
              <w:lang w:eastAsia="nb-NO"/>
            </w:rPr>
          </w:pPr>
          <w:hyperlink w:anchor="_Toc80699058" w:history="1">
            <w:r w:rsidR="00077FDF" w:rsidRPr="00914EEF">
              <w:rPr>
                <w:rStyle w:val="Hyperkobling"/>
                <w:noProof/>
              </w:rPr>
              <w:t>11.3</w:t>
            </w:r>
            <w:r w:rsidR="00077FDF">
              <w:rPr>
                <w:rFonts w:eastAsiaTheme="minorEastAsia"/>
                <w:noProof/>
                <w:lang w:eastAsia="nb-NO"/>
              </w:rPr>
              <w:tab/>
            </w:r>
            <w:r w:rsidR="00077FDF" w:rsidRPr="00914EEF">
              <w:rPr>
                <w:rStyle w:val="Hyperkobling"/>
                <w:noProof/>
              </w:rPr>
              <w:t>Oppgaver</w:t>
            </w:r>
            <w:r w:rsidR="00077FDF">
              <w:rPr>
                <w:noProof/>
                <w:webHidden/>
              </w:rPr>
              <w:tab/>
            </w:r>
            <w:r w:rsidR="00077FDF">
              <w:rPr>
                <w:noProof/>
                <w:webHidden/>
              </w:rPr>
              <w:fldChar w:fldCharType="begin"/>
            </w:r>
            <w:r w:rsidR="00077FDF">
              <w:rPr>
                <w:noProof/>
                <w:webHidden/>
              </w:rPr>
              <w:instrText xml:space="preserve"> PAGEREF _Toc80699058 \h </w:instrText>
            </w:r>
            <w:r w:rsidR="00077FDF">
              <w:rPr>
                <w:noProof/>
                <w:webHidden/>
              </w:rPr>
            </w:r>
            <w:r w:rsidR="00077FDF">
              <w:rPr>
                <w:noProof/>
                <w:webHidden/>
              </w:rPr>
              <w:fldChar w:fldCharType="separate"/>
            </w:r>
            <w:r w:rsidR="00077FDF">
              <w:rPr>
                <w:noProof/>
                <w:webHidden/>
              </w:rPr>
              <w:t>31</w:t>
            </w:r>
            <w:r w:rsidR="00077FDF">
              <w:rPr>
                <w:noProof/>
                <w:webHidden/>
              </w:rPr>
              <w:fldChar w:fldCharType="end"/>
            </w:r>
          </w:hyperlink>
        </w:p>
        <w:p w14:paraId="47AA9A7E" w14:textId="4C0552E6" w:rsidR="00077FDF" w:rsidRDefault="006376BA">
          <w:pPr>
            <w:pStyle w:val="INNH1"/>
            <w:tabs>
              <w:tab w:val="left" w:pos="660"/>
              <w:tab w:val="right" w:leader="dot" w:pos="9062"/>
            </w:tabs>
            <w:rPr>
              <w:rFonts w:eastAsiaTheme="minorEastAsia"/>
              <w:noProof/>
              <w:lang w:eastAsia="nb-NO"/>
            </w:rPr>
          </w:pPr>
          <w:hyperlink w:anchor="_Toc80699059" w:history="1">
            <w:r w:rsidR="00077FDF" w:rsidRPr="00914EEF">
              <w:rPr>
                <w:rStyle w:val="Hyperkobling"/>
                <w:noProof/>
              </w:rPr>
              <w:t>12</w:t>
            </w:r>
            <w:r w:rsidR="00077FDF">
              <w:rPr>
                <w:rFonts w:eastAsiaTheme="minorEastAsia"/>
                <w:noProof/>
                <w:lang w:eastAsia="nb-NO"/>
              </w:rPr>
              <w:tab/>
            </w:r>
            <w:r w:rsidR="00077FDF" w:rsidRPr="00914EEF">
              <w:rPr>
                <w:rStyle w:val="Hyperkobling"/>
                <w:noProof/>
              </w:rPr>
              <w:t>Lenker</w:t>
            </w:r>
            <w:r w:rsidR="00077FDF">
              <w:rPr>
                <w:noProof/>
                <w:webHidden/>
              </w:rPr>
              <w:tab/>
            </w:r>
            <w:r w:rsidR="00077FDF">
              <w:rPr>
                <w:noProof/>
                <w:webHidden/>
              </w:rPr>
              <w:fldChar w:fldCharType="begin"/>
            </w:r>
            <w:r w:rsidR="00077FDF">
              <w:rPr>
                <w:noProof/>
                <w:webHidden/>
              </w:rPr>
              <w:instrText xml:space="preserve"> PAGEREF _Toc80699059 \h </w:instrText>
            </w:r>
            <w:r w:rsidR="00077FDF">
              <w:rPr>
                <w:noProof/>
                <w:webHidden/>
              </w:rPr>
            </w:r>
            <w:r w:rsidR="00077FDF">
              <w:rPr>
                <w:noProof/>
                <w:webHidden/>
              </w:rPr>
              <w:fldChar w:fldCharType="separate"/>
            </w:r>
            <w:r w:rsidR="00077FDF">
              <w:rPr>
                <w:noProof/>
                <w:webHidden/>
              </w:rPr>
              <w:t>32</w:t>
            </w:r>
            <w:r w:rsidR="00077FDF">
              <w:rPr>
                <w:noProof/>
                <w:webHidden/>
              </w:rPr>
              <w:fldChar w:fldCharType="end"/>
            </w:r>
          </w:hyperlink>
        </w:p>
        <w:p w14:paraId="7A4EF811" w14:textId="76F5A61E" w:rsidR="009A2483" w:rsidRDefault="009A2483">
          <w:r>
            <w:rPr>
              <w:b/>
              <w:bCs/>
            </w:rPr>
            <w:fldChar w:fldCharType="end"/>
          </w:r>
        </w:p>
      </w:sdtContent>
    </w:sdt>
    <w:p w14:paraId="16E458F4" w14:textId="77777777" w:rsidR="009E4C97" w:rsidRDefault="009E4C97"/>
    <w:p w14:paraId="6E5283D9" w14:textId="77777777" w:rsidR="009E4C97" w:rsidRDefault="009E4C97">
      <w:r>
        <w:br w:type="page"/>
      </w:r>
    </w:p>
    <w:p w14:paraId="179D552F" w14:textId="74D6B05B" w:rsidR="009E4C97" w:rsidRDefault="009E4C97" w:rsidP="009E4C97">
      <w:pPr>
        <w:pStyle w:val="Overskrift1"/>
      </w:pPr>
      <w:bookmarkStart w:id="0" w:name="_Ref75783801"/>
      <w:bookmarkStart w:id="1" w:name="_Toc80699002"/>
      <w:r>
        <w:t>Forord</w:t>
      </w:r>
      <w:bookmarkEnd w:id="0"/>
      <w:bookmarkEnd w:id="1"/>
    </w:p>
    <w:p w14:paraId="12BEE1D9" w14:textId="7C5F86FE" w:rsidR="00A64409" w:rsidRDefault="00842255" w:rsidP="00842255">
      <w:r>
        <w:t xml:space="preserve">Jeg startet </w:t>
      </w:r>
      <w:r w:rsidR="00B338D1">
        <w:t xml:space="preserve">med </w:t>
      </w:r>
      <w:r>
        <w:t xml:space="preserve">å kode da jeg var ca. 10 år gammel. Den gangen hadde jeg en liten </w:t>
      </w:r>
      <w:proofErr w:type="spellStart"/>
      <w:r>
        <w:t>synsrest</w:t>
      </w:r>
      <w:proofErr w:type="spellEnd"/>
      <w:r>
        <w:t xml:space="preserve">, men ble etter hvert blind. Programmering ga meg utløp for skaperglede, kreativitet og mestringsfølelse. Dette er noe seende barn får gjennom tegning, dataspill, fritidsaktiviteter og så videre, men som det kan være krevende for sterkt synshemmede å oppnå. Koding kan være en fantastisk aktivitet for noen, og det er i tillegg et tema alle i grunnskolen skal vite </w:t>
      </w:r>
      <w:r w:rsidR="00F45E11">
        <w:t xml:space="preserve">litt </w:t>
      </w:r>
      <w:r>
        <w:t>om.</w:t>
      </w:r>
    </w:p>
    <w:p w14:paraId="11CF1DEB" w14:textId="3DC5D249" w:rsidR="00DC6C4A" w:rsidRDefault="006F3CE3" w:rsidP="00842255">
      <w:r>
        <w:t>En av mine svakheter er at jeg er litt interessert i alt. Det var derfor ganske vanskelig å velge hva jeg skulle studere på universitetet: norsk, historie, biologi, matematikk</w:t>
      </w:r>
      <w:r w:rsidR="00B338D1">
        <w:t xml:space="preserve"> osb.</w:t>
      </w:r>
      <w:r>
        <w:t xml:space="preserve"> Det kunne godt ha blitt et av disse fagene, men etter at jeg tok det første informatikk-kurset var det egentlig ingen tvil. Jeg skjønte at dette var noe jeg kunne mestre godt, og ikke minst at det å skape noe </w:t>
      </w:r>
      <w:r w:rsidR="00947816">
        <w:t xml:space="preserve">passet for meg. </w:t>
      </w:r>
      <w:r w:rsidR="00DC6C4A">
        <w:t>Hadde jeg hatt normalt syn hadde jeg kanskje valgt tømreryrket. D</w:t>
      </w:r>
      <w:r w:rsidR="00947816">
        <w:t xml:space="preserve">et å kode er </w:t>
      </w:r>
      <w:r w:rsidR="00DC6C4A">
        <w:t xml:space="preserve">kanskje </w:t>
      </w:r>
      <w:r w:rsidR="00947816">
        <w:t>ikke så annerledes enn å være tømrer</w:t>
      </w:r>
      <w:r w:rsidR="00DC6C4A">
        <w:t>?</w:t>
      </w:r>
      <w:r w:rsidR="00947816">
        <w:t xml:space="preserve"> Tømreren lager hus av ulike materialer. Koderen instruerer datamaskinen til å gjøre ting ved hjelp av </w:t>
      </w:r>
      <w:r w:rsidR="00DC6C4A">
        <w:t>digitale byggesaker. Jeg skal ikke tvære ut den sammenlikningen, men det har gitt meg veldig mye nettopp å kunne lage programmer eller forbedre funksjonalitet.</w:t>
      </w:r>
    </w:p>
    <w:p w14:paraId="3679A2B2" w14:textId="325C5E85" w:rsidR="00AC77D3" w:rsidRDefault="001D2CEC" w:rsidP="00842255">
      <w:r>
        <w:t xml:space="preserve">Det å kode profesjonelt er ikke nødvendigvis veldig enkelt, og det er kanskje heller ikke så enkelt å komme i gang med å skrive de første linjene med kode. Dette gjelder alle, men det å være sterkt synshemmet byr på tilleggsutfordringer. </w:t>
      </w:r>
      <w:r w:rsidR="00AC77D3">
        <w:t>Det er utfordringer jeg selv har merket fra dag en. Jeg satt med en kikkertbrille og leste kanskje to, tre tegn av gangen. Da har du liten oversikt, men det går likevel! Ikke bare går det, men det gir kanskje en helt spesiell erfaring. Du må gjøre ting litt annerledes enn de som ser normalt. Den annerledesheten kan være gull verdt tror jeg. Feil</w:t>
      </w:r>
      <w:r w:rsidR="00B338D1">
        <w:t>;</w:t>
      </w:r>
      <w:r w:rsidR="00AC77D3">
        <w:t xml:space="preserve"> jeg vet det!</w:t>
      </w:r>
    </w:p>
    <w:p w14:paraId="25456009" w14:textId="01684E33" w:rsidR="00842255" w:rsidRDefault="00AC77D3" w:rsidP="00842255">
      <w:r>
        <w:t xml:space="preserve">I hele livet mitt har jeg måttet være løsningsorientert og søke etter kreative måter å jobbe på eller gjøre private ting jeg har lyst til. </w:t>
      </w:r>
      <w:r w:rsidR="00B7334C">
        <w:t>D</w:t>
      </w:r>
      <w:r>
        <w:t xml:space="preserve">et </w:t>
      </w:r>
      <w:r w:rsidR="00B7334C">
        <w:t xml:space="preserve">fører til </w:t>
      </w:r>
      <w:r>
        <w:t xml:space="preserve">helt unik kompetanse. Den kompetansen synshemmede barn og unge utvikler bør samfunnet ta til seg! Faktisk mener jeg at mange sterkt synshemmede tenker annerledes og bedre i </w:t>
      </w:r>
      <w:r w:rsidR="00B338D1">
        <w:t>forbindelse med både</w:t>
      </w:r>
      <w:r>
        <w:t xml:space="preserve"> koding og andre problemer som skal løses. Derfor oppfordrer jeg alle foreldre, lærere og hjelpere til å la synshemmede unge mennesker få prøve seg, tenke selv og forske på hvordan de kan få til det de vil!</w:t>
      </w:r>
    </w:p>
    <w:p w14:paraId="1D7F0E94" w14:textId="198C9AC0" w:rsidR="009F6B21" w:rsidRDefault="00AC77D3" w:rsidP="00842255">
      <w:r>
        <w:t xml:space="preserve">Hvis du </w:t>
      </w:r>
      <w:r w:rsidR="009F6B21">
        <w:t>bruker skjermleser eller annen hjelpeteknologi kommer du garantert til å få noen utfordringer når du skal starte å kode. Ikke bli skremt av det! Sammenliknet med da jeg startet</w:t>
      </w:r>
      <w:r w:rsidR="00B338D1">
        <w:t>,</w:t>
      </w:r>
      <w:r w:rsidR="009F6B21">
        <w:t xml:space="preserve"> fungerer det mye bedre nå! Skjermlesere har for eksempel blitt bedre, og universell utforming er nå også viktig for de som lager kodeverktøy.</w:t>
      </w:r>
      <w:r w:rsidR="00A64409">
        <w:t xml:space="preserve"> På verdensbasis er det mange synshemmede programmerere, og det skulle jeg ønske vi også kunne stimulere til i Norge. </w:t>
      </w:r>
    </w:p>
    <w:p w14:paraId="35BB745C" w14:textId="64CEA642" w:rsidR="00DC6C4A" w:rsidRPr="00842255" w:rsidRDefault="009F6B21" w:rsidP="00842255">
      <w:r>
        <w:t xml:space="preserve">Brett opp </w:t>
      </w:r>
      <w:r w:rsidR="00B338D1">
        <w:t>e</w:t>
      </w:r>
      <w:r>
        <w:t xml:space="preserve">rmene, kom i gang og sjekk om koding er noe for deg! Verden og Norge trenger mange </w:t>
      </w:r>
      <w:r w:rsidR="00A64409">
        <w:t xml:space="preserve">flere </w:t>
      </w:r>
      <w:r>
        <w:t>synshemmede kodere!</w:t>
      </w:r>
    </w:p>
    <w:p w14:paraId="428F9E75" w14:textId="51512FA9" w:rsidR="003E41EE" w:rsidRDefault="009F6B21" w:rsidP="00842255">
      <w:r>
        <w:t>Morten Tollefsen</w:t>
      </w:r>
      <w:r>
        <w:br/>
        <w:t xml:space="preserve">Oslo, </w:t>
      </w:r>
      <w:r w:rsidR="00F45E11">
        <w:t xml:space="preserve">august </w:t>
      </w:r>
      <w:r>
        <w:t>2021</w:t>
      </w:r>
      <w:r w:rsidR="003E41EE">
        <w:br w:type="page"/>
      </w:r>
    </w:p>
    <w:p w14:paraId="1ABED921" w14:textId="77777777" w:rsidR="004B297D" w:rsidRDefault="00503970" w:rsidP="009A2483">
      <w:pPr>
        <w:pStyle w:val="Overskrift1"/>
      </w:pPr>
      <w:bookmarkStart w:id="2" w:name="_Toc80699003"/>
      <w:r>
        <w:t>Innledning</w:t>
      </w:r>
      <w:bookmarkEnd w:id="2"/>
    </w:p>
    <w:p w14:paraId="0FA9C1E6" w14:textId="43B9352D" w:rsidR="00497313" w:rsidRDefault="00497313" w:rsidP="00C86F55">
      <w:r>
        <w:t xml:space="preserve">Da </w:t>
      </w:r>
      <w:proofErr w:type="spellStart"/>
      <w:r>
        <w:t>UnIKT</w:t>
      </w:r>
      <w:proofErr w:type="spellEnd"/>
      <w:r>
        <w:t xml:space="preserve"> lyste ut midler til prosjekter i 2021, og grunnskole skulle prioriteres, tenkte jeg umiddelbart på koding. Koding på ulike måter er viktig i mange situasjoner, både privat og i arbeid. Det er likevel litt andre grunner til at jeg er opptatt av at unge funksjonshemmede får testet ut om de liker å kode. Det har med kreativitet å gjøre, det handler om mestring</w:t>
      </w:r>
      <w:r w:rsidR="00B338D1">
        <w:t>. K</w:t>
      </w:r>
      <w:r>
        <w:t>oding kan noen ganger brukes for å kompensere for nedsatt funksjonsevne</w:t>
      </w:r>
      <w:r w:rsidR="00B338D1">
        <w:t>.</w:t>
      </w:r>
      <w:r>
        <w:t xml:space="preserve"> Viktigst av alt er at koding kan være skikkelig spennende og morsomt for noen! Sånn var det for meg, og det at koding nå er en langt mer vesentlig aktivitet i skolen gjør det enda viktigere å finne gode løsninger </w:t>
      </w:r>
      <w:r w:rsidR="00F759DC">
        <w:t xml:space="preserve">eksempelvis </w:t>
      </w:r>
      <w:r>
        <w:t>for blinde og svaksynte.</w:t>
      </w:r>
      <w:r w:rsidR="00F759DC">
        <w:t xml:space="preserve"> Med fagfornyelsen og nye læreplaner innlemmes programmering i flere fag</w:t>
      </w:r>
      <w:r w:rsidR="00B338D1">
        <w:t>,</w:t>
      </w:r>
      <w:r w:rsidR="00F759DC">
        <w:t xml:space="preserve"> som matematikk og musikk, med konkrete målformuleringer. Det er mål alle elever skal oppnå, også de som har nedsatt funksjonsevne.</w:t>
      </w:r>
    </w:p>
    <w:p w14:paraId="11B642AE" w14:textId="13327D44" w:rsidR="00C86F55" w:rsidRDefault="00C86F55" w:rsidP="00C86F55">
      <w:r>
        <w:t xml:space="preserve">Måten programmering har utviklet seg på, spesielt for begynneropplæring, har endret seg mye de siste åra. Endringene har gjort det mer krevende </w:t>
      </w:r>
      <w:r w:rsidR="0021110A">
        <w:t>for sterkt synshemmede</w:t>
      </w:r>
      <w:r>
        <w:t xml:space="preserve">, spesielt fordi løsningene som brukes er veldig visuelle og krever dra-og-slipp. Det er </w:t>
      </w:r>
      <w:r w:rsidR="00A64409">
        <w:t xml:space="preserve">heldigvis </w:t>
      </w:r>
      <w:r>
        <w:t xml:space="preserve">en økende bevissthet </w:t>
      </w:r>
      <w:r w:rsidR="00F759DC">
        <w:t xml:space="preserve">knyttet til </w:t>
      </w:r>
      <w:r>
        <w:t>universell utforming</w:t>
      </w:r>
      <w:r w:rsidR="00F759DC">
        <w:t xml:space="preserve"> av programvare</w:t>
      </w:r>
      <w:r>
        <w:t>. Dette gjelder også kodeverktøy, som blir stadig bedre for stadig flere. Så langt kan det virke som om dette i større grad gjelder profesjonelle verktøy, men vi får tro og håpe at også programvare for koding som brukes i grunnskolen</w:t>
      </w:r>
      <w:r w:rsidR="00DB2DAA">
        <w:t>,</w:t>
      </w:r>
      <w:r>
        <w:t xml:space="preserve"> vil bli mer universelt utformet. Det kan blant annet lovverk være med på å tvinge fram.</w:t>
      </w:r>
    </w:p>
    <w:p w14:paraId="4389E704" w14:textId="650EF9C5" w:rsidR="00C86F55" w:rsidRDefault="0021110A" w:rsidP="00C86F55">
      <w:r>
        <w:t>Statped har gjort et arbeid knyttet til verktøy som benyttes i grunnskolen. Noen av utfordringene som er identifisert er:</w:t>
      </w:r>
    </w:p>
    <w:p w14:paraId="1C707034" w14:textId="4848B2DE" w:rsidR="00C86F55" w:rsidRDefault="00C86F55" w:rsidP="0021110A">
      <w:pPr>
        <w:pStyle w:val="Listeavsnitt"/>
        <w:numPr>
          <w:ilvl w:val="0"/>
          <w:numId w:val="14"/>
        </w:numPr>
      </w:pPr>
      <w:r>
        <w:t xml:space="preserve">Mange verktøy (utstyr, </w:t>
      </w:r>
      <w:proofErr w:type="gramStart"/>
      <w:r>
        <w:t>programvare,</w:t>
      </w:r>
      <w:proofErr w:type="gramEnd"/>
      <w:r>
        <w:t xml:space="preserve"> webløsninger) er uaktuelle fordi det ikke gir noen meningsfull output for blinde (eks. bare blinkende dioder). </w:t>
      </w:r>
    </w:p>
    <w:p w14:paraId="208D3603" w14:textId="3FCC7F60" w:rsidR="00C86F55" w:rsidRDefault="00C86F55" w:rsidP="0021110A">
      <w:pPr>
        <w:pStyle w:val="Listeavsnitt"/>
        <w:numPr>
          <w:ilvl w:val="0"/>
          <w:numId w:val="14"/>
        </w:numPr>
      </w:pPr>
      <w:r>
        <w:t xml:space="preserve">Noen løsninger kan ikke brukes fordi det er umulig å programmere hvis du benytter skjermleser, kun tastatur eller annen hjelpeteknologi. </w:t>
      </w:r>
    </w:p>
    <w:p w14:paraId="7014CB3A" w14:textId="070ED52A" w:rsidR="00C86F55" w:rsidRDefault="00C86F55" w:rsidP="0021110A">
      <w:pPr>
        <w:pStyle w:val="Listeavsnitt"/>
        <w:numPr>
          <w:ilvl w:val="0"/>
          <w:numId w:val="14"/>
        </w:numPr>
      </w:pPr>
      <w:r>
        <w:t xml:space="preserve">Noen løsninger kan benyttes, men ofte er det behov for å finne alternative framgangsmåter eller verktøy. Et eksempel er </w:t>
      </w:r>
      <w:proofErr w:type="spellStart"/>
      <w:r>
        <w:t>micro:bit</w:t>
      </w:r>
      <w:proofErr w:type="spellEnd"/>
      <w:r>
        <w:t>. Til denne finnes det</w:t>
      </w:r>
      <w:r w:rsidR="0021110A">
        <w:t xml:space="preserve"> </w:t>
      </w:r>
      <w:r>
        <w:t>3 offisielle editorer; 1 blokkeditor og 2 teksteditorer. Blokkeditoren kan ikke benyttes med skjermleser. Teksteditorene fungerer heller ikke tilfredsstillende.</w:t>
      </w:r>
      <w:r w:rsidR="0021110A">
        <w:t xml:space="preserve"> </w:t>
      </w:r>
      <w:r>
        <w:t xml:space="preserve">Det har </w:t>
      </w:r>
      <w:r w:rsidR="0021110A">
        <w:t xml:space="preserve">derimot </w:t>
      </w:r>
      <w:r>
        <w:t>vist seg at V</w:t>
      </w:r>
      <w:r w:rsidR="00EC1C8C">
        <w:t xml:space="preserve">isual </w:t>
      </w:r>
      <w:r>
        <w:t>S</w:t>
      </w:r>
      <w:r w:rsidR="00EC1C8C">
        <w:t>tudio</w:t>
      </w:r>
      <w:r>
        <w:t xml:space="preserve"> Code </w:t>
      </w:r>
      <w:r w:rsidR="00EC1C8C">
        <w:t xml:space="preserve">er </w:t>
      </w:r>
      <w:r>
        <w:t xml:space="preserve">et tilgjengelig alternativ. </w:t>
      </w:r>
    </w:p>
    <w:p w14:paraId="0605DF94" w14:textId="0CD262ED" w:rsidR="006D616A" w:rsidRDefault="00C86F55" w:rsidP="00C86F55">
      <w:r>
        <w:t>Norske myndigheter stiller krav om universell utforming av IKT i utdanningen</w:t>
      </w:r>
      <w:r w:rsidR="00DB2DAA">
        <w:t xml:space="preserve"> </w:t>
      </w:r>
      <w:r w:rsidR="00482C00">
        <w:t>[</w:t>
      </w:r>
      <w:r w:rsidR="00482C00">
        <w:fldChar w:fldCharType="begin"/>
      </w:r>
      <w:r w:rsidR="00482C00">
        <w:instrText xml:space="preserve"> REF _Ref75769617 \r \h </w:instrText>
      </w:r>
      <w:r w:rsidR="00482C00">
        <w:fldChar w:fldCharType="separate"/>
      </w:r>
      <w:r w:rsidR="00F46E53">
        <w:t>1</w:t>
      </w:r>
      <w:r w:rsidR="00482C00">
        <w:fldChar w:fldCharType="end"/>
      </w:r>
      <w:r w:rsidR="00482C00">
        <w:t xml:space="preserve">]. </w:t>
      </w:r>
      <w:r>
        <w:t xml:space="preserve">Disse kravene skjerpes ytterligere fordi EUs </w:t>
      </w:r>
      <w:proofErr w:type="spellStart"/>
      <w:r>
        <w:t>webdirektiv</w:t>
      </w:r>
      <w:proofErr w:type="spellEnd"/>
      <w:r>
        <w:t xml:space="preserve"> om universell utforming av offentlige nettsteder og mobilapplikasjoner (WAD) blir en del av norsk rett [</w:t>
      </w:r>
      <w:r w:rsidR="00482C00">
        <w:fldChar w:fldCharType="begin"/>
      </w:r>
      <w:r w:rsidR="00482C00">
        <w:instrText xml:space="preserve"> REF _Ref75769697 \r \h </w:instrText>
      </w:r>
      <w:r w:rsidR="00482C00">
        <w:fldChar w:fldCharType="separate"/>
      </w:r>
      <w:r w:rsidR="00F46E53">
        <w:t>2</w:t>
      </w:r>
      <w:r w:rsidR="00482C00">
        <w:fldChar w:fldCharType="end"/>
      </w:r>
      <w:r>
        <w:t xml:space="preserve">]. Vi vet at kompetansen om koding generelt ikke er veldig høy i grunnskolen, og at kunnskap om koding for elever med nedsatt </w:t>
      </w:r>
      <w:r w:rsidR="00482C00">
        <w:t xml:space="preserve">funksjonsevne </w:t>
      </w:r>
      <w:r>
        <w:t>er nesten ikke-eksisterende.</w:t>
      </w:r>
      <w:r w:rsidR="00073ED2">
        <w:t xml:space="preserve"> </w:t>
      </w:r>
      <w:r>
        <w:t>Selv med krav til universell utforming vet vi derfor at det er et stort behov for å gjøre noe på dette feltet.</w:t>
      </w:r>
      <w:r w:rsidR="00ED2511">
        <w:t xml:space="preserve"> </w:t>
      </w:r>
      <w:r w:rsidR="00073ED2">
        <w:t xml:space="preserve">Prosjektet «Koding for alle» </w:t>
      </w:r>
      <w:r w:rsidR="00F45E11">
        <w:t>har vært tenkt som et lite bidrag</w:t>
      </w:r>
      <w:r w:rsidR="00073ED2">
        <w:t>, og selv om elever i grunnskolen er en viktig målgruppe for prosjektarbeidet</w:t>
      </w:r>
      <w:r w:rsidR="00DB2DAA">
        <w:t>,</w:t>
      </w:r>
      <w:r w:rsidR="00073ED2">
        <w:t xml:space="preserve"> har vi vurdert løsninger som kan være aktuelle for både yngre og eldre mennesker. Prosjektet </w:t>
      </w:r>
      <w:r w:rsidR="00F45E11">
        <w:t xml:space="preserve">må sees på som </w:t>
      </w:r>
      <w:r w:rsidR="00073ED2">
        <w:t>starten på et arbeid – ikke konklusjonen! Teknologi endres hele tiden, og derfor bør noen følge med på hva som skjer innen koding og universell utforming.</w:t>
      </w:r>
      <w:r w:rsidR="00F759DC">
        <w:t xml:space="preserve"> Statped </w:t>
      </w:r>
      <w:r w:rsidR="0034412F">
        <w:t xml:space="preserve">har som nevnt sett på </w:t>
      </w:r>
      <w:r w:rsidR="00F759DC">
        <w:t>de mest brukte kodeverktøyene i skolen. I prosjektet «</w:t>
      </w:r>
      <w:r w:rsidR="00DB2DAA">
        <w:t>K</w:t>
      </w:r>
      <w:r w:rsidR="00F759DC">
        <w:t>oding for alle» har vi derfor valgt å fokusere litt mer på alternative måter å komme i gang på for unge synshemmede. Disse måtene kan også være med på å tilfredsstille kravene i l</w:t>
      </w:r>
      <w:r w:rsidR="00457B5E">
        <w:t>æreplanen</w:t>
      </w:r>
      <w:r w:rsidR="00EC1C8C">
        <w:t>e</w:t>
      </w:r>
      <w:r w:rsidR="00457B5E">
        <w:t>.</w:t>
      </w:r>
    </w:p>
    <w:p w14:paraId="548F4E85" w14:textId="7CBEFCBF" w:rsidR="00457B5E" w:rsidRDefault="00457B5E" w:rsidP="00457B5E">
      <w:pPr>
        <w:pStyle w:val="Overskrift2"/>
      </w:pPr>
      <w:bookmarkStart w:id="3" w:name="_Toc80699004"/>
      <w:r>
        <w:t>Prosjektmål og milepæler</w:t>
      </w:r>
      <w:bookmarkEnd w:id="3"/>
    </w:p>
    <w:p w14:paraId="16B85711" w14:textId="06BDF4C9" w:rsidR="00457B5E" w:rsidRDefault="00BC5010" w:rsidP="00457B5E">
      <w:r>
        <w:t>Prosjektets hovedmål var:</w:t>
      </w:r>
    </w:p>
    <w:p w14:paraId="2555758F" w14:textId="461B0C6C" w:rsidR="00457B5E" w:rsidRDefault="00457B5E" w:rsidP="00BC5010">
      <w:pPr>
        <w:pStyle w:val="Sitat"/>
      </w:pPr>
      <w:r>
        <w:t>Kartlegge og utarbeide løsninger som gjør koding tilgjengelig og spennende for funksjonshemmede, og som tilfredsstiller læreplanene i grunnskolen.</w:t>
      </w:r>
    </w:p>
    <w:p w14:paraId="49FAF611" w14:textId="6875E029" w:rsidR="00457B5E" w:rsidRDefault="00BC5010" w:rsidP="00457B5E">
      <w:r>
        <w:t xml:space="preserve">Vår primærmålgruppe var blinde og svaksynte, og </w:t>
      </w:r>
      <w:bookmarkStart w:id="4" w:name="_Hlk31194903"/>
      <w:r>
        <w:t>f</w:t>
      </w:r>
      <w:r w:rsidR="00457B5E">
        <w:t xml:space="preserve">ølgende milepæler </w:t>
      </w:r>
      <w:r>
        <w:t xml:space="preserve">ble </w:t>
      </w:r>
      <w:r w:rsidR="00457B5E">
        <w:t>definert i prosjektet:</w:t>
      </w:r>
    </w:p>
    <w:p w14:paraId="3BBECF08" w14:textId="77777777" w:rsidR="00457B5E" w:rsidRDefault="00457B5E" w:rsidP="00457B5E">
      <w:pPr>
        <w:pStyle w:val="Listeavsnitt"/>
        <w:numPr>
          <w:ilvl w:val="0"/>
          <w:numId w:val="16"/>
        </w:numPr>
      </w:pPr>
      <w:bookmarkStart w:id="5" w:name="_Hlk31633534"/>
      <w:bookmarkStart w:id="6" w:name="_Hlk31629707"/>
      <w:r>
        <w:t>Kartlegge eksisterende prosjekter, aktiviteter og funn</w:t>
      </w:r>
    </w:p>
    <w:p w14:paraId="22192C1E" w14:textId="77777777" w:rsidR="00457B5E" w:rsidRDefault="00457B5E" w:rsidP="00457B5E">
      <w:pPr>
        <w:pStyle w:val="Listeavsnitt"/>
        <w:numPr>
          <w:ilvl w:val="0"/>
          <w:numId w:val="16"/>
        </w:numPr>
      </w:pPr>
      <w:r>
        <w:t>Gjøre egne vurderinger av aktuelle verktøy</w:t>
      </w:r>
    </w:p>
    <w:p w14:paraId="3ABE35F1" w14:textId="77777777" w:rsidR="00457B5E" w:rsidRDefault="00457B5E" w:rsidP="00457B5E">
      <w:pPr>
        <w:pStyle w:val="Listeavsnitt"/>
        <w:numPr>
          <w:ilvl w:val="0"/>
          <w:numId w:val="16"/>
        </w:numPr>
      </w:pPr>
      <w:r>
        <w:t>Utarbeide tilpasninger</w:t>
      </w:r>
    </w:p>
    <w:p w14:paraId="2E283D7D" w14:textId="77777777" w:rsidR="00457B5E" w:rsidRDefault="00457B5E" w:rsidP="00457B5E">
      <w:pPr>
        <w:pStyle w:val="Listeavsnitt"/>
        <w:numPr>
          <w:ilvl w:val="0"/>
          <w:numId w:val="16"/>
        </w:numPr>
      </w:pPr>
      <w:r>
        <w:t>Lage en oppgavesamling</w:t>
      </w:r>
    </w:p>
    <w:p w14:paraId="58CB9D34" w14:textId="77777777" w:rsidR="00457B5E" w:rsidRDefault="00457B5E" w:rsidP="00457B5E">
      <w:pPr>
        <w:pStyle w:val="Listeavsnitt"/>
        <w:numPr>
          <w:ilvl w:val="0"/>
          <w:numId w:val="16"/>
        </w:numPr>
      </w:pPr>
      <w:r>
        <w:t>Testing med synshemmede elever</w:t>
      </w:r>
    </w:p>
    <w:p w14:paraId="165AC7F5" w14:textId="77777777" w:rsidR="00457B5E" w:rsidRDefault="00457B5E" w:rsidP="00457B5E">
      <w:pPr>
        <w:pStyle w:val="Listeavsnitt"/>
        <w:numPr>
          <w:ilvl w:val="0"/>
          <w:numId w:val="16"/>
        </w:numPr>
      </w:pPr>
      <w:r>
        <w:t>Informasjonstiltak</w:t>
      </w:r>
      <w:bookmarkEnd w:id="4"/>
      <w:bookmarkEnd w:id="5"/>
      <w:bookmarkEnd w:id="6"/>
    </w:p>
    <w:p w14:paraId="45F31CC1" w14:textId="6D235666" w:rsidR="00457B5E" w:rsidRPr="00457B5E" w:rsidRDefault="00BC5010" w:rsidP="00457B5E">
      <w:r>
        <w:t>Dette notatet oppsummerer det vi fant ut i prosjektet. Notatet kan brukes som et utgangspunkt for hvordan det kan være hensiktsmessig å komme i gang med koding.</w:t>
      </w:r>
      <w:r w:rsidR="00EC1C8C">
        <w:t xml:space="preserve"> Ingen av oss er helt like, og det som fungerer for noen</w:t>
      </w:r>
      <w:r w:rsidR="00DB2DAA">
        <w:t>,</w:t>
      </w:r>
      <w:r w:rsidR="00EC1C8C">
        <w:t xml:space="preserve"> fungerer for noen – ikke for alle! Ta derfor en titt på alternativene som beskrives nedenfor og vurder hva du tror vil egne seg for det behovet du kjenner.</w:t>
      </w:r>
    </w:p>
    <w:p w14:paraId="5252634D" w14:textId="4B9FF1EA" w:rsidR="00685138" w:rsidRDefault="00685138" w:rsidP="00685138">
      <w:pPr>
        <w:pStyle w:val="Overskrift2"/>
      </w:pPr>
      <w:bookmarkStart w:id="7" w:name="_Toc80699005"/>
      <w:r>
        <w:t>To hensyn å ta</w:t>
      </w:r>
      <w:bookmarkEnd w:id="7"/>
    </w:p>
    <w:p w14:paraId="52106A22" w14:textId="5387B90D" w:rsidR="00685138" w:rsidRDefault="00A83E30" w:rsidP="00685138">
      <w:r>
        <w:t>Når synshemmede barn skal starte med koding er det to litt motstridende hensyn å ta:</w:t>
      </w:r>
    </w:p>
    <w:p w14:paraId="18D2FB0C" w14:textId="4C34F734" w:rsidR="00A83E30" w:rsidRDefault="00A83E30" w:rsidP="00A83E30">
      <w:pPr>
        <w:pStyle w:val="Listeavsnitt"/>
        <w:numPr>
          <w:ilvl w:val="0"/>
          <w:numId w:val="10"/>
        </w:numPr>
      </w:pPr>
      <w:r>
        <w:t>Hvilke verktøy og utstyr bruker andre barn?</w:t>
      </w:r>
    </w:p>
    <w:p w14:paraId="49BC9AB5" w14:textId="0503AAD0" w:rsidR="00A83E30" w:rsidRDefault="00A83E30" w:rsidP="00A83E30">
      <w:pPr>
        <w:pStyle w:val="Listeavsnitt"/>
        <w:numPr>
          <w:ilvl w:val="0"/>
          <w:numId w:val="10"/>
        </w:numPr>
      </w:pPr>
      <w:r>
        <w:t>Hva er mest hensiktsmessig rent pedagogisk?</w:t>
      </w:r>
    </w:p>
    <w:p w14:paraId="78BCA3BC" w14:textId="0F66DDFD" w:rsidR="00A83E30" w:rsidRDefault="00A83E30" w:rsidP="00A83E30">
      <w:r>
        <w:t xml:space="preserve">Kodeverktøy er </w:t>
      </w:r>
      <w:r w:rsidR="009E4C97">
        <w:t xml:space="preserve">som oftest ikke </w:t>
      </w:r>
      <w:r>
        <w:t>universelt utformet</w:t>
      </w:r>
      <w:r w:rsidR="00DB2DAA">
        <w:t xml:space="preserve"> </w:t>
      </w:r>
      <w:r>
        <w:t>[</w:t>
      </w:r>
      <w:r>
        <w:fldChar w:fldCharType="begin"/>
      </w:r>
      <w:r>
        <w:instrText xml:space="preserve"> REF _Ref55813815 \r \h </w:instrText>
      </w:r>
      <w:r>
        <w:fldChar w:fldCharType="separate"/>
      </w:r>
      <w:r w:rsidR="00F46E53">
        <w:t>6</w:t>
      </w:r>
      <w:r>
        <w:fldChar w:fldCharType="end"/>
      </w:r>
      <w:r>
        <w:t>]. Selv verktøy som fungerer relativt bra</w:t>
      </w:r>
      <w:r w:rsidR="00DB2DAA">
        <w:t>,</w:t>
      </w:r>
      <w:r>
        <w:t xml:space="preserve"> krever mye kunnskap om skjermleser eller skjermforstørrer. Det kan </w:t>
      </w:r>
      <w:r w:rsidR="00DB2DAA">
        <w:t>fort</w:t>
      </w:r>
      <w:r>
        <w:t xml:space="preserve"> bli en minst like stor utfordring å beherske selve verktøyet som å lære koding. Likevel kan det være </w:t>
      </w:r>
      <w:r w:rsidR="00A64409">
        <w:t xml:space="preserve">den beste løsningen </w:t>
      </w:r>
      <w:r>
        <w:t>at synshemmede gjør tilnærmelsesvis det samme som de med normalt syn.</w:t>
      </w:r>
    </w:p>
    <w:p w14:paraId="67D7AC43" w14:textId="39458682" w:rsidR="00B829F8" w:rsidRDefault="00A83E30" w:rsidP="00A83E30">
      <w:r>
        <w:t>Det finnes løsninger spesielt utviklet for blinde og sterkt synshemmede. Et slikt verktøy er Code Jumper</w:t>
      </w:r>
      <w:r w:rsidR="00DB2DAA">
        <w:t xml:space="preserve"> </w:t>
      </w:r>
      <w:r w:rsidR="004B5056">
        <w:t>[</w:t>
      </w:r>
      <w:r w:rsidR="004B5056">
        <w:fldChar w:fldCharType="begin"/>
      </w:r>
      <w:r w:rsidR="004B5056">
        <w:instrText xml:space="preserve"> REF _Ref65588919 \r \h </w:instrText>
      </w:r>
      <w:r w:rsidR="004B5056">
        <w:fldChar w:fldCharType="separate"/>
      </w:r>
      <w:r w:rsidR="00F46E53">
        <w:t>21</w:t>
      </w:r>
      <w:r w:rsidR="004B5056">
        <w:fldChar w:fldCharType="end"/>
      </w:r>
      <w:r w:rsidR="004B5056">
        <w:t>]</w:t>
      </w:r>
      <w:r>
        <w:t xml:space="preserve">. </w:t>
      </w:r>
      <w:r w:rsidR="00347DFC">
        <w:t>Code Jumper</w:t>
      </w:r>
      <w:r w:rsidR="00DB2DAA">
        <w:t>,</w:t>
      </w:r>
      <w:r w:rsidR="00347DFC">
        <w:t xml:space="preserve"> eller andre </w:t>
      </w:r>
      <w:r>
        <w:t>måter å lære koding på</w:t>
      </w:r>
      <w:r w:rsidR="00DB2DAA">
        <w:t>,</w:t>
      </w:r>
      <w:r>
        <w:t xml:space="preserve"> kan være pedagogisk mer egnet enn standardløsningene som brukes i skolen</w:t>
      </w:r>
      <w:r w:rsidR="00347DFC">
        <w:t xml:space="preserve"> for noen</w:t>
      </w:r>
      <w:r>
        <w:t>.</w:t>
      </w:r>
    </w:p>
    <w:p w14:paraId="015A1E2E" w14:textId="4C73FA26" w:rsidR="0034412F" w:rsidRDefault="0034412F" w:rsidP="00A83E30">
      <w:r>
        <w:t>Uansett, standardløsninger som brukes i skolen eller mer spesialiserte kodeløsninger, prøv å få det forståelig og spennende også for unge med nedsatt syn.</w:t>
      </w:r>
    </w:p>
    <w:p w14:paraId="185057F4" w14:textId="3A2E6D28" w:rsidR="0034412F" w:rsidRDefault="00534789" w:rsidP="00534789">
      <w:pPr>
        <w:pStyle w:val="Overskrift2"/>
      </w:pPr>
      <w:bookmarkStart w:id="8" w:name="_Toc80699006"/>
      <w:r>
        <w:t>Koding eller programmering?</w:t>
      </w:r>
      <w:bookmarkEnd w:id="8"/>
    </w:p>
    <w:p w14:paraId="221E6456" w14:textId="54237EED" w:rsidR="00534789" w:rsidRPr="00534789" w:rsidRDefault="00534789" w:rsidP="00534789">
      <w:r>
        <w:t xml:space="preserve">Jeg bruker begrepene litt om hverandre. I skolen er nok «koding» begrepet som brukes. Jeg er imidlertid så foreldet at for meg heter det «programmering», </w:t>
      </w:r>
      <w:proofErr w:type="spellStart"/>
      <w:r>
        <w:t>hehe</w:t>
      </w:r>
      <w:proofErr w:type="spellEnd"/>
      <w:r>
        <w:t>. I notatet er derfor koding og programmering synonyme begreper.</w:t>
      </w:r>
    </w:p>
    <w:p w14:paraId="2E61132D" w14:textId="305AB25C" w:rsidR="0034412F" w:rsidRDefault="0034412F">
      <w:r>
        <w:br w:type="page"/>
      </w:r>
    </w:p>
    <w:p w14:paraId="145C6CF9" w14:textId="45A8862B" w:rsidR="009E4C97" w:rsidRDefault="009E4C97" w:rsidP="0034412F">
      <w:pPr>
        <w:pStyle w:val="Overskrift1"/>
      </w:pPr>
      <w:bookmarkStart w:id="9" w:name="_Toc80699007"/>
      <w:r>
        <w:t>Hvorfor skal synshemmede lære koding?</w:t>
      </w:r>
      <w:bookmarkEnd w:id="9"/>
    </w:p>
    <w:p w14:paraId="6D3005E5" w14:textId="5F1F5192" w:rsidR="0034412F" w:rsidRDefault="0034412F" w:rsidP="0034412F">
      <w:r>
        <w:t xml:space="preserve">Opplagt svar: </w:t>
      </w:r>
      <w:r w:rsidR="00DB2DAA">
        <w:t>J</w:t>
      </w:r>
      <w:r>
        <w:t xml:space="preserve">o, fordi alle skal lære litt om koding i grunnskolen. Et litt mer engasjert svar finner du i </w:t>
      </w:r>
      <w:r>
        <w:fldChar w:fldCharType="begin"/>
      </w:r>
      <w:r>
        <w:instrText xml:space="preserve"> REF _Ref75783801 \h </w:instrText>
      </w:r>
      <w:r>
        <w:fldChar w:fldCharType="separate"/>
      </w:r>
      <w:r w:rsidR="00F46E53">
        <w:t>Forord</w:t>
      </w:r>
      <w:r>
        <w:fldChar w:fldCharType="end"/>
      </w:r>
      <w:r>
        <w:t xml:space="preserve">. Koding kan være en måte å få utløp for kreativitet, det kan gi mestringsfølelse og ikke minst kan det være skikkelig morsomt. At koding er lærerikt på mange måter er det ingen tvil om. For synshemmede kan det dessverre være mer krevende å komme i gang, men ikke fortvil: </w:t>
      </w:r>
      <w:r w:rsidR="00DB2DAA">
        <w:t>N</w:t>
      </w:r>
      <w:r>
        <w:t>oen av verdens beste kodere er blinde! Akkurat det kan jeg nok ikke bevise, men selv er jeg helt overbevist om det! Det som er helt sikkert er at mange blinde og sterkt svaksynte er profesjonelle kodere! Når de har fått det til</w:t>
      </w:r>
      <w:r w:rsidR="00AF4ACA">
        <w:t>,</w:t>
      </w:r>
      <w:r>
        <w:t xml:space="preserve"> kan selvsagt også andre få det til!</w:t>
      </w:r>
    </w:p>
    <w:p w14:paraId="33C3BB2B" w14:textId="34456A58" w:rsidR="00D27E1F" w:rsidRDefault="0034412F" w:rsidP="00D27E1F">
      <w:r>
        <w:t xml:space="preserve">Jeg har noen erfaringer å dele før notatet beskriver noen av de mulighetene som finnes akkurat nå. Koding finnes nesten over alt, og det er godt mulig du vil prøve noe helt annet enn det jeg har tatt med. Supert! Del gjerne erfaringer på Facebook eller andre steder. Men noen forutsetninger og tips gjelder uansett verktøy. Nedenfor finner du mine tips: ikke basert på forskning eller søk på internett, men sammenfallende med det synshemmede forelesere/pannelister fortalte på «National </w:t>
      </w:r>
      <w:proofErr w:type="spellStart"/>
      <w:r>
        <w:t>Coding</w:t>
      </w:r>
      <w:proofErr w:type="spellEnd"/>
      <w:r>
        <w:t xml:space="preserve"> Symposium 2021»</w:t>
      </w:r>
      <w:r w:rsidR="00AF4ACA">
        <w:t xml:space="preserve"> </w:t>
      </w:r>
      <w:r>
        <w:t>[</w:t>
      </w:r>
      <w:r>
        <w:fldChar w:fldCharType="begin"/>
      </w:r>
      <w:r>
        <w:instrText xml:space="preserve"> REF _Ref75784436 \r \h </w:instrText>
      </w:r>
      <w:r>
        <w:fldChar w:fldCharType="separate"/>
      </w:r>
      <w:r w:rsidR="00F46E53">
        <w:t>39</w:t>
      </w:r>
      <w:r>
        <w:fldChar w:fldCharType="end"/>
      </w:r>
      <w:r>
        <w:t>].</w:t>
      </w:r>
    </w:p>
    <w:p w14:paraId="76F01D76" w14:textId="77777777" w:rsidR="00D27E1F" w:rsidRDefault="00D27E1F" w:rsidP="00D27E1F">
      <w:pPr>
        <w:pStyle w:val="Overskrift2"/>
        <w:numPr>
          <w:ilvl w:val="1"/>
          <w:numId w:val="15"/>
        </w:numPr>
      </w:pPr>
      <w:bookmarkStart w:id="10" w:name="_Toc80699008"/>
      <w:r>
        <w:t>Kreativitet og løsningsfokus</w:t>
      </w:r>
      <w:bookmarkEnd w:id="10"/>
    </w:p>
    <w:p w14:paraId="58E35920" w14:textId="0641D255" w:rsidR="00D27E1F" w:rsidRDefault="00D27E1F" w:rsidP="0034412F">
      <w:r>
        <w:t>Hvis du er blind eller sterkt svaksynt</w:t>
      </w:r>
      <w:r w:rsidR="00AF4ACA">
        <w:t>,</w:t>
      </w:r>
      <w:r>
        <w:t xml:space="preserve"> lærer du deg raskt å gjøre ting på alternative måter. Er du forelde</w:t>
      </w:r>
      <w:r w:rsidR="00AF4ACA">
        <w:t>r</w:t>
      </w:r>
      <w:r>
        <w:t xml:space="preserve"> eller lærer til en synshemmet jente eller gutt</w:t>
      </w:r>
      <w:r w:rsidR="00AF4ACA">
        <w:t>,</w:t>
      </w:r>
      <w:r>
        <w:t xml:space="preserve"> har du nok også grublet på hvordan </w:t>
      </w:r>
      <w:r w:rsidR="00003EC4">
        <w:t xml:space="preserve">ulike </w:t>
      </w:r>
      <w:r>
        <w:t xml:space="preserve">ting kan løses. Ta et enkelt eksempel fra hverdagslivet: pusse tennene. Jeg har en egen tannkrem, og tar passe mengde på tunga og overfører så tannkremklatten til børsten. Mye greiere for meg enn å bruke fingeren og prøve å få riktig mengde rett på børsten. Har faktisk aldri spurt andre blinde om hvordan de gjør det, men jeg tipper at veldig mange har funnet samme løsning uten at noen har lært </w:t>
      </w:r>
      <w:r w:rsidR="00534789">
        <w:t xml:space="preserve">oss </w:t>
      </w:r>
      <w:r>
        <w:t>det.</w:t>
      </w:r>
    </w:p>
    <w:p w14:paraId="5216E0D7" w14:textId="1AED09D0" w:rsidR="005C36B1" w:rsidRDefault="00D27E1F" w:rsidP="0034412F">
      <w:r>
        <w:t>Kreativiteten og behovet for løsningsorientert tenking er gull</w:t>
      </w:r>
      <w:r w:rsidR="00AF4ACA">
        <w:t>,</w:t>
      </w:r>
      <w:r>
        <w:t xml:space="preserve"> også når synshemmede skal komme i gang med koding. Mens visuelle måter å kode på er veldig </w:t>
      </w:r>
      <w:r w:rsidR="00534789">
        <w:t xml:space="preserve">enkelt </w:t>
      </w:r>
      <w:r>
        <w:t>for barn med normalt syn</w:t>
      </w:r>
      <w:r w:rsidR="00AF4ACA">
        <w:t>,</w:t>
      </w:r>
      <w:r>
        <w:t xml:space="preserve"> </w:t>
      </w:r>
      <w:r w:rsidR="005C36B1">
        <w:t xml:space="preserve">må vi som ikke ser finne andre måter å </w:t>
      </w:r>
      <w:r w:rsidR="00534789">
        <w:t>gjøre det på</w:t>
      </w:r>
      <w:r w:rsidR="005C36B1">
        <w:t xml:space="preserve">. </w:t>
      </w:r>
      <w:r w:rsidR="00534789">
        <w:t xml:space="preserve">Vi må skrive tekst, og etter hvert må faktisk alle som skal kode på ordentlig skrive tekst. </w:t>
      </w:r>
      <w:r w:rsidR="005C36B1">
        <w:t>Kanskje det kan være å jobbe med lyder i stedet for bilder, kanskje kan det være taktil tilbakemelding i stedet for blinkende dioder. Behovene er så ulike at jeg ikke skal komme med spesifikke råd her. Det jeg vil gjøre er å nevne et par eksempel fra min kodeerfaring.</w:t>
      </w:r>
    </w:p>
    <w:p w14:paraId="34F17E06" w14:textId="4A70D878" w:rsidR="005C36B1" w:rsidRDefault="005C36B1" w:rsidP="0034412F">
      <w:r w:rsidRPr="005C36B1">
        <w:rPr>
          <w:b/>
          <w:bCs/>
        </w:rPr>
        <w:t>Fra nesa i skjermen til en mye bedre arbeidsstilling</w:t>
      </w:r>
      <w:r>
        <w:t>: Som mange andre svaksynte satt jeg med nesa klint inn i skjermen da jeg fikk min første datamaskin som ni</w:t>
      </w:r>
      <w:r w:rsidR="00AF4ACA">
        <w:t>-</w:t>
      </w:r>
      <w:r>
        <w:t>, tiåring. I tillegg måtte jeg bruke en lupe som riktignok var festet i et brilleglass. Utrolig lite ergonomisk! Ikke var det helt uproblematisk å bevege hodet nok til å se alt på skjermen heller. På skolen brukte jeg en kikkert, og jeg tenkte at det måtte vel finnes kikkerter som kunne festes på brille</w:t>
      </w:r>
      <w:r w:rsidR="00AF4ACA">
        <w:t>r,</w:t>
      </w:r>
      <w:r>
        <w:t xml:space="preserve"> og brukes for å se skjermen på lengre avstand. Vi dro til optiker (eller var det øyelege). Han sa at kikkertbriller fantes, men at det ikke ville fungere for meg. Det trodde jeg ikke noe på, dvs. jeg ville bruke den </w:t>
      </w:r>
      <w:proofErr w:type="spellStart"/>
      <w:r>
        <w:t>PCen</w:t>
      </w:r>
      <w:proofErr w:type="spellEnd"/>
      <w:r w:rsidR="00AF4ACA">
        <w:t>,</w:t>
      </w:r>
      <w:r>
        <w:t xml:space="preserve"> og da var kikkertbrille</w:t>
      </w:r>
      <w:r w:rsidR="00AF4ACA">
        <w:t>r</w:t>
      </w:r>
      <w:r>
        <w:t xml:space="preserve"> en ting jeg bare måtte få sjekket ut. Det ble til at sta-Morten fikk trumfet gjennom ønsket, og en steikdyr kikkerbrille ble laget. Den hadde jeg glede av i mange, mange år! Selv om jeg så veldig lite av gangen</w:t>
      </w:r>
      <w:r w:rsidR="00AF4ACA">
        <w:t>,</w:t>
      </w:r>
      <w:r>
        <w:t xml:space="preserve"> fungerte det himmelvidt mye bedre enn å sitte med nesa i skjermen!</w:t>
      </w:r>
    </w:p>
    <w:p w14:paraId="064DF9A2" w14:textId="3B8EB3C8" w:rsidR="00120DB0" w:rsidRDefault="00EA2C03" w:rsidP="0034412F">
      <w:r w:rsidRPr="00EA2C03">
        <w:rPr>
          <w:b/>
          <w:bCs/>
        </w:rPr>
        <w:t>Dataspill</w:t>
      </w:r>
      <w:r>
        <w:t xml:space="preserve">: Som alle andre startet jeg med å kode helt enkle ting. Etter hvert fikk jeg til mer. Alt før 1980 var det en del som holdt på med dataspill. Det var utrolig få av disse spillene som fungerte for meg. </w:t>
      </w:r>
      <w:r w:rsidR="003615A4">
        <w:t xml:space="preserve">Det eneste var noen tekstbaserte eventyrspill, men </w:t>
      </w:r>
      <w:r w:rsidR="00AF4ACA">
        <w:t xml:space="preserve">jeg </w:t>
      </w:r>
      <w:r w:rsidR="003615A4">
        <w:t xml:space="preserve">ble aldri særlig hekta på det. </w:t>
      </w:r>
      <w:r>
        <w:t>Strengt talt har jeg aldri vært superinteressert i spill, men i alle fall. Jeg tenkte at det kunne være gøy å lage noen spill med bare lyd. Det gjor</w:t>
      </w:r>
      <w:r w:rsidR="00AF4ACA">
        <w:t>d</w:t>
      </w:r>
      <w:r>
        <w:t>e jeg, og litt seinere ble noen av spillene brukt av andre synshemmede (faktisk 15 år seinere, men da selvsagt litt omskrevet). Det er ganske så kult med koding: finnes ikke det du vil ha</w:t>
      </w:r>
      <w:r w:rsidR="00AF4ACA">
        <w:t>,</w:t>
      </w:r>
      <w:r>
        <w:t xml:space="preserve"> så kan du lage det!</w:t>
      </w:r>
    </w:p>
    <w:p w14:paraId="345E8D4A" w14:textId="6C93DC31" w:rsidR="003615A4" w:rsidRPr="0034412F" w:rsidRDefault="003615A4" w:rsidP="0034412F">
      <w:r>
        <w:t>Hadde jeg tenkt på alle krumspring og varianter jeg har brukt for å oppnå det jeg vil med teknologi</w:t>
      </w:r>
      <w:r w:rsidR="00AF4ACA">
        <w:t>,</w:t>
      </w:r>
      <w:r>
        <w:t xml:space="preserve"> kunne jeg ha skrevet mange eksempler. Det er imidlertid ikke poenget i dette notatet. Poenget er at du må søke etter alternative måter hvis det trengs. Det å tenke ut løsninger selv gir synshemmede (og de som hjelper synshemmede) mye løsningskompetanse, og det kan brukes også til mange andre problemløsninger!</w:t>
      </w:r>
    </w:p>
    <w:p w14:paraId="5431FD98" w14:textId="1BC96ACB" w:rsidR="009E4C97" w:rsidRDefault="0034412F" w:rsidP="0034412F">
      <w:pPr>
        <w:pStyle w:val="Overskrift2"/>
      </w:pPr>
      <w:bookmarkStart w:id="11" w:name="_Toc80699009"/>
      <w:r>
        <w:t xml:space="preserve">Begynn </w:t>
      </w:r>
      <w:r w:rsidR="009E4C97">
        <w:t>tidlig!</w:t>
      </w:r>
      <w:bookmarkEnd w:id="11"/>
    </w:p>
    <w:p w14:paraId="30F0C6D5" w14:textId="43282675" w:rsidR="00D27E1F" w:rsidRPr="0034412F" w:rsidRDefault="00B829F8" w:rsidP="0034412F">
      <w:r>
        <w:t>De som er engasjert i et tema som har med barn og unge å gjøre</w:t>
      </w:r>
      <w:r w:rsidR="00AF4ACA">
        <w:t>,</w:t>
      </w:r>
      <w:r>
        <w:t xml:space="preserve"> </w:t>
      </w:r>
      <w:r w:rsidR="00D27E1F">
        <w:t>anbefaler ofte å starte tidlig</w:t>
      </w:r>
      <w:r>
        <w:t>, så det er ikke akkurat veldig originalt. Men, koding kan være veldig gøy, og det finnes måter å komme i gang på veldig tidlig. Kanskje så tidlig som to, tre, fire år. Barn er så ulike, og det er hverken mulig eller nødvendig å sette en spesifikk alder for når barna kan prøve seg. En måte å starte på, og som er forbausende morsomt for mange barn (jeg har prøvd det ut)</w:t>
      </w:r>
      <w:r w:rsidR="00AF4ACA">
        <w:t>,</w:t>
      </w:r>
      <w:r>
        <w:t xml:space="preserve"> er </w:t>
      </w:r>
      <w:r w:rsidR="00D27E1F">
        <w:fldChar w:fldCharType="begin"/>
      </w:r>
      <w:r w:rsidR="00D27E1F">
        <w:instrText xml:space="preserve"> REF _Ref75942108 \h </w:instrText>
      </w:r>
      <w:r w:rsidR="00D27E1F">
        <w:fldChar w:fldCharType="separate"/>
      </w:r>
      <w:r w:rsidR="00F46E53" w:rsidRPr="005C31FA">
        <w:t>Blue-Bot</w:t>
      </w:r>
      <w:r w:rsidR="00D27E1F">
        <w:fldChar w:fldCharType="end"/>
      </w:r>
      <w:r>
        <w:t>.</w:t>
      </w:r>
      <w:r w:rsidR="003615A4">
        <w:t xml:space="preserve"> Blue-Bot er en liten bille du kan få til å flytte seg med kommandoer (trykk på ulike knapper). Veldig enkelt, så enkelt at du til og med kan simulere det helt uten teknologi.</w:t>
      </w:r>
    </w:p>
    <w:p w14:paraId="18550267" w14:textId="46DD068F" w:rsidR="009E4C97" w:rsidRDefault="009E4C97" w:rsidP="009E4C97">
      <w:pPr>
        <w:pStyle w:val="Overskrift2"/>
      </w:pPr>
      <w:bookmarkStart w:id="12" w:name="_Ref75955223"/>
      <w:bookmarkStart w:id="13" w:name="_Toc80699010"/>
      <w:r>
        <w:t>Start løpet mot å bli din egen IT-sjef</w:t>
      </w:r>
      <w:bookmarkEnd w:id="12"/>
      <w:bookmarkEnd w:id="13"/>
    </w:p>
    <w:p w14:paraId="0B19852E" w14:textId="4EE93185" w:rsidR="006C2658" w:rsidRDefault="003615A4" w:rsidP="006C2658">
      <w:r>
        <w:t xml:space="preserve">Det er en stor barriere at skjermlesere og annen hjelpeteknologi er veldig, veldig avansert å bruke. Skjermlesere er tross alt </w:t>
      </w:r>
      <w:r w:rsidR="00E46596">
        <w:t>det som er aller mest krevende. Fra et visuelt bilde skal innholdet på skjermen presenteres som tale eller punktskrift. Med tale hører du et</w:t>
      </w:r>
      <w:r w:rsidR="001F198C">
        <w:t>t</w:t>
      </w:r>
      <w:r w:rsidR="00E46596">
        <w:t xml:space="preserve"> ord av gangen, med en </w:t>
      </w:r>
      <w:proofErr w:type="spellStart"/>
      <w:r w:rsidR="00E46596">
        <w:t>leselist</w:t>
      </w:r>
      <w:proofErr w:type="spellEnd"/>
      <w:r w:rsidR="00E46596">
        <w:t xml:space="preserve"> kan du strengt talt ikke lese mer enn et par tegn av gangen. Oversikten blir da liten, og derfor inneholder skjermlesere masse funksjonalitet for å kompensere mest mulig for «det lille vinduet mot verden». Du må lære en hel drøss med hurtigtaster, men jeg kan ikke få sagt det sterkt nok:</w:t>
      </w:r>
    </w:p>
    <w:p w14:paraId="0F4B106A" w14:textId="67AD5156" w:rsidR="00E46596" w:rsidRPr="00E46596" w:rsidRDefault="00E46596" w:rsidP="00E46596">
      <w:pPr>
        <w:ind w:left="432"/>
        <w:rPr>
          <w:b/>
          <w:bCs/>
        </w:rPr>
      </w:pPr>
      <w:r w:rsidRPr="00E46596">
        <w:rPr>
          <w:b/>
          <w:bCs/>
        </w:rPr>
        <w:t>Bruk masse tid på å lære hjelpemiddelteknologien best mulig!</w:t>
      </w:r>
    </w:p>
    <w:p w14:paraId="7F16407B" w14:textId="739EC960" w:rsidR="00E46596" w:rsidRDefault="00E46596" w:rsidP="006C2658">
      <w:r>
        <w:t>Det er mange utfordringer knyttet til å lære for eksempel skjermlesere for barn og unge:</w:t>
      </w:r>
    </w:p>
    <w:p w14:paraId="2DA060A9" w14:textId="13943E17" w:rsidR="00E46596" w:rsidRDefault="00E65532" w:rsidP="00E46596">
      <w:pPr>
        <w:pStyle w:val="Listeavsnitt"/>
        <w:numPr>
          <w:ilvl w:val="0"/>
          <w:numId w:val="17"/>
        </w:numPr>
      </w:pPr>
      <w:r>
        <w:t>Andre i nærmilj</w:t>
      </w:r>
      <w:r w:rsidR="006C7CDC">
        <w:t>ø</w:t>
      </w:r>
      <w:r>
        <w:t xml:space="preserve">et </w:t>
      </w:r>
      <w:r w:rsidR="00E46596">
        <w:t>(</w:t>
      </w:r>
      <w:r w:rsidR="00534789">
        <w:t xml:space="preserve">foreldre, </w:t>
      </w:r>
      <w:r w:rsidR="00E46596">
        <w:t xml:space="preserve">søsken, </w:t>
      </w:r>
      <w:r w:rsidR="00534789">
        <w:t xml:space="preserve">skolekamerater, </w:t>
      </w:r>
      <w:r w:rsidR="00E46596">
        <w:t>…) kan ikke teknologien.</w:t>
      </w:r>
    </w:p>
    <w:p w14:paraId="1E4CBA94" w14:textId="1777462F" w:rsidR="00E46596" w:rsidRDefault="00E46596" w:rsidP="00E46596">
      <w:pPr>
        <w:pStyle w:val="Listeavsnitt"/>
        <w:numPr>
          <w:ilvl w:val="0"/>
          <w:numId w:val="17"/>
        </w:numPr>
      </w:pPr>
      <w:r>
        <w:t>Lærere kan ikke teknologien, i alle fall ikke mer avansert bruk.</w:t>
      </w:r>
    </w:p>
    <w:p w14:paraId="55CC2A00" w14:textId="4FA52B8A" w:rsidR="00E46596" w:rsidRDefault="00E46596" w:rsidP="00E46596">
      <w:pPr>
        <w:pStyle w:val="Listeavsnitt"/>
        <w:numPr>
          <w:ilvl w:val="0"/>
          <w:numId w:val="17"/>
        </w:numPr>
      </w:pPr>
      <w:r>
        <w:t>Det gis minimalt med opplæring.</w:t>
      </w:r>
    </w:p>
    <w:p w14:paraId="0E843EF4" w14:textId="33BFD165" w:rsidR="00E46596" w:rsidRDefault="00E46596" w:rsidP="00E46596">
      <w:pPr>
        <w:pStyle w:val="Listeavsnitt"/>
        <w:numPr>
          <w:ilvl w:val="0"/>
          <w:numId w:val="17"/>
        </w:numPr>
      </w:pPr>
      <w:r>
        <w:t>Den minimale opplæringen som gis i bruk av skjermlesere er gørr kjedelig</w:t>
      </w:r>
      <w:r w:rsidR="00187E30">
        <w:t xml:space="preserve"> (</w:t>
      </w:r>
      <w:proofErr w:type="gramStart"/>
      <w:r w:rsidR="00187E30">
        <w:t>i følge</w:t>
      </w:r>
      <w:proofErr w:type="gramEnd"/>
      <w:r w:rsidR="00187E30">
        <w:t xml:space="preserve"> flere jeg har snakket med, men vet absolutt ikke om dette gjelder alle)</w:t>
      </w:r>
      <w:r>
        <w:t>.</w:t>
      </w:r>
    </w:p>
    <w:p w14:paraId="5FFEB5D4" w14:textId="7A987CAA" w:rsidR="00E46596" w:rsidRDefault="00E46596" w:rsidP="00E46596">
      <w:pPr>
        <w:pStyle w:val="Listeavsnitt"/>
        <w:numPr>
          <w:ilvl w:val="0"/>
          <w:numId w:val="17"/>
        </w:numPr>
      </w:pPr>
      <w:r>
        <w:t>…</w:t>
      </w:r>
    </w:p>
    <w:p w14:paraId="46F36D02" w14:textId="3AF2A749" w:rsidR="00E46596" w:rsidRDefault="00E46596" w:rsidP="006C2658">
      <w:r>
        <w:t xml:space="preserve">Finn noe som er gøy for barna, det skal være «leik og lær» ikke «lær og tvær». </w:t>
      </w:r>
      <w:r w:rsidR="00A8347B">
        <w:t>Hva som er morsomt for barn varierer – like mye blant synshemmede barn som for alle andre barn. Friheten til å gjøre det som er gøy kan være mye mindre for barn med nedsatt syn. Likevel er jeg overbevist om at jeg skulle klart å finne noe som er gøy og teknologibasert for de fleste, og mer spesifikt for å stimulere til læring av hjelpeteknologi.</w:t>
      </w:r>
    </w:p>
    <w:p w14:paraId="6E91BDD0" w14:textId="42578FE7" w:rsidR="006D616A" w:rsidRDefault="00A8347B">
      <w:r>
        <w:t xml:space="preserve">Datamaskiner er bedre egnet til koding enn mobiler og nettbrett. Det gjelder for så vidt helt generelt, men er enda viktigere for sterkt synshemmede. Skjermlesere for PC (eller Mac) er eksempelvis langt bedre enn på mobiler. Videre er verktøyene som brukes til koding bedre på en datamaskin. </w:t>
      </w:r>
      <w:r w:rsidR="00E65532">
        <w:t>Det er altså lurt å komme i gang med datamaskinen og lære mest mulig om bruk av hjelpeteknologien. Alt veldig tidlig må synshemmede (og eventuelle hjelpere) lære å finne løsninger selv. Det er for eksempel nesten ingen som kan bruke en skjermleser i nærmiljøet. Det er noe vi synshemmede er dømt til å leve med. Vi må på en måte bli litt våre egne IT-sjefer! I dag finnes det heldigvis Facebook-grupper og andre sosiale medier der det er mulig å komme i kontakt med andre og få hjelp.</w:t>
      </w:r>
    </w:p>
    <w:p w14:paraId="34386909" w14:textId="237D6EBE" w:rsidR="00187E30" w:rsidRDefault="00187E30" w:rsidP="00187E30">
      <w:pPr>
        <w:pStyle w:val="Overskrift2"/>
      </w:pPr>
      <w:bookmarkStart w:id="14" w:name="_Toc80699011"/>
      <w:r>
        <w:t>Må du være en matematikk-kløpper?</w:t>
      </w:r>
      <w:bookmarkEnd w:id="14"/>
    </w:p>
    <w:p w14:paraId="20C5BE90" w14:textId="259BE158" w:rsidR="00187E30" w:rsidRPr="00187E30" w:rsidRDefault="00187E30" w:rsidP="00187E30">
      <w:r>
        <w:t xml:space="preserve">Jeg får ofte spørsmål om du må være veldig god i matematikk for å holde på med koding. </w:t>
      </w:r>
      <w:r w:rsidR="00D34C62">
        <w:t>Mange tror det, men det er helt feil. Selvsagt finnes det koding som krever avansert matematisk kompetanse: kunstig intelligens, maskinlæring, … Mye koding krever derimot ikke spesiell matematisk kompetanse. Derimot tror jeg at koding kan øke forståelsen for logikk og matematikk. Har du et barn som sliter litt med matematikk så ikke tro at det må bety at koding er uaktuelt!</w:t>
      </w:r>
    </w:p>
    <w:p w14:paraId="72AE2A78" w14:textId="7929323F" w:rsidR="006D616A" w:rsidRDefault="006D616A" w:rsidP="006D616A">
      <w:pPr>
        <w:pStyle w:val="Overskrift1"/>
      </w:pPr>
      <w:bookmarkStart w:id="15" w:name="_Ref75942108"/>
      <w:bookmarkStart w:id="16" w:name="_Toc80699012"/>
      <w:r w:rsidRPr="005C31FA">
        <w:t>Blue-Bot</w:t>
      </w:r>
      <w:bookmarkEnd w:id="15"/>
      <w:bookmarkEnd w:id="16"/>
    </w:p>
    <w:p w14:paraId="38B6F2B3" w14:textId="126DA8A0" w:rsidR="00F60A35" w:rsidRDefault="00F60A35" w:rsidP="00F60A35">
      <w:r>
        <w:t xml:space="preserve">Blue-Bot </w:t>
      </w:r>
      <w:r w:rsidR="00B93E8B">
        <w:t>og Bee-Bot kan brukes alt fra barnehagealder</w:t>
      </w:r>
      <w:r w:rsidR="001F198C">
        <w:t xml:space="preserve"> </w:t>
      </w:r>
      <w:r w:rsidR="00416143">
        <w:t>[</w:t>
      </w:r>
      <w:r w:rsidR="00416143">
        <w:fldChar w:fldCharType="begin"/>
      </w:r>
      <w:r w:rsidR="00416143">
        <w:instrText xml:space="preserve"> REF _Ref55812756 \r \h </w:instrText>
      </w:r>
      <w:r w:rsidR="00416143">
        <w:fldChar w:fldCharType="separate"/>
      </w:r>
      <w:r w:rsidR="00F46E53">
        <w:t>7</w:t>
      </w:r>
      <w:r w:rsidR="00416143">
        <w:fldChar w:fldCharType="end"/>
      </w:r>
      <w:r w:rsidR="00416143">
        <w:t>]</w:t>
      </w:r>
      <w:r w:rsidR="00B93E8B">
        <w:t>. Bee-Bot er gul og svart og ser ut som ei bie, mens Blue-Bot er gjennomsiktig og lyser. Begge kan programmeres direkte ved hjelp av knappene på ryggen</w:t>
      </w:r>
      <w:r w:rsidR="00416143">
        <w:t>:</w:t>
      </w:r>
    </w:p>
    <w:p w14:paraId="047848C5" w14:textId="4D7F6D6B" w:rsidR="00F60A35" w:rsidRDefault="00F60A35" w:rsidP="00F60A35">
      <w:pPr>
        <w:pStyle w:val="Listeavsnitt"/>
        <w:numPr>
          <w:ilvl w:val="0"/>
          <w:numId w:val="9"/>
        </w:numPr>
      </w:pPr>
      <w:r>
        <w:t>Kjør 15 cm fram</w:t>
      </w:r>
    </w:p>
    <w:p w14:paraId="336FC9A0" w14:textId="6431965D" w:rsidR="00F60A35" w:rsidRDefault="00F60A35" w:rsidP="00F60A35">
      <w:pPr>
        <w:pStyle w:val="Listeavsnitt"/>
        <w:numPr>
          <w:ilvl w:val="0"/>
          <w:numId w:val="9"/>
        </w:numPr>
      </w:pPr>
      <w:r>
        <w:t>Kjør 15 cm</w:t>
      </w:r>
      <w:r w:rsidR="00B93E8B">
        <w:t xml:space="preserve"> tilbake</w:t>
      </w:r>
    </w:p>
    <w:p w14:paraId="5D62685E" w14:textId="7748C633" w:rsidR="00B93E8B" w:rsidRDefault="00B93E8B" w:rsidP="00F60A35">
      <w:pPr>
        <w:pStyle w:val="Listeavsnitt"/>
        <w:numPr>
          <w:ilvl w:val="0"/>
          <w:numId w:val="9"/>
        </w:numPr>
      </w:pPr>
      <w:r>
        <w:t>Snu 90</w:t>
      </w:r>
      <w:r w:rsidR="00461412">
        <w:t>°</w:t>
      </w:r>
      <w:r>
        <w:t xml:space="preserve"> mot høyre</w:t>
      </w:r>
    </w:p>
    <w:p w14:paraId="4E3240BC" w14:textId="55006D88" w:rsidR="00B93E8B" w:rsidRDefault="00B93E8B" w:rsidP="00F60A35">
      <w:pPr>
        <w:pStyle w:val="Listeavsnitt"/>
        <w:numPr>
          <w:ilvl w:val="0"/>
          <w:numId w:val="9"/>
        </w:numPr>
      </w:pPr>
      <w:r>
        <w:t>Snu 90</w:t>
      </w:r>
      <w:r w:rsidR="00461412">
        <w:t>°</w:t>
      </w:r>
      <w:r>
        <w:t xml:space="preserve"> mot venstre</w:t>
      </w:r>
    </w:p>
    <w:p w14:paraId="6967F296" w14:textId="0CC97432" w:rsidR="00745A2B" w:rsidRDefault="001F198C" w:rsidP="00B93E8B">
      <w:r>
        <w:t>Opptil</w:t>
      </w:r>
      <w:r w:rsidR="00745A2B">
        <w:t xml:space="preserve"> 40 kommandoer kan lagres, så det kan </w:t>
      </w:r>
      <w:r w:rsidR="00705A18">
        <w:t xml:space="preserve">altså </w:t>
      </w:r>
      <w:r w:rsidR="00745A2B">
        <w:t xml:space="preserve">kodes ganske avanserte sekvenser. </w:t>
      </w:r>
      <w:r w:rsidR="00416143">
        <w:t>Ofte brukes biene sammen med underlag for å løse oppgaver</w:t>
      </w:r>
      <w:r w:rsidR="00745A2B">
        <w:t xml:space="preserve">: </w:t>
      </w:r>
      <w:r>
        <w:t>«</w:t>
      </w:r>
      <w:r w:rsidR="00745A2B">
        <w:t xml:space="preserve">Få bien til å gå til den gule sitronen.», «Lag en sekvens der bien går over alle tallene.» og så videre.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671"/>
      </w:tblGrid>
      <w:tr w:rsidR="007A5A8B" w14:paraId="473427AB" w14:textId="77777777" w:rsidTr="007A5A8B">
        <w:tc>
          <w:tcPr>
            <w:tcW w:w="4531" w:type="dxa"/>
          </w:tcPr>
          <w:p w14:paraId="23F199B3" w14:textId="77777777" w:rsidR="006552A2" w:rsidRDefault="006552A2" w:rsidP="006552A2">
            <w:pPr>
              <w:keepNext/>
            </w:pPr>
            <w:r>
              <w:rPr>
                <w:noProof/>
              </w:rPr>
              <w:drawing>
                <wp:inline distT="0" distB="0" distL="0" distR="0" wp14:anchorId="270A9ACD" wp14:editId="7ED2E26B">
                  <wp:extent cx="2700000" cy="2700000"/>
                  <wp:effectExtent l="0" t="0" r="5715" b="5715"/>
                  <wp:docPr id="8" name="Bilde 8" descr="Bee-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Bee-bot"/>
                          <pic:cNvPicPr/>
                        </pic:nvPicPr>
                        <pic:blipFill>
                          <a:blip r:embed="rId11">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0880FBD5" w14:textId="1290D34A" w:rsidR="007A5A8B" w:rsidRDefault="006552A2" w:rsidP="006552A2">
            <w:pPr>
              <w:pStyle w:val="Bildetekst"/>
            </w:pPr>
            <w:r>
              <w:t>Bilder: TTS Group, tts-international.com</w:t>
            </w:r>
          </w:p>
        </w:tc>
        <w:tc>
          <w:tcPr>
            <w:tcW w:w="4531" w:type="dxa"/>
          </w:tcPr>
          <w:p w14:paraId="5749D9C4" w14:textId="235D1F33" w:rsidR="007A5A8B" w:rsidRDefault="006552A2" w:rsidP="00B93E8B">
            <w:r>
              <w:rPr>
                <w:noProof/>
              </w:rPr>
              <w:drawing>
                <wp:inline distT="0" distB="0" distL="0" distR="0" wp14:anchorId="4682B83A" wp14:editId="2FA74809">
                  <wp:extent cx="2880000" cy="2880000"/>
                  <wp:effectExtent l="0" t="0" r="0" b="0"/>
                  <wp:docPr id="9" name="Bilde 9" descr="Et bilde som inneholder kjøkken apparat, kjøkken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kjøkken apparat, kjøkkenmaskin&#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r>
    </w:tbl>
    <w:p w14:paraId="5125BAB2" w14:textId="77777777" w:rsidR="007A5A8B" w:rsidRDefault="007A5A8B" w:rsidP="00B93E8B"/>
    <w:p w14:paraId="64923106" w14:textId="6B1C8BBA" w:rsidR="004B5C85" w:rsidRDefault="004B5C85" w:rsidP="00B93E8B">
      <w:r>
        <w:t>I tillegg til knappene på ryggen</w:t>
      </w:r>
      <w:r w:rsidR="007A5A8B">
        <w:t>,</w:t>
      </w:r>
      <w:r>
        <w:t xml:space="preserve"> kan Blue-Bot kodes ved hjelp av </w:t>
      </w:r>
      <w:r w:rsidR="00461412">
        <w:t xml:space="preserve">en app eller </w:t>
      </w:r>
      <w:r w:rsidR="007F5C07">
        <w:t>kode</w:t>
      </w:r>
      <w:r w:rsidR="00825A6B">
        <w:t>brikker</w:t>
      </w:r>
      <w:r w:rsidR="007A5A8B">
        <w:t xml:space="preserve"> </w:t>
      </w:r>
      <w:r w:rsidR="007F5C07">
        <w:t>[</w:t>
      </w:r>
      <w:r w:rsidR="007F5C07">
        <w:fldChar w:fldCharType="begin"/>
      </w:r>
      <w:r w:rsidR="007F5C07">
        <w:instrText xml:space="preserve"> REF _Ref55815492 \r \h </w:instrText>
      </w:r>
      <w:r w:rsidR="007F5C07">
        <w:fldChar w:fldCharType="separate"/>
      </w:r>
      <w:r w:rsidR="00F46E53">
        <w:t>8</w:t>
      </w:r>
      <w:r w:rsidR="007F5C07">
        <w:fldChar w:fldCharType="end"/>
      </w:r>
      <w:r w:rsidR="007F5C07">
        <w:t>]. Appen gir noen ekstra muligheter som repetisjoner og snu 45</w:t>
      </w:r>
      <w:r w:rsidR="00461412">
        <w:t>°</w:t>
      </w:r>
      <w:r w:rsidR="007F5C07">
        <w:t>.</w:t>
      </w:r>
      <w:r w:rsidR="00461412">
        <w:t xml:space="preserve"> Du kan også få kjøpt </w:t>
      </w:r>
      <w:r w:rsidR="00825A6B">
        <w:t xml:space="preserve">brikker </w:t>
      </w:r>
      <w:r w:rsidR="00461412">
        <w:t>som gir de samme mulighetene</w:t>
      </w:r>
      <w:r w:rsidR="007A5A8B">
        <w:t xml:space="preserve"> </w:t>
      </w:r>
      <w:r w:rsidR="00461412">
        <w:t>[</w:t>
      </w:r>
      <w:r w:rsidR="00461412">
        <w:fldChar w:fldCharType="begin"/>
      </w:r>
      <w:r w:rsidR="00461412">
        <w:instrText xml:space="preserve"> REF _Ref55816870 \r \h </w:instrText>
      </w:r>
      <w:r w:rsidR="00461412">
        <w:fldChar w:fldCharType="separate"/>
      </w:r>
      <w:r w:rsidR="00F46E53">
        <w:t>9</w:t>
      </w:r>
      <w:r w:rsidR="00461412">
        <w:fldChar w:fldCharType="end"/>
      </w:r>
      <w:r w:rsidR="00461412">
        <w:t>].</w:t>
      </w:r>
    </w:p>
    <w:p w14:paraId="71C4F0AE" w14:textId="75637B53" w:rsidR="00B93E8B" w:rsidRDefault="00D34C62" w:rsidP="00745A2B">
      <w:pPr>
        <w:pStyle w:val="Overskrift2"/>
      </w:pPr>
      <w:bookmarkStart w:id="17" w:name="_Toc80699013"/>
      <w:r>
        <w:t xml:space="preserve">Lag dine egne </w:t>
      </w:r>
      <w:r w:rsidR="00745A2B">
        <w:t>underlag</w:t>
      </w:r>
      <w:bookmarkEnd w:id="17"/>
    </w:p>
    <w:p w14:paraId="3C2E6BA0" w14:textId="3D72009F" w:rsidR="00461412" w:rsidRDefault="00461412" w:rsidP="00745A2B">
      <w:r>
        <w:t>For blinde kan det lages taktile underlag. Det kan gjøres ganske enkelt</w:t>
      </w:r>
      <w:r w:rsidR="007A5A8B">
        <w:t>,</w:t>
      </w:r>
      <w:r>
        <w:t xml:space="preserve"> for eksempel med en papp-plate og tape. Blue-Bot er ikke veldig sterk, og for høye kanter gjør at den spinner eller mister retningen. Eksperimenter </w:t>
      </w:r>
      <w:r w:rsidR="00825A6B">
        <w:t xml:space="preserve">gjerne </w:t>
      </w:r>
      <w:r>
        <w:t>med ulike materialer og taktil merking.</w:t>
      </w:r>
    </w:p>
    <w:p w14:paraId="1E05D401" w14:textId="558687EF" w:rsidR="00745A2B" w:rsidRDefault="00461412" w:rsidP="00745A2B">
      <w:r>
        <w:t>For svaksynte kan det lages underlag med høy kontrast, svart/hvit eller andre visuelle effekter som gjør at det fungerer for den enkelte.</w:t>
      </w:r>
    </w:p>
    <w:p w14:paraId="1AE01821" w14:textId="60696B44" w:rsidR="00745A2B" w:rsidRDefault="00A9270E" w:rsidP="00745A2B">
      <w:pPr>
        <w:pStyle w:val="Overskrift2"/>
      </w:pPr>
      <w:bookmarkStart w:id="18" w:name="_Toc80699014"/>
      <w:r w:rsidRPr="00A9270E">
        <w:t>TacTile Code Reader</w:t>
      </w:r>
      <w:bookmarkEnd w:id="18"/>
    </w:p>
    <w:p w14:paraId="26DE349F" w14:textId="77777777" w:rsidR="001A3892" w:rsidRDefault="001A3892" w:rsidP="00745A2B">
      <w:pPr>
        <w:rPr>
          <w:noProof/>
        </w:rPr>
      </w:pPr>
    </w:p>
    <w:p w14:paraId="1A614E78" w14:textId="77777777" w:rsidR="0044413B" w:rsidRDefault="001A3892" w:rsidP="0044413B">
      <w:pPr>
        <w:keepNext/>
        <w:jc w:val="center"/>
      </w:pPr>
      <w:r>
        <w:rPr>
          <w:noProof/>
        </w:rPr>
        <w:drawing>
          <wp:inline distT="0" distB="0" distL="0" distR="0" wp14:anchorId="235E3F62" wp14:editId="003DBC27">
            <wp:extent cx="5493292" cy="2761861"/>
            <wp:effectExtent l="0" t="0" r="0" b="635"/>
            <wp:docPr id="7" name="Bilde 7" descr="Tactile code reader med brikk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Tactile code reader med brikker i."/>
                    <pic:cNvPicPr/>
                  </pic:nvPicPr>
                  <pic:blipFill rotWithShape="1">
                    <a:blip r:embed="rId13">
                      <a:extLst>
                        <a:ext uri="{28A0092B-C50C-407E-A947-70E740481C1C}">
                          <a14:useLocalDpi xmlns:a14="http://schemas.microsoft.com/office/drawing/2010/main" val="0"/>
                        </a:ext>
                      </a:extLst>
                    </a:blip>
                    <a:srcRect l="-2" t="25302" r="204" b="24524"/>
                    <a:stretch/>
                  </pic:blipFill>
                  <pic:spPr bwMode="auto">
                    <a:xfrm>
                      <a:off x="0" y="0"/>
                      <a:ext cx="5529014" cy="2779821"/>
                    </a:xfrm>
                    <a:prstGeom prst="rect">
                      <a:avLst/>
                    </a:prstGeom>
                    <a:ln>
                      <a:noFill/>
                    </a:ln>
                    <a:extLst>
                      <a:ext uri="{53640926-AAD7-44D8-BBD7-CCE9431645EC}">
                        <a14:shadowObscured xmlns:a14="http://schemas.microsoft.com/office/drawing/2010/main"/>
                      </a:ext>
                    </a:extLst>
                  </pic:spPr>
                </pic:pic>
              </a:graphicData>
            </a:graphic>
          </wp:inline>
        </w:drawing>
      </w:r>
    </w:p>
    <w:p w14:paraId="40DE23DF" w14:textId="41B8200F" w:rsidR="001A3892" w:rsidRDefault="0044413B" w:rsidP="0044413B">
      <w:pPr>
        <w:pStyle w:val="Bildetekst"/>
        <w:jc w:val="center"/>
      </w:pPr>
      <w:r>
        <w:t>Bilde: TTS Group</w:t>
      </w:r>
    </w:p>
    <w:p w14:paraId="165A10CF" w14:textId="3D8E3C87" w:rsidR="00415412" w:rsidRPr="00415412" w:rsidRDefault="00415412" w:rsidP="00745A2B">
      <w:pPr>
        <w:rPr>
          <w:rFonts w:ascii="Arial" w:hAnsi="Arial" w:cs="Arial"/>
        </w:rPr>
      </w:pPr>
      <w:r>
        <w:t>Med Tac</w:t>
      </w:r>
      <w:r w:rsidR="001A3892">
        <w:t>T</w:t>
      </w:r>
      <w:r>
        <w:t>ile Code Reader</w:t>
      </w:r>
      <w:r w:rsidR="001A3892">
        <w:t xml:space="preserve"> </w:t>
      </w:r>
      <w:r>
        <w:t>[</w:t>
      </w:r>
      <w:r>
        <w:fldChar w:fldCharType="begin"/>
      </w:r>
      <w:r>
        <w:instrText xml:space="preserve"> REF _Ref55815492 \r \h </w:instrText>
      </w:r>
      <w:r>
        <w:fldChar w:fldCharType="separate"/>
      </w:r>
      <w:r w:rsidR="00F46E53">
        <w:t>8</w:t>
      </w:r>
      <w:r>
        <w:fldChar w:fldCharType="end"/>
      </w:r>
      <w:r>
        <w:t>] kan du lage en robotsekvens ved hjelp av brikker. En leser har plass til ti br</w:t>
      </w:r>
      <w:r w:rsidR="001A3892">
        <w:t>i</w:t>
      </w:r>
      <w:r>
        <w:t xml:space="preserve">kker, og opp til tre lesere kan kobles sammen i sekvens. Det følger med brikker som tilsvarer knappene på Blue-Bot. Du kan </w:t>
      </w:r>
      <w:r w:rsidR="006C7CDC">
        <w:t xml:space="preserve">også </w:t>
      </w:r>
      <w:r>
        <w:t xml:space="preserve">få kjøpt en </w:t>
      </w:r>
      <w:r w:rsidR="006C7CDC">
        <w:t xml:space="preserve">utvidelsespakke </w:t>
      </w:r>
      <w:r>
        <w:t>som gir mulighet for repetisjoner og for å snu roboten 45°</w:t>
      </w:r>
      <w:r w:rsidR="001A3892">
        <w:t xml:space="preserve"> </w:t>
      </w:r>
      <w:r>
        <w:t>[</w:t>
      </w:r>
      <w:r>
        <w:fldChar w:fldCharType="begin"/>
      </w:r>
      <w:r>
        <w:instrText xml:space="preserve"> REF _Ref55816870 \r \h </w:instrText>
      </w:r>
      <w:r>
        <w:fldChar w:fldCharType="separate"/>
      </w:r>
      <w:r w:rsidR="00F46E53">
        <w:t>9</w:t>
      </w:r>
      <w:r>
        <w:fldChar w:fldCharType="end"/>
      </w:r>
      <w:r>
        <w:t>].</w:t>
      </w:r>
    </w:p>
    <w:p w14:paraId="643E93A6" w14:textId="15913635" w:rsidR="00415412" w:rsidRDefault="00415412" w:rsidP="00745A2B">
      <w:r>
        <w:t>Til tross for navnet, Tac</w:t>
      </w:r>
      <w:r w:rsidR="001A3892">
        <w:t>T</w:t>
      </w:r>
      <w:r>
        <w:t>ile Code Reader, mangler kodebrikkene taktil merking. Det er imidlertid solide brikker som lett kan merkes med punktskrift eller taktile symboler.</w:t>
      </w:r>
    </w:p>
    <w:p w14:paraId="672A647A" w14:textId="0D30C9A2" w:rsidR="00745A2B" w:rsidRDefault="00745A2B" w:rsidP="00745A2B">
      <w:pPr>
        <w:pStyle w:val="Overskrift2"/>
      </w:pPr>
      <w:bookmarkStart w:id="19" w:name="_Toc80699015"/>
      <w:r>
        <w:t>App</w:t>
      </w:r>
      <w:bookmarkEnd w:id="19"/>
    </w:p>
    <w:p w14:paraId="5D9A5C77" w14:textId="6E8AC0CF" w:rsidR="00745A2B" w:rsidRPr="00745A2B" w:rsidRDefault="00825A6B" w:rsidP="00745A2B">
      <w:r>
        <w:t>Blue-Bot kan kodes med en app for Android</w:t>
      </w:r>
      <w:r w:rsidR="001A3892">
        <w:t xml:space="preserve"> </w:t>
      </w:r>
      <w:r>
        <w:t>[</w:t>
      </w:r>
      <w:r>
        <w:fldChar w:fldCharType="begin"/>
      </w:r>
      <w:r>
        <w:instrText xml:space="preserve"> REF _Ref55818705 \r \h </w:instrText>
      </w:r>
      <w:r>
        <w:fldChar w:fldCharType="separate"/>
      </w:r>
      <w:r w:rsidR="00F46E53">
        <w:t>10</w:t>
      </w:r>
      <w:r>
        <w:fldChar w:fldCharType="end"/>
      </w:r>
      <w:r>
        <w:t xml:space="preserve">] eller </w:t>
      </w:r>
      <w:proofErr w:type="spellStart"/>
      <w:r>
        <w:t>iPad</w:t>
      </w:r>
      <w:proofErr w:type="spellEnd"/>
      <w:r w:rsidR="001A3892">
        <w:t xml:space="preserve"> </w:t>
      </w:r>
      <w:r>
        <w:t>[</w:t>
      </w:r>
      <w:r>
        <w:fldChar w:fldCharType="begin"/>
      </w:r>
      <w:r>
        <w:instrText xml:space="preserve"> REF _Ref55818719 \r \h </w:instrText>
      </w:r>
      <w:r>
        <w:fldChar w:fldCharType="separate"/>
      </w:r>
      <w:r w:rsidR="00F46E53">
        <w:t>11</w:t>
      </w:r>
      <w:r>
        <w:fldChar w:fldCharType="end"/>
      </w:r>
      <w:r>
        <w:t>].</w:t>
      </w:r>
      <w:r w:rsidR="006C7CDC">
        <w:t xml:space="preserve"> Jeg tenker imidlertid at Blue-Bot er for små barn, og at app-styring har lite for seg.</w:t>
      </w:r>
      <w:r w:rsidR="00215F30">
        <w:t xml:space="preserve"> Jeg kan ta feil her, men har i alle fall ikke brukt noe tid på app-styring.</w:t>
      </w:r>
    </w:p>
    <w:p w14:paraId="2AF8437B" w14:textId="77777777" w:rsidR="00077FDF" w:rsidRDefault="00077FDF">
      <w:pPr>
        <w:rPr>
          <w:rFonts w:asciiTheme="majorHAnsi" w:eastAsiaTheme="majorEastAsia" w:hAnsiTheme="majorHAnsi" w:cstheme="majorBidi"/>
          <w:color w:val="365F91" w:themeColor="accent1" w:themeShade="BF"/>
          <w:sz w:val="26"/>
          <w:szCs w:val="26"/>
        </w:rPr>
      </w:pPr>
      <w:r>
        <w:br w:type="page"/>
      </w:r>
    </w:p>
    <w:p w14:paraId="2E6A4A9D" w14:textId="50280944" w:rsidR="002002E5" w:rsidRDefault="002002E5" w:rsidP="002002E5">
      <w:pPr>
        <w:pStyle w:val="Overskrift2"/>
      </w:pPr>
      <w:bookmarkStart w:id="20" w:name="_Toc80699016"/>
      <w:r>
        <w:t>Eksemp</w:t>
      </w:r>
      <w:r w:rsidR="00E80A9D">
        <w:t>el</w:t>
      </w:r>
      <w:r>
        <w:t>oppgaver</w:t>
      </w:r>
      <w:bookmarkEnd w:id="20"/>
    </w:p>
    <w:p w14:paraId="5024AB40" w14:textId="77777777" w:rsidR="001A3892" w:rsidRDefault="002002E5" w:rsidP="002002E5">
      <w:r>
        <w:t>Lag underlag: taktile, med høy kontrast eller liknende.</w:t>
      </w:r>
    </w:p>
    <w:p w14:paraId="303922DD" w14:textId="5014FC6C" w:rsidR="002002E5" w:rsidRDefault="002002E5" w:rsidP="002002E5">
      <w:r>
        <w:t>Det er ganske lett å gi barna oppgaver hvis du først har et egnet underlag:</w:t>
      </w:r>
    </w:p>
    <w:p w14:paraId="18F65211" w14:textId="1181126D" w:rsidR="002002E5" w:rsidRDefault="002002E5" w:rsidP="002002E5">
      <w:pPr>
        <w:pStyle w:val="Listeavsnitt"/>
        <w:numPr>
          <w:ilvl w:val="0"/>
          <w:numId w:val="18"/>
        </w:numPr>
      </w:pPr>
      <w:r>
        <w:t>Gå fra «Start» til trekanten.</w:t>
      </w:r>
    </w:p>
    <w:p w14:paraId="1FAC99E5" w14:textId="77082B22" w:rsidR="006A1A4D" w:rsidRDefault="006A1A4D" w:rsidP="002002E5">
      <w:pPr>
        <w:pStyle w:val="Listeavsnitt"/>
        <w:numPr>
          <w:ilvl w:val="0"/>
          <w:numId w:val="18"/>
        </w:numPr>
      </w:pPr>
      <w:r>
        <w:t>Gå til det øverste høyre hjørnet og få bien til å se rett opp.</w:t>
      </w:r>
    </w:p>
    <w:p w14:paraId="61EECBDA" w14:textId="43F4A0DB" w:rsidR="00D34C62" w:rsidRDefault="002002E5" w:rsidP="002002E5">
      <w:pPr>
        <w:pStyle w:val="Listeavsnitt"/>
        <w:numPr>
          <w:ilvl w:val="0"/>
          <w:numId w:val="18"/>
        </w:numPr>
      </w:pPr>
      <w:r>
        <w:t xml:space="preserve">Finn korteste vei fra «Start» til øverste venstre hjørnet hvis </w:t>
      </w:r>
      <w:r w:rsidR="00D34C62">
        <w:t>du bare kan gå til tomme ruter.</w:t>
      </w:r>
    </w:p>
    <w:p w14:paraId="1ACBCA47" w14:textId="55C6AE41" w:rsidR="00D34C62" w:rsidRDefault="00D34C62" w:rsidP="002002E5">
      <w:pPr>
        <w:pStyle w:val="Listeavsnitt"/>
        <w:numPr>
          <w:ilvl w:val="0"/>
          <w:numId w:val="18"/>
        </w:numPr>
      </w:pPr>
      <w:r>
        <w:t>Lag en sekvens der bien passerer alle ruter med en sirkel og så går tilbake til start.</w:t>
      </w:r>
    </w:p>
    <w:p w14:paraId="4FC2A7C8" w14:textId="17BE642B" w:rsidR="002002E5" w:rsidRDefault="006A1A4D" w:rsidP="002002E5">
      <w:pPr>
        <w:pStyle w:val="Listeavsnitt"/>
        <w:numPr>
          <w:ilvl w:val="0"/>
          <w:numId w:val="18"/>
        </w:numPr>
      </w:pPr>
      <w:r>
        <w:t>…</w:t>
      </w:r>
    </w:p>
    <w:p w14:paraId="6914FA56" w14:textId="77777777" w:rsidR="006D616A" w:rsidRDefault="006D616A" w:rsidP="006D616A">
      <w:pPr>
        <w:pStyle w:val="Overskrift1"/>
      </w:pPr>
      <w:bookmarkStart w:id="21" w:name="_Toc80699017"/>
      <w:r>
        <w:t>Code jumper</w:t>
      </w:r>
      <w:bookmarkEnd w:id="21"/>
    </w:p>
    <w:p w14:paraId="4D7D6263" w14:textId="7B97889C" w:rsidR="007367E8" w:rsidRDefault="007367E8" w:rsidP="007367E8">
      <w:r>
        <w:t xml:space="preserve">Microsoft har utviklet et fysisk kodespråk for barn fra </w:t>
      </w:r>
      <w:r w:rsidR="006D616A">
        <w:t>7 til 11 år</w:t>
      </w:r>
      <w:r w:rsidR="00883C4C">
        <w:t xml:space="preserve"> som kalles Code Jumper</w:t>
      </w:r>
      <w:r w:rsidR="00AB044C">
        <w:t xml:space="preserve"> </w:t>
      </w:r>
      <w:r w:rsidR="00883C4C">
        <w:t>[</w:t>
      </w:r>
      <w:r w:rsidR="00883C4C">
        <w:fldChar w:fldCharType="begin"/>
      </w:r>
      <w:r w:rsidR="00883C4C">
        <w:instrText xml:space="preserve"> REF _Ref65588919 \r \h </w:instrText>
      </w:r>
      <w:r w:rsidR="00883C4C">
        <w:fldChar w:fldCharType="separate"/>
      </w:r>
      <w:r w:rsidR="00F46E53">
        <w:t>21</w:t>
      </w:r>
      <w:r w:rsidR="00883C4C">
        <w:fldChar w:fldCharType="end"/>
      </w:r>
      <w:r w:rsidR="00883C4C">
        <w:t>]</w:t>
      </w:r>
      <w:r w:rsidR="006D616A">
        <w:t>.</w:t>
      </w:r>
      <w:r>
        <w:t xml:space="preserve"> Ulike </w:t>
      </w:r>
      <w:r w:rsidR="00883C4C">
        <w:t>«</w:t>
      </w:r>
      <w:proofErr w:type="spellStart"/>
      <w:r>
        <w:t>Pod’er</w:t>
      </w:r>
      <w:proofErr w:type="spellEnd"/>
      <w:r w:rsidR="00883C4C">
        <w:t>»</w:t>
      </w:r>
      <w:r>
        <w:t xml:space="preserve"> kobles til en </w:t>
      </w:r>
      <w:r w:rsidR="00883C4C">
        <w:t>«</w:t>
      </w:r>
      <w:r>
        <w:t>HUB</w:t>
      </w:r>
      <w:r w:rsidR="00883C4C">
        <w:t>»</w:t>
      </w:r>
      <w:r>
        <w:t>. Output er i form av lyd.</w:t>
      </w:r>
      <w:r w:rsidR="00883C4C">
        <w:t xml:space="preserve"> Sagt litt mindre teknisk: du kobler noen dingser til en boks og resultatet blir lyder.</w:t>
      </w:r>
    </w:p>
    <w:p w14:paraId="20C7991C" w14:textId="77777777" w:rsidR="0044413B" w:rsidRDefault="0044413B" w:rsidP="0044413B">
      <w:pPr>
        <w:keepNext/>
        <w:jc w:val="center"/>
      </w:pPr>
      <w:r>
        <w:rPr>
          <w:noProof/>
        </w:rPr>
        <w:drawing>
          <wp:inline distT="0" distB="0" distL="0" distR="0" wp14:anchorId="68D50898" wp14:editId="289A857F">
            <wp:extent cx="4320000" cy="3240000"/>
            <wp:effectExtent l="0" t="0" r="4445" b="0"/>
            <wp:docPr id="11" name="Bilde 11" descr="To kjeder av pod'er er kobet til en Code Jumper-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To kjeder av pod'er er kobet til en Code Jumper-hub."/>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4D2B0024" w14:textId="0E61F944" w:rsidR="006D616A" w:rsidRDefault="0044413B" w:rsidP="0044413B">
      <w:pPr>
        <w:pStyle w:val="Bildetekst"/>
        <w:jc w:val="center"/>
      </w:pPr>
      <w:r>
        <w:t>Bilde: codejumper.com</w:t>
      </w:r>
    </w:p>
    <w:p w14:paraId="05B13DB9" w14:textId="25526862" w:rsidR="006D616A" w:rsidRDefault="007367E8" w:rsidP="007367E8">
      <w:pPr>
        <w:pStyle w:val="Overskrift2"/>
      </w:pPr>
      <w:bookmarkStart w:id="22" w:name="_Toc80699018"/>
      <w:r>
        <w:t xml:space="preserve">Ulike </w:t>
      </w:r>
      <w:proofErr w:type="spellStart"/>
      <w:r>
        <w:t>pod’er</w:t>
      </w:r>
      <w:proofErr w:type="spellEnd"/>
      <w:r w:rsidR="009A7899">
        <w:t>, konstanter og variable</w:t>
      </w:r>
      <w:bookmarkEnd w:id="22"/>
    </w:p>
    <w:p w14:paraId="13B57117" w14:textId="72DCC124" w:rsidR="00883C4C" w:rsidRDefault="009A7899" w:rsidP="00883C4C">
      <w:r>
        <w:t>Code Jumper består altså av en boks som fungerer som en sentral (HUB)</w:t>
      </w:r>
      <w:r w:rsidR="00215F30">
        <w:t xml:space="preserve"> som kobles til PC med Bluetooth</w:t>
      </w:r>
      <w:r>
        <w:t xml:space="preserve">. Til sentralen kobler du en pod eller en hel kjede med ulike </w:t>
      </w:r>
      <w:proofErr w:type="spellStart"/>
      <w:r>
        <w:t>pod’er</w:t>
      </w:r>
      <w:proofErr w:type="spellEnd"/>
      <w:r>
        <w:t xml:space="preserve">. </w:t>
      </w:r>
      <w:proofErr w:type="spellStart"/>
      <w:r>
        <w:t>Pod’ene</w:t>
      </w:r>
      <w:proofErr w:type="spellEnd"/>
      <w:r>
        <w:t xml:space="preserve"> utfører ulike handlinger:</w:t>
      </w:r>
    </w:p>
    <w:p w14:paraId="1DB73569" w14:textId="683850D2" w:rsidR="009A7899" w:rsidRDefault="009A7899" w:rsidP="009A7899">
      <w:pPr>
        <w:pStyle w:val="Listeavsnitt"/>
        <w:numPr>
          <w:ilvl w:val="0"/>
          <w:numId w:val="19"/>
        </w:numPr>
      </w:pPr>
      <w:r>
        <w:t>Spill lyd</w:t>
      </w:r>
    </w:p>
    <w:p w14:paraId="53817E86" w14:textId="2DD00866" w:rsidR="009A7899" w:rsidRDefault="009A7899" w:rsidP="009A7899">
      <w:pPr>
        <w:pStyle w:val="Listeavsnitt"/>
        <w:numPr>
          <w:ilvl w:val="0"/>
          <w:numId w:val="19"/>
        </w:numPr>
      </w:pPr>
      <w:r>
        <w:t>Pause</w:t>
      </w:r>
    </w:p>
    <w:p w14:paraId="20DF0EA4" w14:textId="163CFA5A" w:rsidR="009A7899" w:rsidRDefault="009A7899" w:rsidP="009A7899">
      <w:pPr>
        <w:pStyle w:val="Listeavsnitt"/>
        <w:numPr>
          <w:ilvl w:val="0"/>
          <w:numId w:val="19"/>
        </w:numPr>
      </w:pPr>
      <w:r>
        <w:t>Valg (</w:t>
      </w:r>
      <w:r w:rsidR="007803AF">
        <w:t>«</w:t>
      </w:r>
      <w:proofErr w:type="spellStart"/>
      <w:r>
        <w:t>if</w:t>
      </w:r>
      <w:proofErr w:type="spellEnd"/>
      <w:r w:rsidR="007803AF">
        <w:t>»</w:t>
      </w:r>
      <w:r>
        <w:t xml:space="preserve"> i kode-verden)</w:t>
      </w:r>
    </w:p>
    <w:p w14:paraId="07AAF906" w14:textId="1A32AACA" w:rsidR="009A7899" w:rsidRDefault="009A7899" w:rsidP="009A7899">
      <w:pPr>
        <w:pStyle w:val="Listeavsnitt"/>
        <w:numPr>
          <w:ilvl w:val="0"/>
          <w:numId w:val="19"/>
        </w:numPr>
      </w:pPr>
      <w:r>
        <w:t>Løkker</w:t>
      </w:r>
    </w:p>
    <w:p w14:paraId="24CED6E2" w14:textId="794BDBAB" w:rsidR="009A7899" w:rsidRDefault="009A7899" w:rsidP="009A7899">
      <w:pPr>
        <w:pStyle w:val="Listeavsnitt"/>
        <w:numPr>
          <w:ilvl w:val="0"/>
          <w:numId w:val="19"/>
        </w:numPr>
      </w:pPr>
      <w:r>
        <w:t>Sammenkobling</w:t>
      </w:r>
    </w:p>
    <w:p w14:paraId="6E3715EC" w14:textId="75EAF59C" w:rsidR="009A7899" w:rsidRDefault="009A7899" w:rsidP="009A7899">
      <w:r>
        <w:t>På podene er det hjul som bestemmer varighet, hastighet og så videre.</w:t>
      </w:r>
    </w:p>
    <w:p w14:paraId="51DD4E64" w14:textId="3F8BD1C5" w:rsidR="009A7899" w:rsidRPr="00883C4C" w:rsidRDefault="009A7899" w:rsidP="009A7899">
      <w:r>
        <w:t xml:space="preserve">I tillegg til </w:t>
      </w:r>
      <w:proofErr w:type="spellStart"/>
      <w:r>
        <w:t>pod’er</w:t>
      </w:r>
      <w:proofErr w:type="spellEnd"/>
      <w:r>
        <w:t xml:space="preserve"> og sentral kommer Code Jumper med konstanter som kan settes i </w:t>
      </w:r>
      <w:proofErr w:type="spellStart"/>
      <w:r>
        <w:t>pod’ene</w:t>
      </w:r>
      <w:proofErr w:type="spellEnd"/>
      <w:r>
        <w:t xml:space="preserve">, og du har også tilfeldig tall og verdien </w:t>
      </w:r>
      <w:r w:rsidR="007803AF">
        <w:t>«</w:t>
      </w:r>
      <w:r>
        <w:t>uendelig</w:t>
      </w:r>
      <w:r w:rsidR="007803AF">
        <w:t>»</w:t>
      </w:r>
      <w:r>
        <w:t>.</w:t>
      </w:r>
    </w:p>
    <w:p w14:paraId="4B6BC4D4" w14:textId="0B27133B" w:rsidR="007367E8" w:rsidRDefault="007367E8" w:rsidP="007367E8">
      <w:pPr>
        <w:pStyle w:val="Overskrift2"/>
      </w:pPr>
      <w:bookmarkStart w:id="23" w:name="_Toc80699019"/>
      <w:r>
        <w:t>Lydsekvenser</w:t>
      </w:r>
      <w:bookmarkEnd w:id="23"/>
    </w:p>
    <w:p w14:paraId="4D6C5A1D" w14:textId="4B0021AB" w:rsidR="009A7899" w:rsidRPr="004E1D7C" w:rsidRDefault="009A7899" w:rsidP="004E1D7C">
      <w:r>
        <w:t>Lydene som spilles av kan være toner, opplest tekst eller annen lyd. Det leveres med en rekke lydsekvenser, og det er ikke vanskelig å lage egne. Denne fleksibiliteten gjør at du kan lage mange morso</w:t>
      </w:r>
      <w:r w:rsidR="007803AF">
        <w:t>m</w:t>
      </w:r>
      <w:r>
        <w:t>me ting ved hjelp av Code Jumper.</w:t>
      </w:r>
    </w:p>
    <w:p w14:paraId="1E1270A8" w14:textId="4C24E116" w:rsidR="007367E8" w:rsidRDefault="00E80A9D" w:rsidP="00E80A9D">
      <w:pPr>
        <w:pStyle w:val="Overskrift2"/>
      </w:pPr>
      <w:bookmarkStart w:id="24" w:name="_Toc80699020"/>
      <w:r>
        <w:t>Eksempelo</w:t>
      </w:r>
      <w:r w:rsidR="007367E8">
        <w:t>ppgaver</w:t>
      </w:r>
      <w:bookmarkEnd w:id="24"/>
    </w:p>
    <w:p w14:paraId="1BE7F5B4" w14:textId="5531BE2C" w:rsidR="004E1D7C" w:rsidRDefault="00952814" w:rsidP="004E1D7C">
      <w:r>
        <w:t>Det finnes både oppgaver og opplæringsmateriell på web</w:t>
      </w:r>
      <w:r w:rsidR="007803AF">
        <w:t xml:space="preserve"> </w:t>
      </w:r>
      <w:r>
        <w:t>[</w:t>
      </w:r>
      <w:r>
        <w:fldChar w:fldCharType="begin"/>
      </w:r>
      <w:r>
        <w:instrText xml:space="preserve"> REF _Ref75952631 \r \h </w:instrText>
      </w:r>
      <w:r>
        <w:fldChar w:fldCharType="separate"/>
      </w:r>
      <w:r w:rsidR="00F46E53">
        <w:t>22</w:t>
      </w:r>
      <w:r>
        <w:fldChar w:fldCharType="end"/>
      </w:r>
      <w:r>
        <w:t>]. Noen oppgaver jeg har brukt:</w:t>
      </w:r>
    </w:p>
    <w:p w14:paraId="62B2427C" w14:textId="37332BA5" w:rsidR="00952814" w:rsidRDefault="00952814" w:rsidP="00952814">
      <w:pPr>
        <w:pStyle w:val="Listeavsnitt"/>
        <w:numPr>
          <w:ilvl w:val="0"/>
          <w:numId w:val="20"/>
        </w:numPr>
      </w:pPr>
      <w:r w:rsidRPr="00952814">
        <w:rPr>
          <w:b/>
          <w:bCs/>
        </w:rPr>
        <w:t>Spill en melodi</w:t>
      </w:r>
      <w:r>
        <w:br/>
        <w:t xml:space="preserve">Koble til et </w:t>
      </w:r>
      <w:proofErr w:type="spellStart"/>
      <w:r>
        <w:t>lydsett</w:t>
      </w:r>
      <w:proofErr w:type="spellEnd"/>
      <w:r>
        <w:t xml:space="preserve"> med toner. Lag en sekvens med </w:t>
      </w:r>
      <w:r w:rsidR="007803AF">
        <w:t>l</w:t>
      </w:r>
      <w:r>
        <w:t>yd-</w:t>
      </w:r>
      <w:proofErr w:type="spellStart"/>
      <w:r>
        <w:t>pod’er</w:t>
      </w:r>
      <w:proofErr w:type="spellEnd"/>
      <w:r>
        <w:t xml:space="preserve"> og endre toner og lengde med hjulene på </w:t>
      </w:r>
      <w:proofErr w:type="spellStart"/>
      <w:r>
        <w:t>pod’ene</w:t>
      </w:r>
      <w:proofErr w:type="spellEnd"/>
      <w:r>
        <w:t>.</w:t>
      </w:r>
    </w:p>
    <w:p w14:paraId="0B8FF4FF" w14:textId="1900FF32" w:rsidR="00952814" w:rsidRDefault="00952814" w:rsidP="00A75011">
      <w:pPr>
        <w:pStyle w:val="Listeavsnitt"/>
        <w:numPr>
          <w:ilvl w:val="0"/>
          <w:numId w:val="20"/>
        </w:numPr>
      </w:pPr>
      <w:r w:rsidRPr="00952814">
        <w:rPr>
          <w:b/>
          <w:bCs/>
        </w:rPr>
        <w:t>Lydfyr</w:t>
      </w:r>
      <w:r w:rsidRPr="00952814">
        <w:rPr>
          <w:b/>
          <w:bCs/>
        </w:rPr>
        <w:br/>
      </w:r>
      <w:proofErr w:type="spellStart"/>
      <w:r w:rsidRPr="007803AF">
        <w:t>Lydfyr</w:t>
      </w:r>
      <w:proofErr w:type="spellEnd"/>
      <w:r w:rsidRPr="007803AF">
        <w:t xml:space="preserve"> er en lydkilde som brukes for å gi synshemmede </w:t>
      </w:r>
      <w:proofErr w:type="spellStart"/>
      <w:r w:rsidRPr="007803AF">
        <w:t>retningsspill</w:t>
      </w:r>
      <w:proofErr w:type="spellEnd"/>
      <w:r w:rsidRPr="007803AF">
        <w:t xml:space="preserve">. For eksempel kan et </w:t>
      </w:r>
      <w:r w:rsidRPr="00952814">
        <w:t>lydfyr brukes når du spiller dart eller ringspill. Bruk Code Jumper for å lage et lydfyr (her får du bruk for en løkke-pod</w:t>
      </w:r>
      <w:r>
        <w:t xml:space="preserve">, og </w:t>
      </w:r>
      <w:r w:rsidR="007803AF">
        <w:t>«</w:t>
      </w:r>
      <w:r>
        <w:t>uendelig</w:t>
      </w:r>
      <w:r w:rsidR="007803AF">
        <w:t>»-</w:t>
      </w:r>
      <w:r>
        <w:t>variabelen</w:t>
      </w:r>
      <w:r w:rsidRPr="00952814">
        <w:t>).</w:t>
      </w:r>
    </w:p>
    <w:p w14:paraId="4AAFD813" w14:textId="77777777" w:rsidR="00952814" w:rsidRDefault="00952814" w:rsidP="00952814">
      <w:pPr>
        <w:pStyle w:val="Listeavsnitt"/>
        <w:numPr>
          <w:ilvl w:val="0"/>
          <w:numId w:val="20"/>
        </w:numPr>
      </w:pPr>
      <w:r w:rsidRPr="00952814">
        <w:rPr>
          <w:b/>
          <w:bCs/>
        </w:rPr>
        <w:t>Digital terning</w:t>
      </w:r>
      <w:r w:rsidRPr="00952814">
        <w:rPr>
          <w:b/>
          <w:bCs/>
        </w:rPr>
        <w:br/>
      </w:r>
      <w:r w:rsidRPr="00952814">
        <w:t>Bruk Code Jumper for å lage en digital terning (du får bruk for tilfeldig tall).</w:t>
      </w:r>
    </w:p>
    <w:p w14:paraId="1087C78F" w14:textId="71FB5698" w:rsidR="00C571EE" w:rsidRDefault="00C571EE" w:rsidP="00952814">
      <w:pPr>
        <w:pStyle w:val="Listeavsnitt"/>
        <w:numPr>
          <w:ilvl w:val="0"/>
          <w:numId w:val="20"/>
        </w:numPr>
      </w:pPr>
      <w:r w:rsidRPr="007803AF">
        <w:rPr>
          <w:b/>
          <w:bCs/>
        </w:rPr>
        <w:t>Digital terning 2</w:t>
      </w:r>
      <w:r>
        <w:br/>
        <w:t>Lag en terning som sier det terningen viser</w:t>
      </w:r>
      <w:r w:rsidR="007803AF">
        <w:t>,</w:t>
      </w:r>
      <w:r>
        <w:t xml:space="preserve"> bortsett fra hvis terningen viser 6. Får du 6 spilles det av en fanfare (du får bruk for betingelses-</w:t>
      </w:r>
      <w:proofErr w:type="spellStart"/>
      <w:r>
        <w:t>pod’en</w:t>
      </w:r>
      <w:proofErr w:type="spellEnd"/>
      <w:r>
        <w:t>).</w:t>
      </w:r>
    </w:p>
    <w:p w14:paraId="3B34FC48" w14:textId="3C3F3E0B" w:rsidR="00952814" w:rsidRPr="00C571EE" w:rsidRDefault="00C571EE" w:rsidP="00952814">
      <w:pPr>
        <w:pStyle w:val="Listeavsnitt"/>
        <w:numPr>
          <w:ilvl w:val="0"/>
          <w:numId w:val="20"/>
        </w:numPr>
      </w:pPr>
      <w:r>
        <w:t>…</w:t>
      </w:r>
      <w:r w:rsidR="00952814" w:rsidRPr="00C571EE">
        <w:br/>
      </w:r>
    </w:p>
    <w:p w14:paraId="4269C474" w14:textId="6EA276DF" w:rsidR="006D616A" w:rsidRDefault="006D616A">
      <w:r>
        <w:br w:type="page"/>
      </w:r>
    </w:p>
    <w:p w14:paraId="4D66D474" w14:textId="77777777" w:rsidR="008B7FA2" w:rsidRDefault="006D616A" w:rsidP="008B7FA2">
      <w:pPr>
        <w:pStyle w:val="Overskrift1"/>
      </w:pPr>
      <w:bookmarkStart w:id="25" w:name="_Toc80699021"/>
      <w:r>
        <w:t>iOS Snarveier</w:t>
      </w:r>
      <w:bookmarkEnd w:id="25"/>
    </w:p>
    <w:p w14:paraId="6BA22D12" w14:textId="70019A7B" w:rsidR="00215F30" w:rsidRDefault="002C5007" w:rsidP="006D616A">
      <w:r>
        <w:t xml:space="preserve">Innledningsvis skrev jeg (jfr. </w:t>
      </w:r>
      <w:r>
        <w:fldChar w:fldCharType="begin"/>
      </w:r>
      <w:r>
        <w:instrText xml:space="preserve"> REF _Ref75955223 \h </w:instrText>
      </w:r>
      <w:r>
        <w:fldChar w:fldCharType="separate"/>
      </w:r>
      <w:r w:rsidR="00F46E53">
        <w:t>Start løpet mot å bli din egen IT-sjef</w:t>
      </w:r>
      <w:r>
        <w:fldChar w:fldCharType="end"/>
      </w:r>
      <w:r>
        <w:t xml:space="preserve">) at datamaskin er mer egnet for koding enn mobiler og nettbrett. Det står jeg for, men på iOS-dingser finnes det noe som heter «snarveier». </w:t>
      </w:r>
      <w:r w:rsidR="006D616A">
        <w:t xml:space="preserve">Snarveier minner mye om blokk-programmering. Handlinger legges i en sekvens med enkle muligheter for betingelser, løkker og så videre. </w:t>
      </w:r>
      <w:r w:rsidR="005A1D2B">
        <w:t>Les gjerne b</w:t>
      </w:r>
      <w:r w:rsidR="006D616A">
        <w:t>rukerveiledning</w:t>
      </w:r>
      <w:r w:rsidR="005A1D2B">
        <w:t>en</w:t>
      </w:r>
      <w:r w:rsidR="007803AF">
        <w:t xml:space="preserve"> </w:t>
      </w:r>
      <w:r w:rsidR="006D616A">
        <w:t>[</w:t>
      </w:r>
      <w:r w:rsidR="006D616A">
        <w:fldChar w:fldCharType="begin"/>
      </w:r>
      <w:r w:rsidR="006D616A">
        <w:instrText xml:space="preserve"> REF _Ref47358200 \r \h </w:instrText>
      </w:r>
      <w:r w:rsidR="006D616A">
        <w:fldChar w:fldCharType="separate"/>
      </w:r>
      <w:r w:rsidR="00F46E53">
        <w:t>16</w:t>
      </w:r>
      <w:r w:rsidR="006D616A">
        <w:fldChar w:fldCharType="end"/>
      </w:r>
      <w:r w:rsidR="006D616A">
        <w:t xml:space="preserve">]. Det finnes flere </w:t>
      </w:r>
      <w:r>
        <w:t xml:space="preserve">nettsteder </w:t>
      </w:r>
      <w:r w:rsidR="006D616A">
        <w:t xml:space="preserve">der snarveier kan lastes ned, </w:t>
      </w:r>
      <w:r w:rsidR="006D616A" w:rsidRPr="00D70398">
        <w:t>f</w:t>
      </w:r>
      <w:r w:rsidR="007803AF" w:rsidRPr="00D70398">
        <w:t>.</w:t>
      </w:r>
      <w:r w:rsidR="006D616A" w:rsidRPr="00D70398">
        <w:t>eks.</w:t>
      </w:r>
      <w:r w:rsidR="007803AF" w:rsidRPr="00D70398">
        <w:t xml:space="preserve"> </w:t>
      </w:r>
      <w:proofErr w:type="spellStart"/>
      <w:r w:rsidR="007803AF" w:rsidRPr="00D70398">
        <w:t>Shortcuts</w:t>
      </w:r>
      <w:proofErr w:type="spellEnd"/>
      <w:r w:rsidR="007803AF" w:rsidRPr="00D70398">
        <w:t xml:space="preserve"> Gallery</w:t>
      </w:r>
      <w:r w:rsidR="006D616A">
        <w:t xml:space="preserve"> [</w:t>
      </w:r>
      <w:r w:rsidR="006D616A">
        <w:fldChar w:fldCharType="begin"/>
      </w:r>
      <w:r w:rsidR="006D616A">
        <w:instrText xml:space="preserve"> REF _Ref47363387 \r \h </w:instrText>
      </w:r>
      <w:r w:rsidR="006D616A">
        <w:fldChar w:fldCharType="separate"/>
      </w:r>
      <w:r w:rsidR="00F46E53">
        <w:t>17</w:t>
      </w:r>
      <w:r w:rsidR="006D616A">
        <w:fldChar w:fldCharType="end"/>
      </w:r>
      <w:r w:rsidR="006D616A">
        <w:t>].</w:t>
      </w:r>
      <w:r>
        <w:t xml:space="preserve"> Slike snarveier kan brukes som </w:t>
      </w:r>
      <w:r w:rsidR="00215F30">
        <w:t>utgangspunkt for oppgaver eller</w:t>
      </w:r>
      <w:r>
        <w:t xml:space="preserve"> tilpasses egne behov.</w:t>
      </w:r>
      <w:r w:rsidR="00B71B82">
        <w:t xml:space="preserve"> </w:t>
      </w:r>
      <w:r>
        <w:t xml:space="preserve">En flott ting med snarveier er at du får tilgang til funksjonaliteten i telefonen eller nettbrettet: kamera, blits, </w:t>
      </w:r>
      <w:r w:rsidR="00F7220E">
        <w:t xml:space="preserve">GPS, mikrofon, </w:t>
      </w:r>
      <w:r>
        <w:t>Bluetooth, nettleser, apper, NFC-leser</w:t>
      </w:r>
      <w:r w:rsidR="007803AF">
        <w:t xml:space="preserve"> osv.</w:t>
      </w:r>
      <w:r>
        <w:t xml:space="preserve"> Snarveier er ganske enkle å forstå, men skal du lage veldig vanskelige ting kan det bli litt uoversiktlig etter hvert.</w:t>
      </w:r>
    </w:p>
    <w:p w14:paraId="6774237F" w14:textId="4FB338FE" w:rsidR="002C5007" w:rsidRDefault="002C5007" w:rsidP="006D616A">
      <w:r>
        <w:t xml:space="preserve">Jeg har full forståelse for at det å kjøpe en iPhone til en småskoleelev (eller førskoleelev) kan være helt urealistisk for noen. De vil kanskje ikke at barnet skal ha telefon i det hele tatt. For sterkt synshemmede barn derimot tror jeg at mye blir enklere både på skolen og i hverdagen hvis barna lærer teknologi så tidlig som </w:t>
      </w:r>
      <w:r w:rsidR="007803AF">
        <w:t>overhodet</w:t>
      </w:r>
      <w:r>
        <w:t xml:space="preserve"> mulig.</w:t>
      </w:r>
      <w:r w:rsidR="00F7220E">
        <w:t xml:space="preserve"> Den erfaringen de får med for eksempel VoiceOver</w:t>
      </w:r>
      <w:r w:rsidR="007803AF">
        <w:t>,</w:t>
      </w:r>
      <w:r w:rsidR="00F7220E">
        <w:t xml:space="preserve"> vil være flott også når de skal lage snarveier eller kode på annen måte. En app som </w:t>
      </w:r>
      <w:proofErr w:type="spellStart"/>
      <w:r w:rsidR="00F7220E">
        <w:t>BlindSquare</w:t>
      </w:r>
      <w:proofErr w:type="spellEnd"/>
      <w:r w:rsidR="00F7220E">
        <w:t xml:space="preserve"> kan fortelle deg hvor du går, og du kan sette merker på steder du vil finne fram til. En app som Microsoft AI kan brukes for å fortelle deg hvilken tekst kameraet peker på. Spill, musikk, </w:t>
      </w:r>
      <w:proofErr w:type="spellStart"/>
      <w:r w:rsidR="00F7220E">
        <w:t>podcast</w:t>
      </w:r>
      <w:proofErr w:type="spellEnd"/>
      <w:r w:rsidR="00F7220E">
        <w:t xml:space="preserve"> og underholdning er fint, og alt gjør at du lærer VoiceOver og iOS-din</w:t>
      </w:r>
      <w:r w:rsidR="007803AF">
        <w:t>g</w:t>
      </w:r>
      <w:r w:rsidR="00F7220E">
        <w:t xml:space="preserve">sen. Mye av det samme gjelder også for Android, men det er rett og slett ikke like bra for oss som er helt blinde. </w:t>
      </w:r>
      <w:r w:rsidR="007803AF">
        <w:t>Jeg s</w:t>
      </w:r>
      <w:r w:rsidR="00F7220E">
        <w:t>kal ikke begrunne det her, men jeg mener altså at det er best å satse på iOS hvis du trenger skjermleser.</w:t>
      </w:r>
    </w:p>
    <w:p w14:paraId="74884CBE" w14:textId="299E4BEE" w:rsidR="002C5007" w:rsidRDefault="00F7220E" w:rsidP="006D616A">
      <w:r>
        <w:t>Snarveier kan kombineres med taleassistenten Siri. Har du laget en snarvei kan du altså bare si navnet på den</w:t>
      </w:r>
      <w:r w:rsidR="007803AF">
        <w:t>,</w:t>
      </w:r>
      <w:r>
        <w:t xml:space="preserve"> og vipps utføres snarveien.</w:t>
      </w:r>
    </w:p>
    <w:p w14:paraId="4FD1D337" w14:textId="6553676A" w:rsidR="00F7220E" w:rsidRDefault="00F7220E" w:rsidP="00F7220E">
      <w:pPr>
        <w:pStyle w:val="Overskrift2"/>
      </w:pPr>
      <w:bookmarkStart w:id="26" w:name="_Toc80699022"/>
      <w:r>
        <w:t>Slik lager du en snarvei.</w:t>
      </w:r>
      <w:bookmarkEnd w:id="26"/>
    </w:p>
    <w:p w14:paraId="4BB33F19" w14:textId="09B27A96" w:rsidR="00F7220E" w:rsidRDefault="00F7220E" w:rsidP="00F7220E">
      <w:pPr>
        <w:pStyle w:val="Listeavsnitt"/>
        <w:numPr>
          <w:ilvl w:val="0"/>
          <w:numId w:val="21"/>
        </w:numPr>
      </w:pPr>
      <w:r>
        <w:t>Åpne Snarveier</w:t>
      </w:r>
      <w:r w:rsidR="007542AD">
        <w:t>-</w:t>
      </w:r>
      <w:r>
        <w:t>appen</w:t>
      </w:r>
      <w:r>
        <w:br/>
      </w:r>
      <w:r w:rsidR="007542AD">
        <w:rPr>
          <w:noProof/>
        </w:rPr>
        <w:drawing>
          <wp:inline distT="0" distB="0" distL="0" distR="0" wp14:anchorId="1F1594CD" wp14:editId="0875440D">
            <wp:extent cx="1105715" cy="1080000"/>
            <wp:effectExtent l="0" t="0" r="0" b="6350"/>
            <wp:docPr id="12" name="Bilde 12" descr="App-ikon Snarv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App-ikon Snarvei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5715" cy="1080000"/>
                    </a:xfrm>
                    <a:prstGeom prst="rect">
                      <a:avLst/>
                    </a:prstGeom>
                  </pic:spPr>
                </pic:pic>
              </a:graphicData>
            </a:graphic>
          </wp:inline>
        </w:drawing>
      </w:r>
    </w:p>
    <w:p w14:paraId="77C70716" w14:textId="6347DF38" w:rsidR="00F7220E" w:rsidRDefault="00F7220E" w:rsidP="00F7220E">
      <w:pPr>
        <w:pStyle w:val="Listeavsnitt"/>
        <w:numPr>
          <w:ilvl w:val="0"/>
          <w:numId w:val="21"/>
        </w:numPr>
      </w:pPr>
      <w:r>
        <w:t>Velg Opprett snarvei</w:t>
      </w:r>
      <w:r>
        <w:br/>
      </w:r>
      <w:r w:rsidR="00F5216D">
        <w:rPr>
          <w:noProof/>
        </w:rPr>
        <w:drawing>
          <wp:inline distT="0" distB="0" distL="0" distR="0" wp14:anchorId="574B44EE" wp14:editId="092E54F9">
            <wp:extent cx="2880000" cy="1263492"/>
            <wp:effectExtent l="0" t="0" r="0" b="0"/>
            <wp:docPr id="5" name="Bilde 5" descr="I appen Snarveier der knappen &quot;Opprett snarvei&quot; er markert med VoiceOver-mark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 appen Snarveier der knappen &quot;Opprett snarvei&quot; er markert med VoiceOver-markø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263492"/>
                    </a:xfrm>
                    <a:prstGeom prst="rect">
                      <a:avLst/>
                    </a:prstGeom>
                  </pic:spPr>
                </pic:pic>
              </a:graphicData>
            </a:graphic>
          </wp:inline>
        </w:drawing>
      </w:r>
    </w:p>
    <w:p w14:paraId="416E4E63" w14:textId="79AC1E06" w:rsidR="00F7220E" w:rsidRDefault="00745E08" w:rsidP="00F7220E">
      <w:pPr>
        <w:pStyle w:val="Listeavsnitt"/>
        <w:numPr>
          <w:ilvl w:val="0"/>
          <w:numId w:val="21"/>
        </w:numPr>
      </w:pPr>
      <w:r>
        <w:t>Legg til handlinger (blokker)</w:t>
      </w:r>
      <w:r>
        <w:br/>
      </w:r>
      <w:r w:rsidR="00F5216D">
        <w:rPr>
          <w:noProof/>
        </w:rPr>
        <w:drawing>
          <wp:inline distT="0" distB="0" distL="0" distR="0" wp14:anchorId="5B08CFC1" wp14:editId="170FD359">
            <wp:extent cx="2880000" cy="3336959"/>
            <wp:effectExtent l="0" t="0" r="0" b="0"/>
            <wp:docPr id="6" name="Bilde 6" descr="Siden for valg av handlinger i Snarv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Siden for valg av handlinger i Snarvei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336959"/>
                    </a:xfrm>
                    <a:prstGeom prst="rect">
                      <a:avLst/>
                    </a:prstGeom>
                  </pic:spPr>
                </pic:pic>
              </a:graphicData>
            </a:graphic>
          </wp:inline>
        </w:drawing>
      </w:r>
    </w:p>
    <w:p w14:paraId="3814F2B9" w14:textId="06ADB137" w:rsidR="00745E08" w:rsidRDefault="00745E08" w:rsidP="00F7220E">
      <w:pPr>
        <w:pStyle w:val="Listeavsnitt"/>
        <w:numPr>
          <w:ilvl w:val="0"/>
          <w:numId w:val="21"/>
        </w:numPr>
      </w:pPr>
      <w:r>
        <w:t>Velg Neste og gi snarveien et navn.</w:t>
      </w:r>
    </w:p>
    <w:p w14:paraId="507445F3" w14:textId="5B445418" w:rsidR="00745E08" w:rsidRDefault="00B71B82" w:rsidP="00745E08">
      <w:pPr>
        <w:pStyle w:val="Overskrift2"/>
      </w:pPr>
      <w:bookmarkStart w:id="27" w:name="_Toc80699023"/>
      <w:r>
        <w:t>Eksempler på snarveier</w:t>
      </w:r>
      <w:bookmarkEnd w:id="27"/>
    </w:p>
    <w:p w14:paraId="2BC8EE76" w14:textId="6C611C55" w:rsidR="00745E08" w:rsidRDefault="00B34ED4" w:rsidP="00745E08">
      <w:r>
        <w:t xml:space="preserve">Nedenfor finner du </w:t>
      </w:r>
      <w:r w:rsidR="008B7FA2">
        <w:t xml:space="preserve">åtte </w:t>
      </w:r>
      <w:r>
        <w:t xml:space="preserve">relativt enkle snarvei-eksempler og hvilke kommandoer du kan bruke. Det er mulig å lage alt fra helt enkle snarveier til ganske sofistikerte greier. Det bør være veldig enkelt å endre litt på snarveiene for å gjøre de </w:t>
      </w:r>
      <w:r w:rsidR="00B71B82">
        <w:t>riktigere for deg eller bruke eksemplene som oppgaver</w:t>
      </w:r>
      <w:r>
        <w:t>.</w:t>
      </w:r>
    </w:p>
    <w:p w14:paraId="4671B20C" w14:textId="67C9BF65" w:rsidR="00B34ED4" w:rsidRDefault="00B34ED4" w:rsidP="00B34ED4">
      <w:pPr>
        <w:pStyle w:val="Overskrift3"/>
      </w:pPr>
      <w:bookmarkStart w:id="28" w:name="_Toc80699024"/>
      <w:r>
        <w:t>Ring Oslo taxi</w:t>
      </w:r>
      <w:bookmarkEnd w:id="28"/>
    </w:p>
    <w:p w14:paraId="41C066F3" w14:textId="3FD0E255" w:rsidR="00B34ED4" w:rsidRDefault="00B34ED4" w:rsidP="00B34ED4">
      <w:r>
        <w:t>Antall handlinger: 1</w:t>
      </w:r>
    </w:p>
    <w:p w14:paraId="4B87C074" w14:textId="0737C76A" w:rsidR="00B34ED4" w:rsidRDefault="00B34ED4" w:rsidP="00B34ED4">
      <w:r>
        <w:t xml:space="preserve">Start gjerne med en snarvei med bare en handling. Det kan være fint for å sjekke hvordan det fungerer med Siri etc. Du kan selvsagt bytte ut nummeret og navnet på snarveien for å </w:t>
      </w:r>
      <w:r w:rsidR="001A3627">
        <w:t>få en snarvei som er nyttigere for deg.</w:t>
      </w:r>
    </w:p>
    <w:tbl>
      <w:tblPr>
        <w:tblStyle w:val="Tabellrutenett"/>
        <w:tblW w:w="0" w:type="auto"/>
        <w:tblLook w:val="04A0" w:firstRow="1" w:lastRow="0" w:firstColumn="1" w:lastColumn="0" w:noHBand="0" w:noVBand="1"/>
      </w:tblPr>
      <w:tblGrid>
        <w:gridCol w:w="1413"/>
        <w:gridCol w:w="7649"/>
      </w:tblGrid>
      <w:tr w:rsidR="00B653A2" w14:paraId="504C3137" w14:textId="77777777" w:rsidTr="007D5340">
        <w:tc>
          <w:tcPr>
            <w:tcW w:w="1413" w:type="dxa"/>
            <w:tcBorders>
              <w:top w:val="single" w:sz="4" w:space="0" w:color="auto"/>
              <w:left w:val="single" w:sz="4" w:space="0" w:color="auto"/>
              <w:bottom w:val="single" w:sz="4" w:space="0" w:color="auto"/>
              <w:right w:val="single" w:sz="4" w:space="0" w:color="auto"/>
            </w:tcBorders>
            <w:hideMark/>
          </w:tcPr>
          <w:p w14:paraId="57294346" w14:textId="77777777" w:rsidR="00B653A2" w:rsidRPr="00F5216D" w:rsidRDefault="00B653A2" w:rsidP="007D5340">
            <w:pPr>
              <w:rPr>
                <w:b/>
                <w:bCs/>
              </w:rPr>
            </w:pPr>
            <w:r w:rsidRPr="00F5216D">
              <w:rPr>
                <w:b/>
                <w:bCs/>
              </w:rPr>
              <w:t>Handling</w:t>
            </w:r>
          </w:p>
        </w:tc>
        <w:tc>
          <w:tcPr>
            <w:tcW w:w="7649" w:type="dxa"/>
            <w:tcBorders>
              <w:top w:val="single" w:sz="4" w:space="0" w:color="auto"/>
              <w:left w:val="single" w:sz="4" w:space="0" w:color="auto"/>
              <w:bottom w:val="single" w:sz="4" w:space="0" w:color="auto"/>
              <w:right w:val="single" w:sz="4" w:space="0" w:color="auto"/>
            </w:tcBorders>
            <w:hideMark/>
          </w:tcPr>
          <w:p w14:paraId="6506C8A4" w14:textId="77777777" w:rsidR="00B653A2" w:rsidRPr="00F5216D" w:rsidRDefault="00B653A2" w:rsidP="007D5340">
            <w:pPr>
              <w:rPr>
                <w:b/>
                <w:bCs/>
              </w:rPr>
            </w:pPr>
            <w:r w:rsidRPr="00F5216D">
              <w:rPr>
                <w:b/>
                <w:bCs/>
              </w:rPr>
              <w:t>Beskrivelse</w:t>
            </w:r>
          </w:p>
        </w:tc>
      </w:tr>
      <w:tr w:rsidR="00B653A2" w14:paraId="4B2E79EA" w14:textId="77777777" w:rsidTr="007D5340">
        <w:tc>
          <w:tcPr>
            <w:tcW w:w="1413" w:type="dxa"/>
            <w:tcBorders>
              <w:top w:val="single" w:sz="4" w:space="0" w:color="auto"/>
              <w:left w:val="single" w:sz="4" w:space="0" w:color="auto"/>
              <w:bottom w:val="single" w:sz="4" w:space="0" w:color="auto"/>
              <w:right w:val="single" w:sz="4" w:space="0" w:color="auto"/>
            </w:tcBorders>
            <w:hideMark/>
          </w:tcPr>
          <w:p w14:paraId="1608EB91" w14:textId="77777777" w:rsidR="00B653A2" w:rsidRDefault="00B653A2" w:rsidP="007D5340">
            <w:r>
              <w:t>Ring</w:t>
            </w:r>
          </w:p>
        </w:tc>
        <w:tc>
          <w:tcPr>
            <w:tcW w:w="7649" w:type="dxa"/>
            <w:tcBorders>
              <w:top w:val="single" w:sz="4" w:space="0" w:color="auto"/>
              <w:left w:val="single" w:sz="4" w:space="0" w:color="auto"/>
              <w:bottom w:val="single" w:sz="4" w:space="0" w:color="auto"/>
              <w:right w:val="single" w:sz="4" w:space="0" w:color="auto"/>
            </w:tcBorders>
            <w:hideMark/>
          </w:tcPr>
          <w:p w14:paraId="6F41D252" w14:textId="77777777" w:rsidR="00B653A2" w:rsidRDefault="00B653A2" w:rsidP="007D5340">
            <w:r>
              <w:t>Legg inn et nummer og gi deretter snarveien et navn.</w:t>
            </w:r>
          </w:p>
        </w:tc>
      </w:tr>
    </w:tbl>
    <w:p w14:paraId="6FEC48E5" w14:textId="77777777" w:rsidR="00B653A2" w:rsidRDefault="00B653A2" w:rsidP="00B34ED4"/>
    <w:p w14:paraId="22D111FB" w14:textId="20959130" w:rsidR="00B34ED4" w:rsidRPr="00745E08" w:rsidRDefault="00B34ED4" w:rsidP="00457144">
      <w:pPr>
        <w:pStyle w:val="Overskrift3"/>
      </w:pPr>
      <w:bookmarkStart w:id="29" w:name="_Toc80699025"/>
      <w:r>
        <w:t>Nye bøker fra NLB</w:t>
      </w:r>
      <w:bookmarkEnd w:id="29"/>
    </w:p>
    <w:p w14:paraId="74F213C9" w14:textId="45BA334A" w:rsidR="00B34ED4" w:rsidRDefault="00B34ED4">
      <w:r>
        <w:t>Antall handlinger: 2</w:t>
      </w:r>
    </w:p>
    <w:tbl>
      <w:tblPr>
        <w:tblStyle w:val="Tabellrutenett"/>
        <w:tblW w:w="0" w:type="auto"/>
        <w:tblLook w:val="04A0" w:firstRow="1" w:lastRow="0" w:firstColumn="1" w:lastColumn="0" w:noHBand="0" w:noVBand="1"/>
      </w:tblPr>
      <w:tblGrid>
        <w:gridCol w:w="1555"/>
        <w:gridCol w:w="7507"/>
      </w:tblGrid>
      <w:tr w:rsidR="00B653A2" w14:paraId="679C1873" w14:textId="77777777" w:rsidTr="00B653A2">
        <w:tc>
          <w:tcPr>
            <w:tcW w:w="1555" w:type="dxa"/>
          </w:tcPr>
          <w:p w14:paraId="3805FF81" w14:textId="77777777" w:rsidR="00B653A2" w:rsidRPr="00F5216D" w:rsidRDefault="00B653A2" w:rsidP="007D5340">
            <w:pPr>
              <w:rPr>
                <w:b/>
                <w:bCs/>
              </w:rPr>
            </w:pPr>
            <w:r w:rsidRPr="00F5216D">
              <w:rPr>
                <w:b/>
                <w:bCs/>
              </w:rPr>
              <w:t>Handling</w:t>
            </w:r>
          </w:p>
        </w:tc>
        <w:tc>
          <w:tcPr>
            <w:tcW w:w="7507" w:type="dxa"/>
          </w:tcPr>
          <w:p w14:paraId="5927D17A" w14:textId="77777777" w:rsidR="00B653A2" w:rsidRPr="00F5216D" w:rsidRDefault="00B653A2" w:rsidP="007D5340">
            <w:pPr>
              <w:rPr>
                <w:b/>
                <w:bCs/>
              </w:rPr>
            </w:pPr>
            <w:r w:rsidRPr="00F5216D">
              <w:rPr>
                <w:b/>
                <w:bCs/>
              </w:rPr>
              <w:t>Beskrivelse</w:t>
            </w:r>
          </w:p>
        </w:tc>
      </w:tr>
      <w:tr w:rsidR="00B653A2" w14:paraId="4BD3688B" w14:textId="77777777" w:rsidTr="00B653A2">
        <w:tc>
          <w:tcPr>
            <w:tcW w:w="1555" w:type="dxa"/>
          </w:tcPr>
          <w:p w14:paraId="6A62D987" w14:textId="77777777" w:rsidR="00B653A2" w:rsidRDefault="00B653A2" w:rsidP="007D5340">
            <w:r>
              <w:t>URL</w:t>
            </w:r>
          </w:p>
        </w:tc>
        <w:tc>
          <w:tcPr>
            <w:tcW w:w="7507" w:type="dxa"/>
          </w:tcPr>
          <w:p w14:paraId="6D400381" w14:textId="08904B4F" w:rsidR="00B653A2" w:rsidRDefault="00B653A2" w:rsidP="007D5340">
            <w:r>
              <w:t>Her legger du inn nettadressen, for eksempel:</w:t>
            </w:r>
            <w:r>
              <w:br/>
            </w:r>
            <w:hyperlink r:id="rId18" w:history="1">
              <w:r w:rsidRPr="00BE515F">
                <w:rPr>
                  <w:rStyle w:val="Hyperkobling"/>
                </w:rPr>
                <w:t>https://www.nlb.no/nye-boker</w:t>
              </w:r>
            </w:hyperlink>
          </w:p>
        </w:tc>
      </w:tr>
      <w:tr w:rsidR="00B653A2" w14:paraId="40BBE667" w14:textId="77777777" w:rsidTr="00B653A2">
        <w:tc>
          <w:tcPr>
            <w:tcW w:w="1555" w:type="dxa"/>
          </w:tcPr>
          <w:p w14:paraId="085E7FEE" w14:textId="77777777" w:rsidR="00B653A2" w:rsidRDefault="00B653A2" w:rsidP="007D5340">
            <w:r>
              <w:t>Åpne URL-er</w:t>
            </w:r>
          </w:p>
        </w:tc>
        <w:tc>
          <w:tcPr>
            <w:tcW w:w="7507" w:type="dxa"/>
          </w:tcPr>
          <w:p w14:paraId="2C5E825D" w14:textId="1090669A" w:rsidR="00B653A2" w:rsidRDefault="00B653A2" w:rsidP="007D5340">
            <w:r>
              <w:t>Denne handlingen bruker URL</w:t>
            </w:r>
            <w:r w:rsidR="00EE7DDB">
              <w:t>-</w:t>
            </w:r>
            <w:r>
              <w:t>en (nettadressen) lagt inn i forrige handling og åpner Safari.</w:t>
            </w:r>
          </w:p>
        </w:tc>
      </w:tr>
    </w:tbl>
    <w:p w14:paraId="134E7F98" w14:textId="77777777" w:rsidR="00B653A2" w:rsidRDefault="00B653A2"/>
    <w:p w14:paraId="4D3B3424" w14:textId="77777777" w:rsidR="00B653A2" w:rsidRDefault="00B653A2">
      <w:pPr>
        <w:rPr>
          <w:rFonts w:asciiTheme="majorHAnsi" w:eastAsiaTheme="majorEastAsia" w:hAnsiTheme="majorHAnsi" w:cstheme="majorBidi"/>
          <w:color w:val="243F60" w:themeColor="accent1" w:themeShade="7F"/>
          <w:sz w:val="24"/>
          <w:szCs w:val="24"/>
        </w:rPr>
      </w:pPr>
      <w:r>
        <w:br w:type="page"/>
      </w:r>
    </w:p>
    <w:p w14:paraId="11758ABE" w14:textId="0382D53D" w:rsidR="00B34ED4" w:rsidRDefault="00343F08" w:rsidP="00343F08">
      <w:pPr>
        <w:pStyle w:val="Overskrift3"/>
      </w:pPr>
      <w:bookmarkStart w:id="30" w:name="_Toc80699026"/>
      <w:r>
        <w:t>Send utklipp</w:t>
      </w:r>
      <w:bookmarkEnd w:id="30"/>
    </w:p>
    <w:p w14:paraId="302346DA" w14:textId="6C210070" w:rsidR="00343F08" w:rsidRDefault="00343F08" w:rsidP="00343F08">
      <w:r>
        <w:t>Antall handlinger: 2</w:t>
      </w:r>
    </w:p>
    <w:p w14:paraId="491ABD0D" w14:textId="15B28C80" w:rsidR="00343F08" w:rsidRDefault="00343F08" w:rsidP="00343F08">
      <w:r>
        <w:t>Dette er den snarveien jeg selv bruker oftest. Den sender meg rett og slett en epost med det jeg har kopiert til utklippstavla. Det kan være tekst fra en nettside, en url, et telefonnummer</w:t>
      </w:r>
      <w:r w:rsidR="00EE7DDB">
        <w:t xml:space="preserve"> etc.</w:t>
      </w:r>
      <w:r w:rsidR="00CC3949">
        <w:t xml:space="preserve"> Jeg bruker den så ofte at snarveien er lagt til som dobbeltklikk-kommandoen bak på iPhone.</w:t>
      </w:r>
    </w:p>
    <w:tbl>
      <w:tblPr>
        <w:tblStyle w:val="Tabellrutenett"/>
        <w:tblW w:w="0" w:type="auto"/>
        <w:tblLook w:val="04A0" w:firstRow="1" w:lastRow="0" w:firstColumn="1" w:lastColumn="0" w:noHBand="0" w:noVBand="1"/>
      </w:tblPr>
      <w:tblGrid>
        <w:gridCol w:w="1696"/>
        <w:gridCol w:w="7366"/>
      </w:tblGrid>
      <w:tr w:rsidR="00B653A2" w14:paraId="77A2F4E7" w14:textId="77777777" w:rsidTr="007D5340">
        <w:tc>
          <w:tcPr>
            <w:tcW w:w="1696" w:type="dxa"/>
            <w:tcBorders>
              <w:top w:val="single" w:sz="4" w:space="0" w:color="auto"/>
              <w:left w:val="single" w:sz="4" w:space="0" w:color="auto"/>
              <w:bottom w:val="single" w:sz="4" w:space="0" w:color="auto"/>
              <w:right w:val="single" w:sz="4" w:space="0" w:color="auto"/>
            </w:tcBorders>
            <w:hideMark/>
          </w:tcPr>
          <w:p w14:paraId="6770EFBB" w14:textId="77777777" w:rsidR="00B653A2" w:rsidRPr="00B653A2" w:rsidRDefault="00B653A2" w:rsidP="007D5340">
            <w:pPr>
              <w:rPr>
                <w:b/>
                <w:bCs/>
              </w:rPr>
            </w:pPr>
            <w:r w:rsidRPr="00B653A2">
              <w:rPr>
                <w:b/>
                <w:bCs/>
              </w:rPr>
              <w:t>Handling</w:t>
            </w:r>
          </w:p>
        </w:tc>
        <w:tc>
          <w:tcPr>
            <w:tcW w:w="7366" w:type="dxa"/>
            <w:tcBorders>
              <w:top w:val="single" w:sz="4" w:space="0" w:color="auto"/>
              <w:left w:val="single" w:sz="4" w:space="0" w:color="auto"/>
              <w:bottom w:val="single" w:sz="4" w:space="0" w:color="auto"/>
              <w:right w:val="single" w:sz="4" w:space="0" w:color="auto"/>
            </w:tcBorders>
            <w:hideMark/>
          </w:tcPr>
          <w:p w14:paraId="72A9D024" w14:textId="77777777" w:rsidR="00B653A2" w:rsidRPr="00B653A2" w:rsidRDefault="00B653A2" w:rsidP="007D5340">
            <w:pPr>
              <w:rPr>
                <w:b/>
                <w:bCs/>
              </w:rPr>
            </w:pPr>
            <w:r w:rsidRPr="00B653A2">
              <w:rPr>
                <w:b/>
                <w:bCs/>
              </w:rPr>
              <w:t>Beskrivelse</w:t>
            </w:r>
          </w:p>
        </w:tc>
      </w:tr>
      <w:tr w:rsidR="00B653A2" w14:paraId="526668A5" w14:textId="77777777" w:rsidTr="007D5340">
        <w:tc>
          <w:tcPr>
            <w:tcW w:w="1696" w:type="dxa"/>
            <w:tcBorders>
              <w:top w:val="single" w:sz="4" w:space="0" w:color="auto"/>
              <w:left w:val="single" w:sz="4" w:space="0" w:color="auto"/>
              <w:bottom w:val="single" w:sz="4" w:space="0" w:color="auto"/>
              <w:right w:val="single" w:sz="4" w:space="0" w:color="auto"/>
            </w:tcBorders>
            <w:hideMark/>
          </w:tcPr>
          <w:p w14:paraId="419A3DA0" w14:textId="77777777" w:rsidR="00B653A2" w:rsidRDefault="00B653A2" w:rsidP="007D5340">
            <w:r>
              <w:t>Hent utklipp</w:t>
            </w:r>
          </w:p>
        </w:tc>
        <w:tc>
          <w:tcPr>
            <w:tcW w:w="7366" w:type="dxa"/>
            <w:tcBorders>
              <w:top w:val="single" w:sz="4" w:space="0" w:color="auto"/>
              <w:left w:val="single" w:sz="4" w:space="0" w:color="auto"/>
              <w:bottom w:val="single" w:sz="4" w:space="0" w:color="auto"/>
              <w:right w:val="single" w:sz="4" w:space="0" w:color="auto"/>
            </w:tcBorders>
            <w:hideMark/>
          </w:tcPr>
          <w:p w14:paraId="327E7370" w14:textId="77777777" w:rsidR="00EE7DDB" w:rsidRDefault="00B653A2" w:rsidP="007D5340">
            <w:r>
              <w:t>Handlingen henter det som er på utklippstavla. Innholdet sendes så som en</w:t>
            </w:r>
          </w:p>
          <w:p w14:paraId="553AF8C4" w14:textId="381F70E8" w:rsidR="00B653A2" w:rsidRDefault="00B653A2" w:rsidP="007D5340">
            <w:r>
              <w:t>e</w:t>
            </w:r>
            <w:r w:rsidR="00EE7DDB">
              <w:t>-</w:t>
            </w:r>
            <w:r>
              <w:t>post i neste handling.</w:t>
            </w:r>
          </w:p>
        </w:tc>
      </w:tr>
      <w:tr w:rsidR="00B653A2" w14:paraId="407518B0" w14:textId="77777777" w:rsidTr="007D5340">
        <w:tc>
          <w:tcPr>
            <w:tcW w:w="1696" w:type="dxa"/>
            <w:tcBorders>
              <w:top w:val="single" w:sz="4" w:space="0" w:color="auto"/>
              <w:left w:val="single" w:sz="4" w:space="0" w:color="auto"/>
              <w:bottom w:val="single" w:sz="4" w:space="0" w:color="auto"/>
              <w:right w:val="single" w:sz="4" w:space="0" w:color="auto"/>
            </w:tcBorders>
            <w:hideMark/>
          </w:tcPr>
          <w:p w14:paraId="3DC95BEE" w14:textId="77777777" w:rsidR="00B653A2" w:rsidRDefault="00B653A2" w:rsidP="007D5340">
            <w:r>
              <w:t>Send e-post</w:t>
            </w:r>
          </w:p>
        </w:tc>
        <w:tc>
          <w:tcPr>
            <w:tcW w:w="7366" w:type="dxa"/>
            <w:tcBorders>
              <w:top w:val="single" w:sz="4" w:space="0" w:color="auto"/>
              <w:left w:val="single" w:sz="4" w:space="0" w:color="auto"/>
              <w:bottom w:val="single" w:sz="4" w:space="0" w:color="auto"/>
              <w:right w:val="single" w:sz="4" w:space="0" w:color="auto"/>
            </w:tcBorders>
            <w:hideMark/>
          </w:tcPr>
          <w:p w14:paraId="70D89911" w14:textId="6437D123" w:rsidR="00B653A2" w:rsidRDefault="00B653A2" w:rsidP="007D5340">
            <w:r>
              <w:t>I handlingen kan du legge til en e</w:t>
            </w:r>
            <w:r w:rsidR="00EE7DDB">
              <w:t>-</w:t>
            </w:r>
            <w:r>
              <w:t>postadresse og eventuelt et emne (hvis du ikke vil legge til emne manuelt når eposten sendes).</w:t>
            </w:r>
          </w:p>
        </w:tc>
      </w:tr>
    </w:tbl>
    <w:p w14:paraId="1104035E" w14:textId="77777777" w:rsidR="00B653A2" w:rsidRDefault="00B653A2" w:rsidP="00343F08"/>
    <w:p w14:paraId="1ED01372" w14:textId="16137FFA" w:rsidR="000D079F" w:rsidRDefault="000D079F" w:rsidP="000D079F">
      <w:pPr>
        <w:pStyle w:val="Overskrift3"/>
      </w:pPr>
      <w:bookmarkStart w:id="31" w:name="_Toc80699027"/>
      <w:r>
        <w:t>Les utklippstavle</w:t>
      </w:r>
      <w:bookmarkEnd w:id="31"/>
    </w:p>
    <w:p w14:paraId="052159BD" w14:textId="60877DF7" w:rsidR="000D079F" w:rsidRDefault="000D079F" w:rsidP="000D079F">
      <w:r>
        <w:t xml:space="preserve">Antall handlinger: </w:t>
      </w:r>
      <w:r w:rsidR="00270AC7">
        <w:t>2</w:t>
      </w:r>
    </w:p>
    <w:p w14:paraId="5FCC060C" w14:textId="4C5F2F0B" w:rsidR="000D079F" w:rsidRDefault="000D079F" w:rsidP="000D079F">
      <w:r>
        <w:t>Noen ganger lurer jeg på hva som ligger på utklippstavla. Her er en snarvei som leser det opp.</w:t>
      </w:r>
    </w:p>
    <w:tbl>
      <w:tblPr>
        <w:tblStyle w:val="Tabellrutenett"/>
        <w:tblW w:w="0" w:type="auto"/>
        <w:tblLook w:val="04A0" w:firstRow="1" w:lastRow="0" w:firstColumn="1" w:lastColumn="0" w:noHBand="0" w:noVBand="1"/>
      </w:tblPr>
      <w:tblGrid>
        <w:gridCol w:w="1555"/>
        <w:gridCol w:w="7507"/>
      </w:tblGrid>
      <w:tr w:rsidR="00B653A2" w14:paraId="6BB09F19" w14:textId="77777777" w:rsidTr="007D5340">
        <w:tc>
          <w:tcPr>
            <w:tcW w:w="1555" w:type="dxa"/>
            <w:tcBorders>
              <w:top w:val="single" w:sz="4" w:space="0" w:color="auto"/>
              <w:left w:val="single" w:sz="4" w:space="0" w:color="auto"/>
              <w:bottom w:val="single" w:sz="4" w:space="0" w:color="auto"/>
              <w:right w:val="single" w:sz="4" w:space="0" w:color="auto"/>
            </w:tcBorders>
            <w:hideMark/>
          </w:tcPr>
          <w:p w14:paraId="6BA8074F" w14:textId="77777777" w:rsidR="00B653A2" w:rsidRPr="00B653A2" w:rsidRDefault="00B653A2" w:rsidP="007D5340">
            <w:pPr>
              <w:rPr>
                <w:b/>
                <w:bCs/>
              </w:rPr>
            </w:pPr>
            <w:r w:rsidRPr="00B653A2">
              <w:rPr>
                <w:b/>
                <w:bCs/>
              </w:rPr>
              <w:t>Handling</w:t>
            </w:r>
          </w:p>
        </w:tc>
        <w:tc>
          <w:tcPr>
            <w:tcW w:w="7507" w:type="dxa"/>
            <w:tcBorders>
              <w:top w:val="single" w:sz="4" w:space="0" w:color="auto"/>
              <w:left w:val="single" w:sz="4" w:space="0" w:color="auto"/>
              <w:bottom w:val="single" w:sz="4" w:space="0" w:color="auto"/>
              <w:right w:val="single" w:sz="4" w:space="0" w:color="auto"/>
            </w:tcBorders>
            <w:hideMark/>
          </w:tcPr>
          <w:p w14:paraId="282D44AE" w14:textId="77777777" w:rsidR="00B653A2" w:rsidRPr="00B653A2" w:rsidRDefault="00B653A2" w:rsidP="007D5340">
            <w:pPr>
              <w:rPr>
                <w:b/>
                <w:bCs/>
              </w:rPr>
            </w:pPr>
            <w:r w:rsidRPr="00B653A2">
              <w:rPr>
                <w:b/>
                <w:bCs/>
              </w:rPr>
              <w:t>Beskrivelse</w:t>
            </w:r>
          </w:p>
        </w:tc>
      </w:tr>
      <w:tr w:rsidR="00B653A2" w14:paraId="726963A7" w14:textId="77777777" w:rsidTr="007D5340">
        <w:tc>
          <w:tcPr>
            <w:tcW w:w="1555" w:type="dxa"/>
            <w:tcBorders>
              <w:top w:val="single" w:sz="4" w:space="0" w:color="auto"/>
              <w:left w:val="single" w:sz="4" w:space="0" w:color="auto"/>
              <w:bottom w:val="single" w:sz="4" w:space="0" w:color="auto"/>
              <w:right w:val="single" w:sz="4" w:space="0" w:color="auto"/>
            </w:tcBorders>
            <w:hideMark/>
          </w:tcPr>
          <w:p w14:paraId="71D484C1" w14:textId="77777777" w:rsidR="00B653A2" w:rsidRDefault="00B653A2" w:rsidP="007D5340">
            <w:r>
              <w:t>Hent utklipp</w:t>
            </w:r>
          </w:p>
        </w:tc>
        <w:tc>
          <w:tcPr>
            <w:tcW w:w="7507" w:type="dxa"/>
            <w:tcBorders>
              <w:top w:val="single" w:sz="4" w:space="0" w:color="auto"/>
              <w:left w:val="single" w:sz="4" w:space="0" w:color="auto"/>
              <w:bottom w:val="single" w:sz="4" w:space="0" w:color="auto"/>
              <w:right w:val="single" w:sz="4" w:space="0" w:color="auto"/>
            </w:tcBorders>
            <w:hideMark/>
          </w:tcPr>
          <w:p w14:paraId="00F5D7EE" w14:textId="77777777" w:rsidR="00B653A2" w:rsidRDefault="00B653A2" w:rsidP="007D5340">
            <w:r>
              <w:t>Handlingen henter det som er på utklippstavla. Innholdet leses i neste handling.</w:t>
            </w:r>
          </w:p>
        </w:tc>
      </w:tr>
      <w:tr w:rsidR="00B653A2" w14:paraId="3F99CAC9" w14:textId="77777777" w:rsidTr="007D5340">
        <w:tc>
          <w:tcPr>
            <w:tcW w:w="1555" w:type="dxa"/>
            <w:tcBorders>
              <w:top w:val="single" w:sz="4" w:space="0" w:color="auto"/>
              <w:left w:val="single" w:sz="4" w:space="0" w:color="auto"/>
              <w:bottom w:val="single" w:sz="4" w:space="0" w:color="auto"/>
              <w:right w:val="single" w:sz="4" w:space="0" w:color="auto"/>
            </w:tcBorders>
            <w:hideMark/>
          </w:tcPr>
          <w:p w14:paraId="50210597" w14:textId="77777777" w:rsidR="00B653A2" w:rsidRDefault="00B653A2" w:rsidP="007D5340">
            <w:r>
              <w:t>Les opp tekst</w:t>
            </w:r>
          </w:p>
        </w:tc>
        <w:tc>
          <w:tcPr>
            <w:tcW w:w="7507" w:type="dxa"/>
            <w:tcBorders>
              <w:top w:val="single" w:sz="4" w:space="0" w:color="auto"/>
              <w:left w:val="single" w:sz="4" w:space="0" w:color="auto"/>
              <w:bottom w:val="single" w:sz="4" w:space="0" w:color="auto"/>
              <w:right w:val="single" w:sz="4" w:space="0" w:color="auto"/>
            </w:tcBorders>
            <w:hideMark/>
          </w:tcPr>
          <w:p w14:paraId="1DE043E8" w14:textId="77777777" w:rsidR="00B653A2" w:rsidRDefault="00B653A2" w:rsidP="007D5340">
            <w:r>
              <w:t>Her leses teksten som ble hentet fra utklippstavla. Du kan velge stemme, hastighet etc.</w:t>
            </w:r>
          </w:p>
        </w:tc>
      </w:tr>
    </w:tbl>
    <w:p w14:paraId="7A9C8618" w14:textId="77777777" w:rsidR="00B653A2" w:rsidRDefault="00B653A2" w:rsidP="000D079F"/>
    <w:p w14:paraId="643BA066" w14:textId="7FD78DC7" w:rsidR="00115596" w:rsidRDefault="00115596" w:rsidP="00115596">
      <w:pPr>
        <w:pStyle w:val="Overskrift3"/>
      </w:pPr>
      <w:bookmarkStart w:id="32" w:name="_Toc80699028"/>
      <w:r>
        <w:t>Ta opp og send</w:t>
      </w:r>
      <w:bookmarkEnd w:id="32"/>
    </w:p>
    <w:p w14:paraId="0B671098" w14:textId="25FE6A90" w:rsidR="00115596" w:rsidRDefault="007F7765" w:rsidP="00115596">
      <w:r>
        <w:t>Antall handlinger: 4</w:t>
      </w:r>
    </w:p>
    <w:p w14:paraId="2C4AD075" w14:textId="712CACF3" w:rsidR="007F7765" w:rsidRDefault="007F7765" w:rsidP="00115596">
      <w:r>
        <w:t>Denne snarveien starter et opptak (i Snarveier-appen må du tillate at mikrofonen brukes før snarveien får lov til å ta opp). Opptaket sendes som en e</w:t>
      </w:r>
      <w:r w:rsidR="00F66441">
        <w:t>-</w:t>
      </w:r>
      <w:r>
        <w:t>post. Jeg har valgt å sende e</w:t>
      </w:r>
      <w:r w:rsidR="00F66441">
        <w:t>-</w:t>
      </w:r>
      <w:r>
        <w:t>posten til meg selv, helt automatisk, så opptaket sendes umiddelbart med den faste tittelen «Lydopptak».</w:t>
      </w:r>
    </w:p>
    <w:tbl>
      <w:tblPr>
        <w:tblStyle w:val="Tabellrutenett"/>
        <w:tblW w:w="0" w:type="auto"/>
        <w:tblLook w:val="04A0" w:firstRow="1" w:lastRow="0" w:firstColumn="1" w:lastColumn="0" w:noHBand="0" w:noVBand="1"/>
      </w:tblPr>
      <w:tblGrid>
        <w:gridCol w:w="1555"/>
        <w:gridCol w:w="7507"/>
      </w:tblGrid>
      <w:tr w:rsidR="00B653A2" w14:paraId="4AEB4327" w14:textId="77777777" w:rsidTr="007D5340">
        <w:tc>
          <w:tcPr>
            <w:tcW w:w="1555" w:type="dxa"/>
            <w:tcBorders>
              <w:top w:val="single" w:sz="4" w:space="0" w:color="auto"/>
              <w:left w:val="single" w:sz="4" w:space="0" w:color="auto"/>
              <w:bottom w:val="single" w:sz="4" w:space="0" w:color="auto"/>
              <w:right w:val="single" w:sz="4" w:space="0" w:color="auto"/>
            </w:tcBorders>
            <w:hideMark/>
          </w:tcPr>
          <w:p w14:paraId="1CEC7633" w14:textId="77777777" w:rsidR="00B653A2" w:rsidRPr="00B653A2" w:rsidRDefault="00B653A2" w:rsidP="007D5340">
            <w:pPr>
              <w:rPr>
                <w:b/>
                <w:bCs/>
              </w:rPr>
            </w:pPr>
            <w:r w:rsidRPr="00B653A2">
              <w:rPr>
                <w:b/>
                <w:bCs/>
              </w:rPr>
              <w:t>Handling</w:t>
            </w:r>
          </w:p>
        </w:tc>
        <w:tc>
          <w:tcPr>
            <w:tcW w:w="7507" w:type="dxa"/>
            <w:tcBorders>
              <w:top w:val="single" w:sz="4" w:space="0" w:color="auto"/>
              <w:left w:val="single" w:sz="4" w:space="0" w:color="auto"/>
              <w:bottom w:val="single" w:sz="4" w:space="0" w:color="auto"/>
              <w:right w:val="single" w:sz="4" w:space="0" w:color="auto"/>
            </w:tcBorders>
            <w:hideMark/>
          </w:tcPr>
          <w:p w14:paraId="367F40F2" w14:textId="77777777" w:rsidR="00B653A2" w:rsidRPr="00B653A2" w:rsidRDefault="00B653A2" w:rsidP="007D5340">
            <w:pPr>
              <w:rPr>
                <w:b/>
                <w:bCs/>
              </w:rPr>
            </w:pPr>
            <w:r w:rsidRPr="00B653A2">
              <w:rPr>
                <w:b/>
                <w:bCs/>
              </w:rPr>
              <w:t>Beskrivelse</w:t>
            </w:r>
          </w:p>
        </w:tc>
      </w:tr>
      <w:tr w:rsidR="00B653A2" w14:paraId="6D44A063" w14:textId="77777777" w:rsidTr="007D5340">
        <w:tc>
          <w:tcPr>
            <w:tcW w:w="1555" w:type="dxa"/>
            <w:tcBorders>
              <w:top w:val="single" w:sz="4" w:space="0" w:color="auto"/>
              <w:left w:val="single" w:sz="4" w:space="0" w:color="auto"/>
              <w:bottom w:val="single" w:sz="4" w:space="0" w:color="auto"/>
              <w:right w:val="single" w:sz="4" w:space="0" w:color="auto"/>
            </w:tcBorders>
            <w:hideMark/>
          </w:tcPr>
          <w:p w14:paraId="3E7C14B2" w14:textId="77777777" w:rsidR="00B653A2" w:rsidRDefault="00B653A2" w:rsidP="007D5340">
            <w:r>
              <w:t>Ikke forstyrr</w:t>
            </w:r>
          </w:p>
        </w:tc>
        <w:tc>
          <w:tcPr>
            <w:tcW w:w="7507" w:type="dxa"/>
            <w:tcBorders>
              <w:top w:val="single" w:sz="4" w:space="0" w:color="auto"/>
              <w:left w:val="single" w:sz="4" w:space="0" w:color="auto"/>
              <w:bottom w:val="single" w:sz="4" w:space="0" w:color="auto"/>
              <w:right w:val="single" w:sz="4" w:space="0" w:color="auto"/>
            </w:tcBorders>
            <w:hideMark/>
          </w:tcPr>
          <w:p w14:paraId="3932CF39" w14:textId="77777777" w:rsidR="00B653A2" w:rsidRDefault="00B653A2" w:rsidP="007D5340">
            <w:r>
              <w:t>Ikke forstyrr skrus på så ikke opptaket blir ødelagt av varsler, noen som ringer etc.</w:t>
            </w:r>
          </w:p>
        </w:tc>
      </w:tr>
      <w:tr w:rsidR="00B653A2" w14:paraId="0C7A8957" w14:textId="77777777" w:rsidTr="007D5340">
        <w:tc>
          <w:tcPr>
            <w:tcW w:w="1555" w:type="dxa"/>
            <w:tcBorders>
              <w:top w:val="single" w:sz="4" w:space="0" w:color="auto"/>
              <w:left w:val="single" w:sz="4" w:space="0" w:color="auto"/>
              <w:bottom w:val="single" w:sz="4" w:space="0" w:color="auto"/>
              <w:right w:val="single" w:sz="4" w:space="0" w:color="auto"/>
            </w:tcBorders>
            <w:hideMark/>
          </w:tcPr>
          <w:p w14:paraId="7CC9D844" w14:textId="77777777" w:rsidR="00B653A2" w:rsidRDefault="00B653A2" w:rsidP="007D5340">
            <w:r>
              <w:t>Ta opp lyd</w:t>
            </w:r>
          </w:p>
        </w:tc>
        <w:tc>
          <w:tcPr>
            <w:tcW w:w="7507" w:type="dxa"/>
            <w:tcBorders>
              <w:top w:val="single" w:sz="4" w:space="0" w:color="auto"/>
              <w:left w:val="single" w:sz="4" w:space="0" w:color="auto"/>
              <w:bottom w:val="single" w:sz="4" w:space="0" w:color="auto"/>
              <w:right w:val="single" w:sz="4" w:space="0" w:color="auto"/>
            </w:tcBorders>
            <w:hideMark/>
          </w:tcPr>
          <w:p w14:paraId="667AB4E4" w14:textId="77777777" w:rsidR="00B653A2" w:rsidRDefault="00B653A2" w:rsidP="007D5340">
            <w:r>
              <w:t>Her kan du bestemme opptakskvalitet og når opptaket skal starte og stoppe.</w:t>
            </w:r>
          </w:p>
        </w:tc>
      </w:tr>
      <w:tr w:rsidR="00B653A2" w14:paraId="1D407759" w14:textId="77777777" w:rsidTr="007D5340">
        <w:tc>
          <w:tcPr>
            <w:tcW w:w="1555" w:type="dxa"/>
            <w:tcBorders>
              <w:top w:val="single" w:sz="4" w:space="0" w:color="auto"/>
              <w:left w:val="single" w:sz="4" w:space="0" w:color="auto"/>
              <w:bottom w:val="single" w:sz="4" w:space="0" w:color="auto"/>
              <w:right w:val="single" w:sz="4" w:space="0" w:color="auto"/>
            </w:tcBorders>
          </w:tcPr>
          <w:p w14:paraId="53F38168" w14:textId="77777777" w:rsidR="00B653A2" w:rsidRDefault="00B653A2" w:rsidP="007D5340">
            <w:r>
              <w:t>Send e-post</w:t>
            </w:r>
          </w:p>
        </w:tc>
        <w:tc>
          <w:tcPr>
            <w:tcW w:w="7507" w:type="dxa"/>
            <w:tcBorders>
              <w:top w:val="single" w:sz="4" w:space="0" w:color="auto"/>
              <w:left w:val="single" w:sz="4" w:space="0" w:color="auto"/>
              <w:bottom w:val="single" w:sz="4" w:space="0" w:color="auto"/>
              <w:right w:val="single" w:sz="4" w:space="0" w:color="auto"/>
            </w:tcBorders>
          </w:tcPr>
          <w:p w14:paraId="3FB85277" w14:textId="78B35E55" w:rsidR="00B653A2" w:rsidRDefault="00B653A2" w:rsidP="007D5340">
            <w:r>
              <w:t xml:space="preserve">Jeg har satt meg selv som mottaker og brukt emnet Lydopptak. Jeg tar bort «Vis </w:t>
            </w:r>
            <w:proofErr w:type="spellStart"/>
            <w:r>
              <w:t>skriveark</w:t>
            </w:r>
            <w:proofErr w:type="spellEnd"/>
            <w:r>
              <w:t>». Det gjør at eposten sendes uten at jeg må legge til noe. Ulempen er at jeg heller ikke blir spurt om mottaker, emne, kopi, blindkopi</w:t>
            </w:r>
            <w:r w:rsidR="00F66441">
              <w:t>,</w:t>
            </w:r>
            <w:r>
              <w:t xml:space="preserve"> eller får mulighet til å skrive noe i e</w:t>
            </w:r>
            <w:r w:rsidR="00F66441">
              <w:t>-</w:t>
            </w:r>
            <w:r>
              <w:t>posten.</w:t>
            </w:r>
          </w:p>
        </w:tc>
      </w:tr>
      <w:tr w:rsidR="00B653A2" w14:paraId="1D00744A" w14:textId="77777777" w:rsidTr="007D5340">
        <w:tc>
          <w:tcPr>
            <w:tcW w:w="1555" w:type="dxa"/>
            <w:tcBorders>
              <w:top w:val="single" w:sz="4" w:space="0" w:color="auto"/>
              <w:left w:val="single" w:sz="4" w:space="0" w:color="auto"/>
              <w:bottom w:val="single" w:sz="4" w:space="0" w:color="auto"/>
              <w:right w:val="single" w:sz="4" w:space="0" w:color="auto"/>
            </w:tcBorders>
          </w:tcPr>
          <w:p w14:paraId="4D2F5C2F" w14:textId="77777777" w:rsidR="00B653A2" w:rsidRDefault="00B653A2" w:rsidP="007D5340">
            <w:r>
              <w:t>Ikke forstyrr</w:t>
            </w:r>
          </w:p>
        </w:tc>
        <w:tc>
          <w:tcPr>
            <w:tcW w:w="7507" w:type="dxa"/>
            <w:tcBorders>
              <w:top w:val="single" w:sz="4" w:space="0" w:color="auto"/>
              <w:left w:val="single" w:sz="4" w:space="0" w:color="auto"/>
              <w:bottom w:val="single" w:sz="4" w:space="0" w:color="auto"/>
              <w:right w:val="single" w:sz="4" w:space="0" w:color="auto"/>
            </w:tcBorders>
          </w:tcPr>
          <w:p w14:paraId="2CF06286" w14:textId="77777777" w:rsidR="00B653A2" w:rsidRDefault="00B653A2" w:rsidP="007D5340">
            <w:r>
              <w:t>Når opptaket er ferdig og epost sendt skrur jeg av «Ikke forstyrr».</w:t>
            </w:r>
          </w:p>
        </w:tc>
      </w:tr>
    </w:tbl>
    <w:p w14:paraId="5D453319" w14:textId="77777777" w:rsidR="00B653A2" w:rsidRDefault="00B653A2" w:rsidP="00115596"/>
    <w:p w14:paraId="67113041" w14:textId="3C0F212C" w:rsidR="00457144" w:rsidRDefault="00457144" w:rsidP="00457144">
      <w:pPr>
        <w:pStyle w:val="Overskrift3"/>
      </w:pPr>
      <w:bookmarkStart w:id="33" w:name="_Toc80699029"/>
      <w:r>
        <w:t>Send hvor jeg er på melding</w:t>
      </w:r>
      <w:bookmarkEnd w:id="33"/>
    </w:p>
    <w:p w14:paraId="2B785AAB" w14:textId="098F053A" w:rsidR="00457144" w:rsidRDefault="00457144" w:rsidP="00457144">
      <w:r>
        <w:t>Antall hendelser: 3</w:t>
      </w:r>
    </w:p>
    <w:p w14:paraId="4EC848F4" w14:textId="3CFD622D" w:rsidR="00457144" w:rsidRDefault="00457144" w:rsidP="00457144">
      <w:r>
        <w:t xml:space="preserve">Denne snarveien laget jeg for lenge siden. Tenkte den kunne være kjekk å ha hvis jeg rotet meg bort og ikke skjønte hvor jeg befant meg. Har heldigvis ikke brukt snarveien mer enn en gang. Da ble jeg satt av i feil sentrumsgate </w:t>
      </w:r>
      <w:r w:rsidR="008B7FA2">
        <w:t xml:space="preserve">av en taxi. Jeg </w:t>
      </w:r>
      <w:r>
        <w:t>kunne sende melding til de jeg skulle ha møte med</w:t>
      </w:r>
      <w:r w:rsidR="008B7FA2">
        <w:t>,</w:t>
      </w:r>
      <w:r>
        <w:t xml:space="preserve"> </w:t>
      </w:r>
      <w:r w:rsidR="008B7FA2">
        <w:t>og d</w:t>
      </w:r>
      <w:r>
        <w:t>e fant meg!</w:t>
      </w:r>
      <w:r w:rsidR="008B7FA2">
        <w:t xml:space="preserve"> Du må gi snarveien tillatelse til å bruke stedstjenester.</w:t>
      </w:r>
    </w:p>
    <w:tbl>
      <w:tblPr>
        <w:tblStyle w:val="Tabellrutenett"/>
        <w:tblW w:w="0" w:type="auto"/>
        <w:tblLook w:val="04A0" w:firstRow="1" w:lastRow="0" w:firstColumn="1" w:lastColumn="0" w:noHBand="0" w:noVBand="1"/>
      </w:tblPr>
      <w:tblGrid>
        <w:gridCol w:w="2547"/>
        <w:gridCol w:w="6515"/>
      </w:tblGrid>
      <w:tr w:rsidR="00B653A2" w14:paraId="1B6D57EA" w14:textId="77777777" w:rsidTr="007D5340">
        <w:tc>
          <w:tcPr>
            <w:tcW w:w="2547" w:type="dxa"/>
            <w:tcBorders>
              <w:top w:val="single" w:sz="4" w:space="0" w:color="auto"/>
              <w:left w:val="single" w:sz="4" w:space="0" w:color="auto"/>
              <w:bottom w:val="single" w:sz="4" w:space="0" w:color="auto"/>
              <w:right w:val="single" w:sz="4" w:space="0" w:color="auto"/>
            </w:tcBorders>
            <w:hideMark/>
          </w:tcPr>
          <w:p w14:paraId="4A6906AA" w14:textId="77777777" w:rsidR="00B653A2" w:rsidRPr="00B653A2" w:rsidRDefault="00B653A2" w:rsidP="007D5340">
            <w:pPr>
              <w:rPr>
                <w:b/>
                <w:bCs/>
              </w:rPr>
            </w:pPr>
            <w:r w:rsidRPr="00B653A2">
              <w:rPr>
                <w:b/>
                <w:bCs/>
              </w:rPr>
              <w:t>Handling</w:t>
            </w:r>
          </w:p>
        </w:tc>
        <w:tc>
          <w:tcPr>
            <w:tcW w:w="6515" w:type="dxa"/>
            <w:tcBorders>
              <w:top w:val="single" w:sz="4" w:space="0" w:color="auto"/>
              <w:left w:val="single" w:sz="4" w:space="0" w:color="auto"/>
              <w:bottom w:val="single" w:sz="4" w:space="0" w:color="auto"/>
              <w:right w:val="single" w:sz="4" w:space="0" w:color="auto"/>
            </w:tcBorders>
            <w:hideMark/>
          </w:tcPr>
          <w:p w14:paraId="3A3196A7" w14:textId="77777777" w:rsidR="00B653A2" w:rsidRPr="00B653A2" w:rsidRDefault="00B653A2" w:rsidP="007D5340">
            <w:pPr>
              <w:rPr>
                <w:b/>
                <w:bCs/>
              </w:rPr>
            </w:pPr>
            <w:r w:rsidRPr="00B653A2">
              <w:rPr>
                <w:b/>
                <w:bCs/>
              </w:rPr>
              <w:t>Beskrivelse</w:t>
            </w:r>
          </w:p>
        </w:tc>
      </w:tr>
      <w:tr w:rsidR="00B653A2" w14:paraId="2C10124C" w14:textId="77777777" w:rsidTr="007D5340">
        <w:tc>
          <w:tcPr>
            <w:tcW w:w="2547" w:type="dxa"/>
            <w:tcBorders>
              <w:top w:val="single" w:sz="4" w:space="0" w:color="auto"/>
              <w:left w:val="single" w:sz="4" w:space="0" w:color="auto"/>
              <w:bottom w:val="single" w:sz="4" w:space="0" w:color="auto"/>
              <w:right w:val="single" w:sz="4" w:space="0" w:color="auto"/>
            </w:tcBorders>
            <w:hideMark/>
          </w:tcPr>
          <w:p w14:paraId="4CD27E47" w14:textId="77777777" w:rsidR="00B653A2" w:rsidRDefault="00B653A2" w:rsidP="007D5340">
            <w:r>
              <w:t>Hent nåværende sted</w:t>
            </w:r>
          </w:p>
        </w:tc>
        <w:tc>
          <w:tcPr>
            <w:tcW w:w="6515" w:type="dxa"/>
            <w:tcBorders>
              <w:top w:val="single" w:sz="4" w:space="0" w:color="auto"/>
              <w:left w:val="single" w:sz="4" w:space="0" w:color="auto"/>
              <w:bottom w:val="single" w:sz="4" w:space="0" w:color="auto"/>
              <w:right w:val="single" w:sz="4" w:space="0" w:color="auto"/>
            </w:tcBorders>
            <w:hideMark/>
          </w:tcPr>
          <w:p w14:paraId="42435491" w14:textId="77777777" w:rsidR="00B653A2" w:rsidRDefault="00B653A2" w:rsidP="007D5340">
            <w:r>
              <w:t>Henter stedet du er på</w:t>
            </w:r>
          </w:p>
        </w:tc>
      </w:tr>
      <w:tr w:rsidR="00B653A2" w14:paraId="18B2D580" w14:textId="77777777" w:rsidTr="007D5340">
        <w:tc>
          <w:tcPr>
            <w:tcW w:w="2547" w:type="dxa"/>
            <w:tcBorders>
              <w:top w:val="single" w:sz="4" w:space="0" w:color="auto"/>
              <w:left w:val="single" w:sz="4" w:space="0" w:color="auto"/>
              <w:bottom w:val="single" w:sz="4" w:space="0" w:color="auto"/>
              <w:right w:val="single" w:sz="4" w:space="0" w:color="auto"/>
            </w:tcBorders>
            <w:hideMark/>
          </w:tcPr>
          <w:p w14:paraId="7F9ABC5B" w14:textId="77777777" w:rsidR="00B653A2" w:rsidRDefault="00B653A2" w:rsidP="007D5340">
            <w:r>
              <w:t>Hent kart-URL</w:t>
            </w:r>
          </w:p>
        </w:tc>
        <w:tc>
          <w:tcPr>
            <w:tcW w:w="6515" w:type="dxa"/>
            <w:tcBorders>
              <w:top w:val="single" w:sz="4" w:space="0" w:color="auto"/>
              <w:left w:val="single" w:sz="4" w:space="0" w:color="auto"/>
              <w:bottom w:val="single" w:sz="4" w:space="0" w:color="auto"/>
              <w:right w:val="single" w:sz="4" w:space="0" w:color="auto"/>
            </w:tcBorders>
            <w:hideMark/>
          </w:tcPr>
          <w:p w14:paraId="6E38EB96" w14:textId="5C0AD3A6" w:rsidR="00B653A2" w:rsidRDefault="00B653A2" w:rsidP="007D5340">
            <w:r>
              <w:t xml:space="preserve">Henter lenke til posisjonen. Den som får </w:t>
            </w:r>
            <w:r w:rsidR="00FE713C">
              <w:t>meldingen,</w:t>
            </w:r>
            <w:r>
              <w:t xml:space="preserve"> kan velge lenken og se hvor du er på kartet.</w:t>
            </w:r>
          </w:p>
        </w:tc>
      </w:tr>
      <w:tr w:rsidR="00B653A2" w14:paraId="07096A9E" w14:textId="77777777" w:rsidTr="007D5340">
        <w:tc>
          <w:tcPr>
            <w:tcW w:w="2547" w:type="dxa"/>
            <w:tcBorders>
              <w:top w:val="single" w:sz="4" w:space="0" w:color="auto"/>
              <w:left w:val="single" w:sz="4" w:space="0" w:color="auto"/>
              <w:bottom w:val="single" w:sz="4" w:space="0" w:color="auto"/>
              <w:right w:val="single" w:sz="4" w:space="0" w:color="auto"/>
            </w:tcBorders>
          </w:tcPr>
          <w:p w14:paraId="1FB55AA8" w14:textId="77777777" w:rsidR="00B653A2" w:rsidRDefault="00B653A2" w:rsidP="007D5340">
            <w:r>
              <w:t>Send melding</w:t>
            </w:r>
          </w:p>
        </w:tc>
        <w:tc>
          <w:tcPr>
            <w:tcW w:w="6515" w:type="dxa"/>
            <w:tcBorders>
              <w:top w:val="single" w:sz="4" w:space="0" w:color="auto"/>
              <w:left w:val="single" w:sz="4" w:space="0" w:color="auto"/>
              <w:bottom w:val="single" w:sz="4" w:space="0" w:color="auto"/>
              <w:right w:val="single" w:sz="4" w:space="0" w:color="auto"/>
            </w:tcBorders>
          </w:tcPr>
          <w:p w14:paraId="0B6399A1" w14:textId="77777777" w:rsidR="00B653A2" w:rsidRDefault="00B653A2" w:rsidP="007D5340">
            <w:r>
              <w:t>Her kan du angi mottakere etc. Jeg har ikke lagt inn mottaker, så blir spurt hver gang.</w:t>
            </w:r>
          </w:p>
        </w:tc>
      </w:tr>
    </w:tbl>
    <w:p w14:paraId="5FAC1A95" w14:textId="77777777" w:rsidR="00B653A2" w:rsidRDefault="00B653A2" w:rsidP="00457144"/>
    <w:p w14:paraId="0A1A4F86" w14:textId="3D790713" w:rsidR="00CC3949" w:rsidRDefault="00897FB0" w:rsidP="00457144">
      <w:pPr>
        <w:pStyle w:val="Overskrift3"/>
      </w:pPr>
      <w:bookmarkStart w:id="34" w:name="_Toc80699030"/>
      <w:r>
        <w:t>Tale til engelsk</w:t>
      </w:r>
      <w:bookmarkEnd w:id="34"/>
    </w:p>
    <w:p w14:paraId="2C556982" w14:textId="516B45E7" w:rsidR="00897FB0" w:rsidRDefault="00897FB0" w:rsidP="00897FB0">
      <w:r>
        <w:t>Antall handlinger: 9</w:t>
      </w:r>
    </w:p>
    <w:p w14:paraId="1B6586B1" w14:textId="471D9C3F" w:rsidR="00897FB0" w:rsidRDefault="00897FB0" w:rsidP="00897FB0">
      <w:r>
        <w:t>Denne snarveien lar deg si noe på norsk og oversetter det til engelsk. Den oversatte teksten kopieres til utklippstavla. Kommandoene som slår VoiceOver av/på kan fjernes hvis du ikke bruker VoiceOver. Kanskje du også vil fjerne handlingen som kopierer tekst til utklippstavla. Til slutt i snarveien vises originalteksten og oversettelsen. Velger du OK starter snarveien på nytt, velger du Avbryt avsluttes snarveien.</w:t>
      </w:r>
    </w:p>
    <w:tbl>
      <w:tblPr>
        <w:tblStyle w:val="Tabellrutenett"/>
        <w:tblW w:w="0" w:type="auto"/>
        <w:tblLook w:val="04A0" w:firstRow="1" w:lastRow="0" w:firstColumn="1" w:lastColumn="0" w:noHBand="0" w:noVBand="1"/>
      </w:tblPr>
      <w:tblGrid>
        <w:gridCol w:w="2972"/>
        <w:gridCol w:w="6090"/>
      </w:tblGrid>
      <w:tr w:rsidR="00B653A2" w14:paraId="3F56EB94" w14:textId="77777777" w:rsidTr="007D5340">
        <w:tc>
          <w:tcPr>
            <w:tcW w:w="2972" w:type="dxa"/>
            <w:tcBorders>
              <w:top w:val="single" w:sz="4" w:space="0" w:color="auto"/>
              <w:left w:val="single" w:sz="4" w:space="0" w:color="auto"/>
              <w:bottom w:val="single" w:sz="4" w:space="0" w:color="auto"/>
              <w:right w:val="single" w:sz="4" w:space="0" w:color="auto"/>
            </w:tcBorders>
            <w:hideMark/>
          </w:tcPr>
          <w:p w14:paraId="030B1C6D" w14:textId="77777777" w:rsidR="00B653A2" w:rsidRPr="00B653A2" w:rsidRDefault="00B653A2" w:rsidP="007D5340">
            <w:pPr>
              <w:rPr>
                <w:b/>
                <w:bCs/>
              </w:rPr>
            </w:pPr>
            <w:r w:rsidRPr="00B653A2">
              <w:rPr>
                <w:b/>
                <w:bCs/>
              </w:rPr>
              <w:t>Handling</w:t>
            </w:r>
          </w:p>
        </w:tc>
        <w:tc>
          <w:tcPr>
            <w:tcW w:w="6090" w:type="dxa"/>
            <w:tcBorders>
              <w:top w:val="single" w:sz="4" w:space="0" w:color="auto"/>
              <w:left w:val="single" w:sz="4" w:space="0" w:color="auto"/>
              <w:bottom w:val="single" w:sz="4" w:space="0" w:color="auto"/>
              <w:right w:val="single" w:sz="4" w:space="0" w:color="auto"/>
            </w:tcBorders>
            <w:hideMark/>
          </w:tcPr>
          <w:p w14:paraId="5C4E3512" w14:textId="77777777" w:rsidR="00B653A2" w:rsidRPr="00B653A2" w:rsidRDefault="00B653A2" w:rsidP="007D5340">
            <w:pPr>
              <w:rPr>
                <w:b/>
                <w:bCs/>
              </w:rPr>
            </w:pPr>
            <w:r w:rsidRPr="00B653A2">
              <w:rPr>
                <w:b/>
                <w:bCs/>
              </w:rPr>
              <w:t>Beskrivelse</w:t>
            </w:r>
          </w:p>
        </w:tc>
      </w:tr>
      <w:tr w:rsidR="00B653A2" w14:paraId="25D944A5" w14:textId="77777777" w:rsidTr="007D5340">
        <w:tc>
          <w:tcPr>
            <w:tcW w:w="2972" w:type="dxa"/>
            <w:tcBorders>
              <w:top w:val="single" w:sz="4" w:space="0" w:color="auto"/>
              <w:left w:val="single" w:sz="4" w:space="0" w:color="auto"/>
              <w:bottom w:val="single" w:sz="4" w:space="0" w:color="auto"/>
              <w:right w:val="single" w:sz="4" w:space="0" w:color="auto"/>
            </w:tcBorders>
            <w:hideMark/>
          </w:tcPr>
          <w:p w14:paraId="049856CC" w14:textId="77777777" w:rsidR="00B653A2" w:rsidRDefault="00B653A2" w:rsidP="007D5340">
            <w:r>
              <w:t>Angi VoiceOver</w:t>
            </w:r>
          </w:p>
        </w:tc>
        <w:tc>
          <w:tcPr>
            <w:tcW w:w="6090" w:type="dxa"/>
            <w:tcBorders>
              <w:top w:val="single" w:sz="4" w:space="0" w:color="auto"/>
              <w:left w:val="single" w:sz="4" w:space="0" w:color="auto"/>
              <w:bottom w:val="single" w:sz="4" w:space="0" w:color="auto"/>
              <w:right w:val="single" w:sz="4" w:space="0" w:color="auto"/>
            </w:tcBorders>
            <w:hideMark/>
          </w:tcPr>
          <w:p w14:paraId="63469544" w14:textId="77777777" w:rsidR="00B653A2" w:rsidRDefault="00B653A2" w:rsidP="007D5340">
            <w:r>
              <w:t>Skrur VoiceOver av fordi dikteringen da fungerer litt bedre.</w:t>
            </w:r>
          </w:p>
        </w:tc>
      </w:tr>
      <w:tr w:rsidR="00B653A2" w14:paraId="75DDA13D" w14:textId="77777777" w:rsidTr="007D5340">
        <w:tc>
          <w:tcPr>
            <w:tcW w:w="2972" w:type="dxa"/>
            <w:tcBorders>
              <w:top w:val="single" w:sz="4" w:space="0" w:color="auto"/>
              <w:left w:val="single" w:sz="4" w:space="0" w:color="auto"/>
              <w:bottom w:val="single" w:sz="4" w:space="0" w:color="auto"/>
              <w:right w:val="single" w:sz="4" w:space="0" w:color="auto"/>
            </w:tcBorders>
            <w:hideMark/>
          </w:tcPr>
          <w:p w14:paraId="1B2B39D9" w14:textId="77777777" w:rsidR="00B653A2" w:rsidRDefault="00B653A2" w:rsidP="007D5340">
            <w:r>
              <w:t>Dikter tekst</w:t>
            </w:r>
          </w:p>
        </w:tc>
        <w:tc>
          <w:tcPr>
            <w:tcW w:w="6090" w:type="dxa"/>
            <w:tcBorders>
              <w:top w:val="single" w:sz="4" w:space="0" w:color="auto"/>
              <w:left w:val="single" w:sz="4" w:space="0" w:color="auto"/>
              <w:bottom w:val="single" w:sz="4" w:space="0" w:color="auto"/>
              <w:right w:val="single" w:sz="4" w:space="0" w:color="auto"/>
            </w:tcBorders>
            <w:hideMark/>
          </w:tcPr>
          <w:p w14:paraId="6456ED61" w14:textId="77777777" w:rsidR="00B653A2" w:rsidRDefault="00B653A2" w:rsidP="007D5340">
            <w:r>
              <w:t>Lytter til det du sier. Jeg har valgt å stoppe dikteringen når snakkingen slutter (det er en pause).</w:t>
            </w:r>
          </w:p>
        </w:tc>
      </w:tr>
      <w:tr w:rsidR="00B653A2" w14:paraId="44CD6C4E" w14:textId="77777777" w:rsidTr="007D5340">
        <w:tc>
          <w:tcPr>
            <w:tcW w:w="2972" w:type="dxa"/>
            <w:tcBorders>
              <w:top w:val="single" w:sz="4" w:space="0" w:color="auto"/>
              <w:left w:val="single" w:sz="4" w:space="0" w:color="auto"/>
              <w:bottom w:val="single" w:sz="4" w:space="0" w:color="auto"/>
              <w:right w:val="single" w:sz="4" w:space="0" w:color="auto"/>
            </w:tcBorders>
          </w:tcPr>
          <w:p w14:paraId="527F9CCB" w14:textId="77777777" w:rsidR="00B653A2" w:rsidRDefault="00B653A2" w:rsidP="007D5340">
            <w:r>
              <w:t>Oversett tekst med Microsoft</w:t>
            </w:r>
          </w:p>
        </w:tc>
        <w:tc>
          <w:tcPr>
            <w:tcW w:w="6090" w:type="dxa"/>
            <w:tcBorders>
              <w:top w:val="single" w:sz="4" w:space="0" w:color="auto"/>
              <w:left w:val="single" w:sz="4" w:space="0" w:color="auto"/>
              <w:bottom w:val="single" w:sz="4" w:space="0" w:color="auto"/>
              <w:right w:val="single" w:sz="4" w:space="0" w:color="auto"/>
            </w:tcBorders>
          </w:tcPr>
          <w:p w14:paraId="04AEE680" w14:textId="26667BAC" w:rsidR="00B653A2" w:rsidRDefault="00B653A2" w:rsidP="007D5340">
            <w:r>
              <w:t>Det du har snakket inn oversettes. Her har jeg valgt norsk til engelsk. Du kan selvsagt velge andre språk.</w:t>
            </w:r>
          </w:p>
        </w:tc>
      </w:tr>
      <w:tr w:rsidR="00B653A2" w14:paraId="0F1E618D" w14:textId="77777777" w:rsidTr="007D5340">
        <w:tc>
          <w:tcPr>
            <w:tcW w:w="2972" w:type="dxa"/>
            <w:tcBorders>
              <w:top w:val="single" w:sz="4" w:space="0" w:color="auto"/>
              <w:left w:val="single" w:sz="4" w:space="0" w:color="auto"/>
              <w:bottom w:val="single" w:sz="4" w:space="0" w:color="auto"/>
              <w:right w:val="single" w:sz="4" w:space="0" w:color="auto"/>
            </w:tcBorders>
          </w:tcPr>
          <w:p w14:paraId="17C0C1D5" w14:textId="77777777" w:rsidR="00B653A2" w:rsidRDefault="00B653A2" w:rsidP="007D5340">
            <w:r>
              <w:t>Les opp tekst</w:t>
            </w:r>
          </w:p>
        </w:tc>
        <w:tc>
          <w:tcPr>
            <w:tcW w:w="6090" w:type="dxa"/>
            <w:tcBorders>
              <w:top w:val="single" w:sz="4" w:space="0" w:color="auto"/>
              <w:left w:val="single" w:sz="4" w:space="0" w:color="auto"/>
              <w:bottom w:val="single" w:sz="4" w:space="0" w:color="auto"/>
              <w:right w:val="single" w:sz="4" w:space="0" w:color="auto"/>
            </w:tcBorders>
          </w:tcPr>
          <w:p w14:paraId="58D8C585" w14:textId="77777777" w:rsidR="00B653A2" w:rsidRDefault="00B653A2" w:rsidP="007D5340">
            <w:r>
              <w:t>Den oversatte teksten leses opp. Du kan bestemme språk, hastighet, stemme osv.</w:t>
            </w:r>
          </w:p>
        </w:tc>
      </w:tr>
      <w:tr w:rsidR="00B653A2" w14:paraId="24C75018" w14:textId="77777777" w:rsidTr="007D5340">
        <w:tc>
          <w:tcPr>
            <w:tcW w:w="2972" w:type="dxa"/>
            <w:tcBorders>
              <w:top w:val="single" w:sz="4" w:space="0" w:color="auto"/>
              <w:left w:val="single" w:sz="4" w:space="0" w:color="auto"/>
              <w:bottom w:val="single" w:sz="4" w:space="0" w:color="auto"/>
              <w:right w:val="single" w:sz="4" w:space="0" w:color="auto"/>
            </w:tcBorders>
          </w:tcPr>
          <w:p w14:paraId="1B9116B9" w14:textId="77777777" w:rsidR="00B653A2" w:rsidRDefault="00B653A2" w:rsidP="007D5340">
            <w:r>
              <w:t>Kopier til utklipp</w:t>
            </w:r>
          </w:p>
        </w:tc>
        <w:tc>
          <w:tcPr>
            <w:tcW w:w="6090" w:type="dxa"/>
            <w:tcBorders>
              <w:top w:val="single" w:sz="4" w:space="0" w:color="auto"/>
              <w:left w:val="single" w:sz="4" w:space="0" w:color="auto"/>
              <w:bottom w:val="single" w:sz="4" w:space="0" w:color="auto"/>
              <w:right w:val="single" w:sz="4" w:space="0" w:color="auto"/>
            </w:tcBorders>
          </w:tcPr>
          <w:p w14:paraId="28216909" w14:textId="77777777" w:rsidR="00B653A2" w:rsidRDefault="00B653A2" w:rsidP="007D5340">
            <w:r>
              <w:t>Her legges den oversatte teksten på utklippstavla.</w:t>
            </w:r>
          </w:p>
        </w:tc>
      </w:tr>
      <w:tr w:rsidR="00B653A2" w14:paraId="59164E73" w14:textId="77777777" w:rsidTr="007D5340">
        <w:tc>
          <w:tcPr>
            <w:tcW w:w="2972" w:type="dxa"/>
            <w:tcBorders>
              <w:top w:val="single" w:sz="4" w:space="0" w:color="auto"/>
              <w:left w:val="single" w:sz="4" w:space="0" w:color="auto"/>
              <w:bottom w:val="single" w:sz="4" w:space="0" w:color="auto"/>
              <w:right w:val="single" w:sz="4" w:space="0" w:color="auto"/>
            </w:tcBorders>
          </w:tcPr>
          <w:p w14:paraId="0D5869AF" w14:textId="77777777" w:rsidR="00B653A2" w:rsidRDefault="00B653A2" w:rsidP="007D5340">
            <w:r>
              <w:t>Tekst</w:t>
            </w:r>
          </w:p>
        </w:tc>
        <w:tc>
          <w:tcPr>
            <w:tcW w:w="6090" w:type="dxa"/>
            <w:tcBorders>
              <w:top w:val="single" w:sz="4" w:space="0" w:color="auto"/>
              <w:left w:val="single" w:sz="4" w:space="0" w:color="auto"/>
              <w:bottom w:val="single" w:sz="4" w:space="0" w:color="auto"/>
              <w:right w:val="single" w:sz="4" w:space="0" w:color="auto"/>
            </w:tcBorders>
          </w:tcPr>
          <w:p w14:paraId="13DB248F" w14:textId="44A32C55" w:rsidR="00B653A2" w:rsidRDefault="00B653A2" w:rsidP="007D5340">
            <w:r>
              <w:t>Her settes både norsk og engels</w:t>
            </w:r>
            <w:r w:rsidR="00FE713C">
              <w:t>k</w:t>
            </w:r>
            <w:r>
              <w:t xml:space="preserve"> sammen til en tekst som vises i neste handling.</w:t>
            </w:r>
          </w:p>
        </w:tc>
      </w:tr>
      <w:tr w:rsidR="00B653A2" w14:paraId="5FC11274" w14:textId="77777777" w:rsidTr="007D5340">
        <w:tc>
          <w:tcPr>
            <w:tcW w:w="2972" w:type="dxa"/>
            <w:tcBorders>
              <w:top w:val="single" w:sz="4" w:space="0" w:color="auto"/>
              <w:left w:val="single" w:sz="4" w:space="0" w:color="auto"/>
              <w:bottom w:val="single" w:sz="4" w:space="0" w:color="auto"/>
              <w:right w:val="single" w:sz="4" w:space="0" w:color="auto"/>
            </w:tcBorders>
          </w:tcPr>
          <w:p w14:paraId="47CC7D13" w14:textId="77777777" w:rsidR="00B653A2" w:rsidRDefault="00B653A2" w:rsidP="007D5340">
            <w:r>
              <w:t>Angi VoiceOver</w:t>
            </w:r>
          </w:p>
        </w:tc>
        <w:tc>
          <w:tcPr>
            <w:tcW w:w="6090" w:type="dxa"/>
            <w:tcBorders>
              <w:top w:val="single" w:sz="4" w:space="0" w:color="auto"/>
              <w:left w:val="single" w:sz="4" w:space="0" w:color="auto"/>
              <w:bottom w:val="single" w:sz="4" w:space="0" w:color="auto"/>
              <w:right w:val="single" w:sz="4" w:space="0" w:color="auto"/>
            </w:tcBorders>
          </w:tcPr>
          <w:p w14:paraId="0AE71FF1" w14:textId="77777777" w:rsidR="00B653A2" w:rsidRDefault="00B653A2" w:rsidP="007D5340">
            <w:r>
              <w:t>VoiceOver skrus på igjen.</w:t>
            </w:r>
          </w:p>
        </w:tc>
      </w:tr>
      <w:tr w:rsidR="00B653A2" w14:paraId="1D1A837B" w14:textId="77777777" w:rsidTr="007D5340">
        <w:tc>
          <w:tcPr>
            <w:tcW w:w="2972" w:type="dxa"/>
            <w:tcBorders>
              <w:top w:val="single" w:sz="4" w:space="0" w:color="auto"/>
              <w:left w:val="single" w:sz="4" w:space="0" w:color="auto"/>
              <w:bottom w:val="single" w:sz="4" w:space="0" w:color="auto"/>
              <w:right w:val="single" w:sz="4" w:space="0" w:color="auto"/>
            </w:tcBorders>
          </w:tcPr>
          <w:p w14:paraId="0CEDC4EF" w14:textId="77777777" w:rsidR="00B653A2" w:rsidRDefault="00B653A2" w:rsidP="007D5340">
            <w:r>
              <w:t>Vis varsel</w:t>
            </w:r>
          </w:p>
        </w:tc>
        <w:tc>
          <w:tcPr>
            <w:tcW w:w="6090" w:type="dxa"/>
            <w:tcBorders>
              <w:top w:val="single" w:sz="4" w:space="0" w:color="auto"/>
              <w:left w:val="single" w:sz="4" w:space="0" w:color="auto"/>
              <w:bottom w:val="single" w:sz="4" w:space="0" w:color="auto"/>
              <w:right w:val="single" w:sz="4" w:space="0" w:color="auto"/>
            </w:tcBorders>
          </w:tcPr>
          <w:p w14:paraId="18A8C1AB" w14:textId="04895189" w:rsidR="00B653A2" w:rsidRDefault="00B653A2" w:rsidP="007D5340">
            <w:r>
              <w:t>Norsk og engelsk tekst vises sammen med OK</w:t>
            </w:r>
            <w:r w:rsidR="00FE713C">
              <w:t>-</w:t>
            </w:r>
            <w:r>
              <w:t xml:space="preserve"> og Avbryt</w:t>
            </w:r>
            <w:r w:rsidR="00FE713C">
              <w:t>-</w:t>
            </w:r>
            <w:r>
              <w:t>knapper.</w:t>
            </w:r>
          </w:p>
        </w:tc>
      </w:tr>
      <w:tr w:rsidR="00B653A2" w14:paraId="48E2E9AF" w14:textId="77777777" w:rsidTr="007D5340">
        <w:tc>
          <w:tcPr>
            <w:tcW w:w="2972" w:type="dxa"/>
            <w:tcBorders>
              <w:top w:val="single" w:sz="4" w:space="0" w:color="auto"/>
              <w:left w:val="single" w:sz="4" w:space="0" w:color="auto"/>
              <w:bottom w:val="single" w:sz="4" w:space="0" w:color="auto"/>
              <w:right w:val="single" w:sz="4" w:space="0" w:color="auto"/>
            </w:tcBorders>
          </w:tcPr>
          <w:p w14:paraId="1D32CEAB" w14:textId="77777777" w:rsidR="00B653A2" w:rsidRDefault="00B653A2" w:rsidP="007D5340">
            <w:r>
              <w:t>Utfør snarvei</w:t>
            </w:r>
          </w:p>
        </w:tc>
        <w:tc>
          <w:tcPr>
            <w:tcW w:w="6090" w:type="dxa"/>
            <w:tcBorders>
              <w:top w:val="single" w:sz="4" w:space="0" w:color="auto"/>
              <w:left w:val="single" w:sz="4" w:space="0" w:color="auto"/>
              <w:bottom w:val="single" w:sz="4" w:space="0" w:color="auto"/>
              <w:right w:val="single" w:sz="4" w:space="0" w:color="auto"/>
            </w:tcBorders>
          </w:tcPr>
          <w:p w14:paraId="412F2673" w14:textId="77777777" w:rsidR="00B653A2" w:rsidRDefault="00B653A2" w:rsidP="007D5340">
            <w:r>
              <w:t>Hvis du velger OK i forrige handling kommer du hit, hvis du velger Avbryt avsluttes «Tale til engelsk» umiddelbart. Snarveien som kjøres i denne handlingen er «Tale til engelsk», altså den samme snarveien som kjøres.</w:t>
            </w:r>
          </w:p>
        </w:tc>
      </w:tr>
    </w:tbl>
    <w:p w14:paraId="55FFF66D" w14:textId="77777777" w:rsidR="00B653A2" w:rsidRDefault="00B653A2" w:rsidP="00897FB0"/>
    <w:p w14:paraId="03E77190" w14:textId="081C4E23" w:rsidR="00897FB0" w:rsidRDefault="00815180" w:rsidP="00435DF2">
      <w:pPr>
        <w:pStyle w:val="Overskrift3"/>
      </w:pPr>
      <w:bookmarkStart w:id="35" w:name="_Toc80699031"/>
      <w:r>
        <w:t xml:space="preserve">Saker </w:t>
      </w:r>
      <w:r w:rsidR="00435DF2">
        <w:t>fra NRK</w:t>
      </w:r>
      <w:bookmarkEnd w:id="35"/>
    </w:p>
    <w:p w14:paraId="16D78AA5" w14:textId="234CAD71" w:rsidR="00435DF2" w:rsidRDefault="00435DF2" w:rsidP="00435DF2">
      <w:r>
        <w:t xml:space="preserve">Antall handlinger: </w:t>
      </w:r>
      <w:r w:rsidR="00815180">
        <w:t>16</w:t>
      </w:r>
    </w:p>
    <w:p w14:paraId="4FA6836E" w14:textId="41AE2B68" w:rsidR="00815180" w:rsidRDefault="00815180" w:rsidP="00435DF2">
      <w:r>
        <w:t xml:space="preserve">Dette er en litt mer komplisert snarvei med både løkke, diktering og hvis-handlinger. Snarveien henter de siste </w:t>
      </w:r>
      <w:r w:rsidR="003B0980">
        <w:t xml:space="preserve">30 </w:t>
      </w:r>
      <w:r>
        <w:t>nyhetssakene fra NRK. For hver nyhet kan du svare ja hvis du vil ha lest saken, nei hvis den ikke skal leses eller avslutt hvis du ikke vil høre flere saker. Jeg synes det fungerer best hvis VoiceOver skrus av. VoiceOver må skrus på når snarveien er ferdig, eller hvis du velger å avslutte</w:t>
      </w:r>
      <w:r w:rsidR="003B0980">
        <w:t xml:space="preserve"> ved å si avslutt.</w:t>
      </w:r>
    </w:p>
    <w:p w14:paraId="1CE785D5" w14:textId="735F5B45" w:rsidR="003321FE" w:rsidRDefault="003321FE">
      <w:r>
        <w:br w:type="page"/>
      </w:r>
    </w:p>
    <w:tbl>
      <w:tblPr>
        <w:tblStyle w:val="Tabellrutenett"/>
        <w:tblW w:w="0" w:type="auto"/>
        <w:tblLook w:val="04A0" w:firstRow="1" w:lastRow="0" w:firstColumn="1" w:lastColumn="0" w:noHBand="0" w:noVBand="1"/>
      </w:tblPr>
      <w:tblGrid>
        <w:gridCol w:w="2830"/>
        <w:gridCol w:w="6232"/>
      </w:tblGrid>
      <w:tr w:rsidR="003B0980" w14:paraId="419D4AE7" w14:textId="77777777" w:rsidTr="00B653A2">
        <w:tc>
          <w:tcPr>
            <w:tcW w:w="2830" w:type="dxa"/>
            <w:tcBorders>
              <w:top w:val="single" w:sz="4" w:space="0" w:color="auto"/>
              <w:left w:val="single" w:sz="4" w:space="0" w:color="auto"/>
              <w:bottom w:val="single" w:sz="4" w:space="0" w:color="auto"/>
              <w:right w:val="single" w:sz="4" w:space="0" w:color="auto"/>
            </w:tcBorders>
            <w:hideMark/>
          </w:tcPr>
          <w:p w14:paraId="01B8164F" w14:textId="5A94E379" w:rsidR="003B0980" w:rsidRPr="00B653A2" w:rsidRDefault="003B0980">
            <w:pPr>
              <w:rPr>
                <w:b/>
                <w:bCs/>
              </w:rPr>
            </w:pPr>
            <w:r w:rsidRPr="00B653A2">
              <w:rPr>
                <w:b/>
                <w:bCs/>
              </w:rPr>
              <w:t>Handling</w:t>
            </w:r>
          </w:p>
        </w:tc>
        <w:tc>
          <w:tcPr>
            <w:tcW w:w="6232" w:type="dxa"/>
            <w:tcBorders>
              <w:top w:val="single" w:sz="4" w:space="0" w:color="auto"/>
              <w:left w:val="single" w:sz="4" w:space="0" w:color="auto"/>
              <w:bottom w:val="single" w:sz="4" w:space="0" w:color="auto"/>
              <w:right w:val="single" w:sz="4" w:space="0" w:color="auto"/>
            </w:tcBorders>
            <w:hideMark/>
          </w:tcPr>
          <w:p w14:paraId="0E3C7D3D" w14:textId="77777777" w:rsidR="003B0980" w:rsidRPr="00B653A2" w:rsidRDefault="003B0980">
            <w:pPr>
              <w:rPr>
                <w:b/>
                <w:bCs/>
              </w:rPr>
            </w:pPr>
            <w:r w:rsidRPr="00B653A2">
              <w:rPr>
                <w:b/>
                <w:bCs/>
              </w:rPr>
              <w:t>Beskrivelse</w:t>
            </w:r>
          </w:p>
        </w:tc>
      </w:tr>
      <w:tr w:rsidR="003B0980" w14:paraId="655FBEFF" w14:textId="77777777" w:rsidTr="00B653A2">
        <w:tc>
          <w:tcPr>
            <w:tcW w:w="2830" w:type="dxa"/>
            <w:tcBorders>
              <w:top w:val="single" w:sz="4" w:space="0" w:color="auto"/>
              <w:left w:val="single" w:sz="4" w:space="0" w:color="auto"/>
              <w:bottom w:val="single" w:sz="4" w:space="0" w:color="auto"/>
              <w:right w:val="single" w:sz="4" w:space="0" w:color="auto"/>
            </w:tcBorders>
            <w:hideMark/>
          </w:tcPr>
          <w:p w14:paraId="4A4F642C" w14:textId="36A33CBA" w:rsidR="003B0980" w:rsidRDefault="003B0980">
            <w:r>
              <w:t>VoiceOver</w:t>
            </w:r>
          </w:p>
        </w:tc>
        <w:tc>
          <w:tcPr>
            <w:tcW w:w="6232" w:type="dxa"/>
            <w:tcBorders>
              <w:top w:val="single" w:sz="4" w:space="0" w:color="auto"/>
              <w:left w:val="single" w:sz="4" w:space="0" w:color="auto"/>
              <w:bottom w:val="single" w:sz="4" w:space="0" w:color="auto"/>
              <w:right w:val="single" w:sz="4" w:space="0" w:color="auto"/>
            </w:tcBorders>
            <w:hideMark/>
          </w:tcPr>
          <w:p w14:paraId="62C2C72C" w14:textId="159C7305" w:rsidR="003B0980" w:rsidRDefault="003B0980">
            <w:r>
              <w:t>Skrus av.</w:t>
            </w:r>
          </w:p>
        </w:tc>
      </w:tr>
      <w:tr w:rsidR="003B0980" w14:paraId="097B4138" w14:textId="77777777" w:rsidTr="00B653A2">
        <w:tc>
          <w:tcPr>
            <w:tcW w:w="2830" w:type="dxa"/>
            <w:tcBorders>
              <w:top w:val="single" w:sz="4" w:space="0" w:color="auto"/>
              <w:left w:val="single" w:sz="4" w:space="0" w:color="auto"/>
              <w:bottom w:val="single" w:sz="4" w:space="0" w:color="auto"/>
              <w:right w:val="single" w:sz="4" w:space="0" w:color="auto"/>
            </w:tcBorders>
          </w:tcPr>
          <w:p w14:paraId="4A43B61B" w14:textId="7240EA22" w:rsidR="003B0980" w:rsidRDefault="003B0980">
            <w:r>
              <w:t>Hent objekter fra RSS-strøm</w:t>
            </w:r>
          </w:p>
        </w:tc>
        <w:tc>
          <w:tcPr>
            <w:tcW w:w="6232" w:type="dxa"/>
            <w:tcBorders>
              <w:top w:val="single" w:sz="4" w:space="0" w:color="auto"/>
              <w:left w:val="single" w:sz="4" w:space="0" w:color="auto"/>
              <w:bottom w:val="single" w:sz="4" w:space="0" w:color="auto"/>
              <w:right w:val="single" w:sz="4" w:space="0" w:color="auto"/>
            </w:tcBorders>
          </w:tcPr>
          <w:p w14:paraId="22AE0825" w14:textId="22A5DB76" w:rsidR="003B0980" w:rsidRDefault="003B0980">
            <w:r>
              <w:t xml:space="preserve">Her velges 30 (eller et mindre/større antall). Adressen til NRKs nyhetsstrøm er: </w:t>
            </w:r>
            <w:hyperlink r:id="rId19" w:history="1">
              <w:r w:rsidRPr="00420E11">
                <w:rPr>
                  <w:rStyle w:val="Hyperkobling"/>
                </w:rPr>
                <w:t>http://nrk.no/nyheter/siste.rss</w:t>
              </w:r>
            </w:hyperlink>
          </w:p>
        </w:tc>
      </w:tr>
      <w:tr w:rsidR="003B0980" w14:paraId="11276F7D" w14:textId="77777777" w:rsidTr="00B653A2">
        <w:tc>
          <w:tcPr>
            <w:tcW w:w="2830" w:type="dxa"/>
            <w:tcBorders>
              <w:top w:val="single" w:sz="4" w:space="0" w:color="auto"/>
              <w:left w:val="single" w:sz="4" w:space="0" w:color="auto"/>
              <w:bottom w:val="single" w:sz="4" w:space="0" w:color="auto"/>
              <w:right w:val="single" w:sz="4" w:space="0" w:color="auto"/>
            </w:tcBorders>
          </w:tcPr>
          <w:p w14:paraId="2B6BE0D9" w14:textId="5BCF75EC" w:rsidR="003B0980" w:rsidRDefault="003B0980">
            <w:r>
              <w:t>Gjenta hver enkelt</w:t>
            </w:r>
          </w:p>
        </w:tc>
        <w:tc>
          <w:tcPr>
            <w:tcW w:w="6232" w:type="dxa"/>
            <w:tcBorders>
              <w:top w:val="single" w:sz="4" w:space="0" w:color="auto"/>
              <w:left w:val="single" w:sz="4" w:space="0" w:color="auto"/>
              <w:bottom w:val="single" w:sz="4" w:space="0" w:color="auto"/>
              <w:right w:val="single" w:sz="4" w:space="0" w:color="auto"/>
            </w:tcBorders>
          </w:tcPr>
          <w:p w14:paraId="649DB4A1" w14:textId="0AE3AC15" w:rsidR="003B0980" w:rsidRDefault="003B0980">
            <w:r>
              <w:t>Her velges objekter fra RSS-strøm.</w:t>
            </w:r>
          </w:p>
        </w:tc>
      </w:tr>
      <w:tr w:rsidR="003B0980" w14:paraId="0FA78709" w14:textId="77777777" w:rsidTr="00B653A2">
        <w:tc>
          <w:tcPr>
            <w:tcW w:w="2830" w:type="dxa"/>
            <w:tcBorders>
              <w:top w:val="single" w:sz="4" w:space="0" w:color="auto"/>
              <w:left w:val="single" w:sz="4" w:space="0" w:color="auto"/>
              <w:bottom w:val="single" w:sz="4" w:space="0" w:color="auto"/>
              <w:right w:val="single" w:sz="4" w:space="0" w:color="auto"/>
            </w:tcBorders>
          </w:tcPr>
          <w:p w14:paraId="540F87B3" w14:textId="31271E5A" w:rsidR="003B0980" w:rsidRDefault="003B0980">
            <w:r>
              <w:t xml:space="preserve">   Tekst</w:t>
            </w:r>
          </w:p>
        </w:tc>
        <w:tc>
          <w:tcPr>
            <w:tcW w:w="6232" w:type="dxa"/>
            <w:tcBorders>
              <w:top w:val="single" w:sz="4" w:space="0" w:color="auto"/>
              <w:left w:val="single" w:sz="4" w:space="0" w:color="auto"/>
              <w:bottom w:val="single" w:sz="4" w:space="0" w:color="auto"/>
              <w:right w:val="single" w:sz="4" w:space="0" w:color="auto"/>
            </w:tcBorders>
          </w:tcPr>
          <w:p w14:paraId="72D5D05D" w14:textId="38DB399D" w:rsidR="003B0980" w:rsidRDefault="003B0980">
            <w:r>
              <w:t>Her lager jeg en tekst som består av dato og tittel.</w:t>
            </w:r>
          </w:p>
        </w:tc>
      </w:tr>
      <w:tr w:rsidR="003B0980" w14:paraId="4FB31AB1" w14:textId="77777777" w:rsidTr="00B653A2">
        <w:tc>
          <w:tcPr>
            <w:tcW w:w="2830" w:type="dxa"/>
            <w:tcBorders>
              <w:top w:val="single" w:sz="4" w:space="0" w:color="auto"/>
              <w:left w:val="single" w:sz="4" w:space="0" w:color="auto"/>
              <w:bottom w:val="single" w:sz="4" w:space="0" w:color="auto"/>
              <w:right w:val="single" w:sz="4" w:space="0" w:color="auto"/>
            </w:tcBorders>
          </w:tcPr>
          <w:p w14:paraId="028C0E8C" w14:textId="6613166A" w:rsidR="003B0980" w:rsidRDefault="003B0980">
            <w:r>
              <w:t xml:space="preserve">   Les opp tekst</w:t>
            </w:r>
          </w:p>
        </w:tc>
        <w:tc>
          <w:tcPr>
            <w:tcW w:w="6232" w:type="dxa"/>
            <w:tcBorders>
              <w:top w:val="single" w:sz="4" w:space="0" w:color="auto"/>
              <w:left w:val="single" w:sz="4" w:space="0" w:color="auto"/>
              <w:bottom w:val="single" w:sz="4" w:space="0" w:color="auto"/>
              <w:right w:val="single" w:sz="4" w:space="0" w:color="auto"/>
            </w:tcBorders>
          </w:tcPr>
          <w:p w14:paraId="5216CC94" w14:textId="7FCBAEE5" w:rsidR="003B0980" w:rsidRDefault="003B0980">
            <w:r>
              <w:t>Teksten som ble laget i forrige handling leses.</w:t>
            </w:r>
          </w:p>
        </w:tc>
      </w:tr>
      <w:tr w:rsidR="003B0980" w14:paraId="6906829A" w14:textId="77777777" w:rsidTr="00B653A2">
        <w:tc>
          <w:tcPr>
            <w:tcW w:w="2830" w:type="dxa"/>
            <w:tcBorders>
              <w:top w:val="single" w:sz="4" w:space="0" w:color="auto"/>
              <w:left w:val="single" w:sz="4" w:space="0" w:color="auto"/>
              <w:bottom w:val="single" w:sz="4" w:space="0" w:color="auto"/>
              <w:right w:val="single" w:sz="4" w:space="0" w:color="auto"/>
            </w:tcBorders>
          </w:tcPr>
          <w:p w14:paraId="11EA88F1" w14:textId="1421B974" w:rsidR="003B0980" w:rsidRDefault="003B0980">
            <w:r>
              <w:t xml:space="preserve">   Dikter tekst</w:t>
            </w:r>
          </w:p>
        </w:tc>
        <w:tc>
          <w:tcPr>
            <w:tcW w:w="6232" w:type="dxa"/>
            <w:tcBorders>
              <w:top w:val="single" w:sz="4" w:space="0" w:color="auto"/>
              <w:left w:val="single" w:sz="4" w:space="0" w:color="auto"/>
              <w:bottom w:val="single" w:sz="4" w:space="0" w:color="auto"/>
              <w:right w:val="single" w:sz="4" w:space="0" w:color="auto"/>
            </w:tcBorders>
          </w:tcPr>
          <w:p w14:paraId="6D94301C" w14:textId="406AF2AE" w:rsidR="003B0980" w:rsidRDefault="009D3A67">
            <w:r>
              <w:t>Her kan du svare Ja, Nei eller Avslutt. Hva skjer hvis du sier noe helt annet?</w:t>
            </w:r>
          </w:p>
        </w:tc>
      </w:tr>
      <w:tr w:rsidR="009D3A67" w14:paraId="53D21C61" w14:textId="77777777" w:rsidTr="00B653A2">
        <w:tc>
          <w:tcPr>
            <w:tcW w:w="2830" w:type="dxa"/>
            <w:tcBorders>
              <w:top w:val="single" w:sz="4" w:space="0" w:color="auto"/>
              <w:left w:val="single" w:sz="4" w:space="0" w:color="auto"/>
              <w:bottom w:val="single" w:sz="4" w:space="0" w:color="auto"/>
              <w:right w:val="single" w:sz="4" w:space="0" w:color="auto"/>
            </w:tcBorders>
          </w:tcPr>
          <w:p w14:paraId="7412F40D" w14:textId="7F7D7E65" w:rsidR="009D3A67" w:rsidRDefault="009D3A67">
            <w:r>
              <w:t xml:space="preserve">   Hvis</w:t>
            </w:r>
          </w:p>
        </w:tc>
        <w:tc>
          <w:tcPr>
            <w:tcW w:w="6232" w:type="dxa"/>
            <w:tcBorders>
              <w:top w:val="single" w:sz="4" w:space="0" w:color="auto"/>
              <w:left w:val="single" w:sz="4" w:space="0" w:color="auto"/>
              <w:bottom w:val="single" w:sz="4" w:space="0" w:color="auto"/>
              <w:right w:val="single" w:sz="4" w:space="0" w:color="auto"/>
            </w:tcBorders>
          </w:tcPr>
          <w:p w14:paraId="162991FC" w14:textId="17B3ED61" w:rsidR="009D3A67" w:rsidRDefault="009D3A67">
            <w:r>
              <w:t>Diktert tekst inneholder ja.</w:t>
            </w:r>
          </w:p>
        </w:tc>
      </w:tr>
      <w:tr w:rsidR="009D3A67" w14:paraId="1CCBE863" w14:textId="77777777" w:rsidTr="00B653A2">
        <w:tc>
          <w:tcPr>
            <w:tcW w:w="2830" w:type="dxa"/>
            <w:tcBorders>
              <w:top w:val="single" w:sz="4" w:space="0" w:color="auto"/>
              <w:left w:val="single" w:sz="4" w:space="0" w:color="auto"/>
              <w:bottom w:val="single" w:sz="4" w:space="0" w:color="auto"/>
              <w:right w:val="single" w:sz="4" w:space="0" w:color="auto"/>
            </w:tcBorders>
          </w:tcPr>
          <w:p w14:paraId="57156B91" w14:textId="53CB8048" w:rsidR="009D3A67" w:rsidRDefault="009D3A67">
            <w:r>
              <w:t xml:space="preserve">      Tekst</w:t>
            </w:r>
          </w:p>
        </w:tc>
        <w:tc>
          <w:tcPr>
            <w:tcW w:w="6232" w:type="dxa"/>
            <w:tcBorders>
              <w:top w:val="single" w:sz="4" w:space="0" w:color="auto"/>
              <w:left w:val="single" w:sz="4" w:space="0" w:color="auto"/>
              <w:bottom w:val="single" w:sz="4" w:space="0" w:color="auto"/>
              <w:right w:val="single" w:sz="4" w:space="0" w:color="auto"/>
            </w:tcBorders>
          </w:tcPr>
          <w:p w14:paraId="6BCC6F04" w14:textId="4956AFF4" w:rsidR="009D3A67" w:rsidRDefault="009D3A67">
            <w:r>
              <w:t>Teksten inneholder Utdrag (en del av objektet som hentes fra RSS-strømmen).</w:t>
            </w:r>
          </w:p>
        </w:tc>
      </w:tr>
      <w:tr w:rsidR="009D3A67" w14:paraId="3FFD181F" w14:textId="77777777" w:rsidTr="00B653A2">
        <w:tc>
          <w:tcPr>
            <w:tcW w:w="2830" w:type="dxa"/>
            <w:tcBorders>
              <w:top w:val="single" w:sz="4" w:space="0" w:color="auto"/>
              <w:left w:val="single" w:sz="4" w:space="0" w:color="auto"/>
              <w:bottom w:val="single" w:sz="4" w:space="0" w:color="auto"/>
              <w:right w:val="single" w:sz="4" w:space="0" w:color="auto"/>
            </w:tcBorders>
          </w:tcPr>
          <w:p w14:paraId="5A1FA1E6" w14:textId="790FBB03" w:rsidR="009D3A67" w:rsidRDefault="009D3A67">
            <w:r>
              <w:t xml:space="preserve">      Les opp tekst</w:t>
            </w:r>
          </w:p>
        </w:tc>
        <w:tc>
          <w:tcPr>
            <w:tcW w:w="6232" w:type="dxa"/>
            <w:tcBorders>
              <w:top w:val="single" w:sz="4" w:space="0" w:color="auto"/>
              <w:left w:val="single" w:sz="4" w:space="0" w:color="auto"/>
              <w:bottom w:val="single" w:sz="4" w:space="0" w:color="auto"/>
              <w:right w:val="single" w:sz="4" w:space="0" w:color="auto"/>
            </w:tcBorders>
          </w:tcPr>
          <w:p w14:paraId="0A92E237" w14:textId="54F59B9F" w:rsidR="009D3A67" w:rsidRDefault="009D3A67">
            <w:r>
              <w:t>Utdraget leses</w:t>
            </w:r>
          </w:p>
        </w:tc>
      </w:tr>
      <w:tr w:rsidR="009D3A67" w14:paraId="5E55FD4F" w14:textId="77777777" w:rsidTr="00B653A2">
        <w:tc>
          <w:tcPr>
            <w:tcW w:w="2830" w:type="dxa"/>
            <w:tcBorders>
              <w:top w:val="single" w:sz="4" w:space="0" w:color="auto"/>
              <w:left w:val="single" w:sz="4" w:space="0" w:color="auto"/>
              <w:bottom w:val="single" w:sz="4" w:space="0" w:color="auto"/>
              <w:right w:val="single" w:sz="4" w:space="0" w:color="auto"/>
            </w:tcBorders>
          </w:tcPr>
          <w:p w14:paraId="6A19E1E9" w14:textId="367AFE76" w:rsidR="009D3A67" w:rsidRDefault="009D3A67">
            <w:r>
              <w:t xml:space="preserve">   Avslutt hvis</w:t>
            </w:r>
          </w:p>
        </w:tc>
        <w:tc>
          <w:tcPr>
            <w:tcW w:w="6232" w:type="dxa"/>
            <w:tcBorders>
              <w:top w:val="single" w:sz="4" w:space="0" w:color="auto"/>
              <w:left w:val="single" w:sz="4" w:space="0" w:color="auto"/>
              <w:bottom w:val="single" w:sz="4" w:space="0" w:color="auto"/>
              <w:right w:val="single" w:sz="4" w:space="0" w:color="auto"/>
            </w:tcBorders>
          </w:tcPr>
          <w:p w14:paraId="7DFC97BC" w14:textId="77777777" w:rsidR="009D3A67" w:rsidRDefault="009D3A67"/>
        </w:tc>
      </w:tr>
      <w:tr w:rsidR="009D3A67" w14:paraId="7D91A7D8" w14:textId="77777777" w:rsidTr="00B653A2">
        <w:tc>
          <w:tcPr>
            <w:tcW w:w="2830" w:type="dxa"/>
            <w:tcBorders>
              <w:top w:val="single" w:sz="4" w:space="0" w:color="auto"/>
              <w:left w:val="single" w:sz="4" w:space="0" w:color="auto"/>
              <w:bottom w:val="single" w:sz="4" w:space="0" w:color="auto"/>
              <w:right w:val="single" w:sz="4" w:space="0" w:color="auto"/>
            </w:tcBorders>
          </w:tcPr>
          <w:p w14:paraId="1A50669E" w14:textId="094CDF3D" w:rsidR="009D3A67" w:rsidRDefault="009D3A67">
            <w:r>
              <w:t xml:space="preserve">   Hvis</w:t>
            </w:r>
          </w:p>
        </w:tc>
        <w:tc>
          <w:tcPr>
            <w:tcW w:w="6232" w:type="dxa"/>
            <w:tcBorders>
              <w:top w:val="single" w:sz="4" w:space="0" w:color="auto"/>
              <w:left w:val="single" w:sz="4" w:space="0" w:color="auto"/>
              <w:bottom w:val="single" w:sz="4" w:space="0" w:color="auto"/>
              <w:right w:val="single" w:sz="4" w:space="0" w:color="auto"/>
            </w:tcBorders>
          </w:tcPr>
          <w:p w14:paraId="197D78D8" w14:textId="324655F7" w:rsidR="009D3A67" w:rsidRDefault="009D3A67">
            <w:r>
              <w:t>Resultatet inneholder avslutt.</w:t>
            </w:r>
          </w:p>
        </w:tc>
      </w:tr>
      <w:tr w:rsidR="009D3A67" w14:paraId="617DFFB8" w14:textId="77777777" w:rsidTr="00B653A2">
        <w:tc>
          <w:tcPr>
            <w:tcW w:w="2830" w:type="dxa"/>
            <w:tcBorders>
              <w:top w:val="single" w:sz="4" w:space="0" w:color="auto"/>
              <w:left w:val="single" w:sz="4" w:space="0" w:color="auto"/>
              <w:bottom w:val="single" w:sz="4" w:space="0" w:color="auto"/>
              <w:right w:val="single" w:sz="4" w:space="0" w:color="auto"/>
            </w:tcBorders>
          </w:tcPr>
          <w:p w14:paraId="71E57F6B" w14:textId="17359B1D" w:rsidR="009D3A67" w:rsidRDefault="009D3A67">
            <w:r>
              <w:t xml:space="preserve">      VoiceOver</w:t>
            </w:r>
          </w:p>
        </w:tc>
        <w:tc>
          <w:tcPr>
            <w:tcW w:w="6232" w:type="dxa"/>
            <w:tcBorders>
              <w:top w:val="single" w:sz="4" w:space="0" w:color="auto"/>
              <w:left w:val="single" w:sz="4" w:space="0" w:color="auto"/>
              <w:bottom w:val="single" w:sz="4" w:space="0" w:color="auto"/>
              <w:right w:val="single" w:sz="4" w:space="0" w:color="auto"/>
            </w:tcBorders>
          </w:tcPr>
          <w:p w14:paraId="0C56300C" w14:textId="0D3D5048" w:rsidR="009D3A67" w:rsidRDefault="009D3A67">
            <w:r>
              <w:t>Skrus på</w:t>
            </w:r>
          </w:p>
        </w:tc>
      </w:tr>
      <w:tr w:rsidR="009D3A67" w14:paraId="717ED6F7" w14:textId="77777777" w:rsidTr="00B653A2">
        <w:tc>
          <w:tcPr>
            <w:tcW w:w="2830" w:type="dxa"/>
            <w:tcBorders>
              <w:top w:val="single" w:sz="4" w:space="0" w:color="auto"/>
              <w:left w:val="single" w:sz="4" w:space="0" w:color="auto"/>
              <w:bottom w:val="single" w:sz="4" w:space="0" w:color="auto"/>
              <w:right w:val="single" w:sz="4" w:space="0" w:color="auto"/>
            </w:tcBorders>
          </w:tcPr>
          <w:p w14:paraId="699E6E5F" w14:textId="7A78F65A" w:rsidR="009D3A67" w:rsidRDefault="009D3A67">
            <w:r>
              <w:t xml:space="preserve">      Avslutt snarvei</w:t>
            </w:r>
          </w:p>
        </w:tc>
        <w:tc>
          <w:tcPr>
            <w:tcW w:w="6232" w:type="dxa"/>
            <w:tcBorders>
              <w:top w:val="single" w:sz="4" w:space="0" w:color="auto"/>
              <w:left w:val="single" w:sz="4" w:space="0" w:color="auto"/>
              <w:bottom w:val="single" w:sz="4" w:space="0" w:color="auto"/>
              <w:right w:val="single" w:sz="4" w:space="0" w:color="auto"/>
            </w:tcBorders>
          </w:tcPr>
          <w:p w14:paraId="7DFD1796" w14:textId="472C9F6E" w:rsidR="009D3A67" w:rsidRDefault="009D3A67">
            <w:r>
              <w:t>Dette avslutter snarveien «tvert».</w:t>
            </w:r>
          </w:p>
        </w:tc>
      </w:tr>
      <w:tr w:rsidR="009D3A67" w14:paraId="5E2CE994" w14:textId="77777777" w:rsidTr="00B653A2">
        <w:tc>
          <w:tcPr>
            <w:tcW w:w="2830" w:type="dxa"/>
            <w:tcBorders>
              <w:top w:val="single" w:sz="4" w:space="0" w:color="auto"/>
              <w:left w:val="single" w:sz="4" w:space="0" w:color="auto"/>
              <w:bottom w:val="single" w:sz="4" w:space="0" w:color="auto"/>
              <w:right w:val="single" w:sz="4" w:space="0" w:color="auto"/>
            </w:tcBorders>
          </w:tcPr>
          <w:p w14:paraId="6C3A6067" w14:textId="37ADE559" w:rsidR="009D3A67" w:rsidRDefault="009D3A67">
            <w:r>
              <w:t xml:space="preserve">   Avslutt hvis</w:t>
            </w:r>
          </w:p>
        </w:tc>
        <w:tc>
          <w:tcPr>
            <w:tcW w:w="6232" w:type="dxa"/>
            <w:tcBorders>
              <w:top w:val="single" w:sz="4" w:space="0" w:color="auto"/>
              <w:left w:val="single" w:sz="4" w:space="0" w:color="auto"/>
              <w:bottom w:val="single" w:sz="4" w:space="0" w:color="auto"/>
              <w:right w:val="single" w:sz="4" w:space="0" w:color="auto"/>
            </w:tcBorders>
          </w:tcPr>
          <w:p w14:paraId="169145BC" w14:textId="77777777" w:rsidR="009D3A67" w:rsidRDefault="009D3A67"/>
        </w:tc>
      </w:tr>
      <w:tr w:rsidR="009D3A67" w14:paraId="1BEBC5F2" w14:textId="77777777" w:rsidTr="00B653A2">
        <w:tc>
          <w:tcPr>
            <w:tcW w:w="2830" w:type="dxa"/>
            <w:tcBorders>
              <w:top w:val="single" w:sz="4" w:space="0" w:color="auto"/>
              <w:left w:val="single" w:sz="4" w:space="0" w:color="auto"/>
              <w:bottom w:val="single" w:sz="4" w:space="0" w:color="auto"/>
              <w:right w:val="single" w:sz="4" w:space="0" w:color="auto"/>
            </w:tcBorders>
          </w:tcPr>
          <w:p w14:paraId="0840A8BC" w14:textId="6F4C0ED7" w:rsidR="009D3A67" w:rsidRDefault="009D3A67">
            <w:r>
              <w:t>Avslutt gjentakelse</w:t>
            </w:r>
          </w:p>
        </w:tc>
        <w:tc>
          <w:tcPr>
            <w:tcW w:w="6232" w:type="dxa"/>
            <w:tcBorders>
              <w:top w:val="single" w:sz="4" w:space="0" w:color="auto"/>
              <w:left w:val="single" w:sz="4" w:space="0" w:color="auto"/>
              <w:bottom w:val="single" w:sz="4" w:space="0" w:color="auto"/>
              <w:right w:val="single" w:sz="4" w:space="0" w:color="auto"/>
            </w:tcBorders>
          </w:tcPr>
          <w:p w14:paraId="3395FBDB" w14:textId="6C5A9901" w:rsidR="009D3A67" w:rsidRDefault="009D3A67">
            <w:r>
              <w:t>Her slutter løkka.</w:t>
            </w:r>
          </w:p>
        </w:tc>
      </w:tr>
      <w:tr w:rsidR="009D3A67" w14:paraId="19375E08" w14:textId="77777777" w:rsidTr="00B653A2">
        <w:tc>
          <w:tcPr>
            <w:tcW w:w="2830" w:type="dxa"/>
            <w:tcBorders>
              <w:top w:val="single" w:sz="4" w:space="0" w:color="auto"/>
              <w:left w:val="single" w:sz="4" w:space="0" w:color="auto"/>
              <w:bottom w:val="single" w:sz="4" w:space="0" w:color="auto"/>
              <w:right w:val="single" w:sz="4" w:space="0" w:color="auto"/>
            </w:tcBorders>
          </w:tcPr>
          <w:p w14:paraId="221674AD" w14:textId="0BB72FE2" w:rsidR="009D3A67" w:rsidRDefault="009D3A67">
            <w:r>
              <w:t>VoiceOver</w:t>
            </w:r>
          </w:p>
        </w:tc>
        <w:tc>
          <w:tcPr>
            <w:tcW w:w="6232" w:type="dxa"/>
            <w:tcBorders>
              <w:top w:val="single" w:sz="4" w:space="0" w:color="auto"/>
              <w:left w:val="single" w:sz="4" w:space="0" w:color="auto"/>
              <w:bottom w:val="single" w:sz="4" w:space="0" w:color="auto"/>
              <w:right w:val="single" w:sz="4" w:space="0" w:color="auto"/>
            </w:tcBorders>
          </w:tcPr>
          <w:p w14:paraId="5286D21C" w14:textId="6682B86E" w:rsidR="009D3A67" w:rsidRDefault="009D3A67">
            <w:r>
              <w:t>Hvis du velger å høre gjennom alle de 30 sakene avsluttes løkka på vanlig måte. Da må VoiceOver skrus på.</w:t>
            </w:r>
          </w:p>
        </w:tc>
      </w:tr>
    </w:tbl>
    <w:p w14:paraId="0B2C1480" w14:textId="77777777" w:rsidR="003B0980" w:rsidRDefault="003B0980" w:rsidP="00435DF2"/>
    <w:p w14:paraId="71C1AD62" w14:textId="77777777" w:rsidR="003B0980" w:rsidRDefault="003B0980" w:rsidP="00435DF2"/>
    <w:p w14:paraId="35483632" w14:textId="77777777" w:rsidR="00435DF2" w:rsidRPr="00435DF2" w:rsidRDefault="00435DF2" w:rsidP="00435DF2"/>
    <w:p w14:paraId="5C44A3CD" w14:textId="77777777" w:rsidR="00CC3949" w:rsidRDefault="00CC3949" w:rsidP="00343F08"/>
    <w:p w14:paraId="0CFAC15E" w14:textId="77777777" w:rsidR="00343F08" w:rsidRPr="00343F08" w:rsidRDefault="00343F08" w:rsidP="00343F08"/>
    <w:p w14:paraId="6F4158F6" w14:textId="7B335F87" w:rsidR="007B439A" w:rsidRDefault="007B439A" w:rsidP="00B34ED4"/>
    <w:p w14:paraId="7CE4C177" w14:textId="78F42A50" w:rsidR="007B439A" w:rsidRDefault="007B439A">
      <w:r>
        <w:br w:type="page"/>
      </w:r>
    </w:p>
    <w:p w14:paraId="4A083BAB" w14:textId="7F86B1E1" w:rsidR="007B439A" w:rsidRDefault="007B439A" w:rsidP="007B439A">
      <w:pPr>
        <w:pStyle w:val="Overskrift1"/>
      </w:pPr>
      <w:bookmarkStart w:id="36" w:name="_Toc80699032"/>
      <w:r>
        <w:t>Quorum</w:t>
      </w:r>
      <w:bookmarkEnd w:id="36"/>
    </w:p>
    <w:p w14:paraId="6D62F461" w14:textId="71A06353" w:rsidR="007B439A" w:rsidRDefault="00B24A1A" w:rsidP="007B439A">
      <w:r>
        <w:t>Quorum er et programmeringsspråk og et kodemiljø utviklet spesielt for synshemmede som bruker skjermleser</w:t>
      </w:r>
      <w:r w:rsidR="009E5FDE">
        <w:t xml:space="preserve"> </w:t>
      </w:r>
      <w:r w:rsidR="006F42DC">
        <w:t>[</w:t>
      </w:r>
      <w:r w:rsidR="006F42DC">
        <w:fldChar w:fldCharType="begin"/>
      </w:r>
      <w:r w:rsidR="006F42DC">
        <w:instrText xml:space="preserve"> REF _Ref76047158 \r \h </w:instrText>
      </w:r>
      <w:r w:rsidR="006F42DC">
        <w:fldChar w:fldCharType="separate"/>
      </w:r>
      <w:r w:rsidR="00F46E53">
        <w:t>24</w:t>
      </w:r>
      <w:r w:rsidR="006F42DC">
        <w:fldChar w:fldCharType="end"/>
      </w:r>
      <w:r w:rsidR="006F42DC">
        <w:t xml:space="preserve">, </w:t>
      </w:r>
      <w:r w:rsidR="006F42DC">
        <w:fldChar w:fldCharType="begin"/>
      </w:r>
      <w:r w:rsidR="006F42DC">
        <w:instrText xml:space="preserve"> REF _Ref76047193 \r \h </w:instrText>
      </w:r>
      <w:r w:rsidR="006F42DC">
        <w:fldChar w:fldCharType="separate"/>
      </w:r>
      <w:r w:rsidR="00F46E53">
        <w:t>26</w:t>
      </w:r>
      <w:r w:rsidR="006F42DC">
        <w:fldChar w:fldCharType="end"/>
      </w:r>
      <w:r w:rsidR="006F42DC">
        <w:t>]</w:t>
      </w:r>
      <w:r>
        <w:t xml:space="preserve">. </w:t>
      </w:r>
      <w:r w:rsidR="00B50769">
        <w:t xml:space="preserve">Quorum kan blant annet brukes for å </w:t>
      </w:r>
      <w:r w:rsidR="00D42536">
        <w:t xml:space="preserve">lage spill, </w:t>
      </w:r>
      <w:r w:rsidR="00B50769">
        <w:t>kode Lego-</w:t>
      </w:r>
      <w:proofErr w:type="spellStart"/>
      <w:r w:rsidR="00B50769">
        <w:t>roboter</w:t>
      </w:r>
      <w:proofErr w:type="spellEnd"/>
      <w:r w:rsidR="00D42536">
        <w:t xml:space="preserve"> og mye annet</w:t>
      </w:r>
      <w:r w:rsidR="00B50769">
        <w:t>.</w:t>
      </w:r>
    </w:p>
    <w:p w14:paraId="1985F9F5" w14:textId="363C4865" w:rsidR="00B50769" w:rsidRDefault="00D42536" w:rsidP="007B439A">
      <w:r>
        <w:t xml:space="preserve">Det </w:t>
      </w:r>
      <w:r w:rsidR="00C845DA">
        <w:t xml:space="preserve">skal være </w:t>
      </w:r>
      <w:r>
        <w:t>m</w:t>
      </w:r>
      <w:r w:rsidR="00B50769">
        <w:t xml:space="preserve">ange skoler for synshemmede </w:t>
      </w:r>
      <w:r w:rsidR="00C845DA">
        <w:t xml:space="preserve">som </w:t>
      </w:r>
      <w:r w:rsidR="00B50769">
        <w:t xml:space="preserve">bruker Quorum i undervisningen. Jeg antar at det er riktig, men har ikke gått nærmere i dybden på akkurat det. </w:t>
      </w:r>
      <w:r>
        <w:t xml:space="preserve">På National </w:t>
      </w:r>
      <w:proofErr w:type="spellStart"/>
      <w:r>
        <w:t>Coding</w:t>
      </w:r>
      <w:proofErr w:type="spellEnd"/>
      <w:r>
        <w:t xml:space="preserve"> Symposium 2021 [</w:t>
      </w:r>
      <w:r>
        <w:fldChar w:fldCharType="begin"/>
      </w:r>
      <w:r>
        <w:instrText xml:space="preserve"> REF _Ref76464512 \r \h </w:instrText>
      </w:r>
      <w:r>
        <w:fldChar w:fldCharType="separate"/>
      </w:r>
      <w:r w:rsidR="00F46E53">
        <w:t>40</w:t>
      </w:r>
      <w:r>
        <w:fldChar w:fldCharType="end"/>
      </w:r>
      <w:r>
        <w:t>] ble det opplyst at det er ca. 100</w:t>
      </w:r>
      <w:r w:rsidR="009E5FDE">
        <w:t xml:space="preserve"> </w:t>
      </w:r>
      <w:r>
        <w:t>000 som bruker Quorum.</w:t>
      </w:r>
    </w:p>
    <w:p w14:paraId="6582890F" w14:textId="3C4A3FAD" w:rsidR="00B50769" w:rsidRDefault="00C845DA" w:rsidP="00B50769">
      <w:pPr>
        <w:pStyle w:val="Overskrift2"/>
      </w:pPr>
      <w:bookmarkStart w:id="37" w:name="_Toc80699033"/>
      <w:r>
        <w:t>Er Quorum et aktuelt alternativ for grunnskoleelever?</w:t>
      </w:r>
      <w:bookmarkEnd w:id="37"/>
    </w:p>
    <w:p w14:paraId="752A6018" w14:textId="4B796E74" w:rsidR="00B50769" w:rsidRPr="00B50769" w:rsidRDefault="00B50769" w:rsidP="00B50769">
      <w:r>
        <w:t xml:space="preserve">I Norge har vi ikke spesielle skoler for synshemmede. Quorum kan uten tvil brukes for å lære koding. Utfordringen er at språket ikke </w:t>
      </w:r>
      <w:r w:rsidR="00D42536">
        <w:t>har stor utbredelse</w:t>
      </w:r>
      <w:r>
        <w:t>. Selv om det kan være mer plunder og heft med andre kodeverktøy/språk</w:t>
      </w:r>
      <w:r w:rsidR="009E5FDE">
        <w:t>,</w:t>
      </w:r>
      <w:r>
        <w:t xml:space="preserve"> tenker jeg derfor at det bør være gode grunner for å velge et språk så få, antakelig ingen</w:t>
      </w:r>
      <w:r w:rsidR="009E5FDE">
        <w:t>,</w:t>
      </w:r>
      <w:r>
        <w:t xml:space="preserve"> i Norge bruker.</w:t>
      </w:r>
    </w:p>
    <w:p w14:paraId="31CD457B" w14:textId="0C8F30A2" w:rsidR="003626AF" w:rsidRDefault="00D42536">
      <w:r>
        <w:t>Likevel, jeg må si det: hadde jeg hatt en synshemmet elev som skal lære koding</w:t>
      </w:r>
      <w:r w:rsidR="009E5FDE">
        <w:t>,</w:t>
      </w:r>
      <w:r>
        <w:t xml:space="preserve"> hadde Quorum sannsynligvis vært det jeg hadde satset på. Med Quorum kan du lage spill, det synes unge folk er gøy. Med Quorum kan du lage apper til mobil, det synes unge folk er gøy. Og viktigst av alt: Quorum gjør det mulig å konsentrere undervisningen om å lære koding, ikke først og fremst </w:t>
      </w:r>
      <w:r w:rsidR="003626AF">
        <w:t>slite med plunder og heft og alskens ting som er klønete med skjermleser.</w:t>
      </w:r>
    </w:p>
    <w:p w14:paraId="5865A56E" w14:textId="53A4329C" w:rsidR="00E042E6" w:rsidRDefault="00E042E6" w:rsidP="00E042E6">
      <w:pPr>
        <w:pStyle w:val="Overskrift2"/>
      </w:pPr>
      <w:bookmarkStart w:id="38" w:name="_Toc80699034"/>
      <w:r>
        <w:t>Quorum Studio</w:t>
      </w:r>
      <w:bookmarkEnd w:id="38"/>
    </w:p>
    <w:p w14:paraId="5D367AFD" w14:textId="6B415ACA" w:rsidR="00C845DA" w:rsidRDefault="00C845DA" w:rsidP="00C845DA">
      <w:r>
        <w:t>Quorum Studio finnes for PC og Mac. I tillegg kan du jobbe på web</w:t>
      </w:r>
      <w:r w:rsidR="00C7598A">
        <w:t xml:space="preserve"> </w:t>
      </w:r>
      <w:r>
        <w:t>[</w:t>
      </w:r>
      <w:r>
        <w:fldChar w:fldCharType="begin"/>
      </w:r>
      <w:r>
        <w:instrText xml:space="preserve"> REF _Ref76047158 \r \h </w:instrText>
      </w:r>
      <w:r>
        <w:fldChar w:fldCharType="separate"/>
      </w:r>
      <w:r w:rsidR="00F46E53">
        <w:t>24</w:t>
      </w:r>
      <w:r>
        <w:fldChar w:fldCharType="end"/>
      </w:r>
      <w:r>
        <w:t>].</w:t>
      </w:r>
    </w:p>
    <w:p w14:paraId="00BE3BD7" w14:textId="134B8D9B" w:rsidR="00C845DA" w:rsidRDefault="00C845DA" w:rsidP="009E5FDE">
      <w:pPr>
        <w:jc w:val="center"/>
      </w:pPr>
      <w:r>
        <w:rPr>
          <w:noProof/>
        </w:rPr>
        <w:drawing>
          <wp:inline distT="0" distB="0" distL="0" distR="0" wp14:anchorId="72DC8BEE" wp14:editId="6767ACB0">
            <wp:extent cx="4911437" cy="4182999"/>
            <wp:effectExtent l="0" t="0" r="3810" b="8255"/>
            <wp:docPr id="4" name="Bilde 4" descr="Quorum Studio f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Quorum Studio for Windows"/>
                    <pic:cNvPicPr/>
                  </pic:nvPicPr>
                  <pic:blipFill rotWithShape="1">
                    <a:blip r:embed="rId20"/>
                    <a:srcRect r="46473" b="22863"/>
                    <a:stretch/>
                  </pic:blipFill>
                  <pic:spPr bwMode="auto">
                    <a:xfrm>
                      <a:off x="0" y="0"/>
                      <a:ext cx="4912977" cy="4184310"/>
                    </a:xfrm>
                    <a:prstGeom prst="rect">
                      <a:avLst/>
                    </a:prstGeom>
                    <a:ln>
                      <a:noFill/>
                    </a:ln>
                    <a:extLst>
                      <a:ext uri="{53640926-AAD7-44D8-BBD7-CCE9431645EC}">
                        <a14:shadowObscured xmlns:a14="http://schemas.microsoft.com/office/drawing/2010/main"/>
                      </a:ext>
                    </a:extLst>
                  </pic:spPr>
                </pic:pic>
              </a:graphicData>
            </a:graphic>
          </wp:inline>
        </w:drawing>
      </w:r>
    </w:p>
    <w:p w14:paraId="0DFF5036" w14:textId="0F58D52D" w:rsidR="00C845DA" w:rsidRDefault="00C845DA" w:rsidP="00C845DA">
      <w:r>
        <w:t xml:space="preserve">Quorum Studio er det som kalles et Integrated Development Environment (IDE). Enkelt sagt et program som håndterer kodeprosjekter og som har nødvendige verktøy som kodeeditor, </w:t>
      </w:r>
      <w:proofErr w:type="spellStart"/>
      <w:r>
        <w:t>debugging</w:t>
      </w:r>
      <w:proofErr w:type="spellEnd"/>
      <w:r>
        <w:t>-funksjonalitet og så videre.</w:t>
      </w:r>
    </w:p>
    <w:p w14:paraId="49D5DD11" w14:textId="009BF586" w:rsidR="00E042E6" w:rsidRPr="00E042E6" w:rsidRDefault="00AE5CBD" w:rsidP="00E042E6">
      <w:r>
        <w:t xml:space="preserve">Det er bare Quorum Studio for PC som har </w:t>
      </w:r>
      <w:r w:rsidRPr="00D70398">
        <w:t>skjermleserstøtte ifølge</w:t>
      </w:r>
      <w:r w:rsidR="00D70398">
        <w:t xml:space="preserve"> nettsiden deres</w:t>
      </w:r>
      <w:r w:rsidR="00C7598A">
        <w:t xml:space="preserve"> </w:t>
      </w:r>
      <w:r>
        <w:t>[</w:t>
      </w:r>
      <w:r>
        <w:fldChar w:fldCharType="begin"/>
      </w:r>
      <w:r>
        <w:instrText xml:space="preserve"> REF _Ref76047158 \r \h </w:instrText>
      </w:r>
      <w:r>
        <w:fldChar w:fldCharType="separate"/>
      </w:r>
      <w:r w:rsidR="00F46E53">
        <w:t>24</w:t>
      </w:r>
      <w:r>
        <w:fldChar w:fldCharType="end"/>
      </w:r>
      <w:r>
        <w:t>].</w:t>
      </w:r>
      <w:r w:rsidR="005C6A65">
        <w:t xml:space="preserve"> Akkurat dette synes jeg er litt rart når Quorum er laget spesielt for synshemmede.</w:t>
      </w:r>
    </w:p>
    <w:p w14:paraId="069E2AF8" w14:textId="77777777" w:rsidR="003626AF" w:rsidRDefault="003626AF" w:rsidP="003626AF">
      <w:pPr>
        <w:pStyle w:val="Overskrift2"/>
      </w:pPr>
      <w:bookmarkStart w:id="39" w:name="_Toc80699035"/>
      <w:r>
        <w:t>Hvordan ser Quorum-kode ut?</w:t>
      </w:r>
      <w:bookmarkEnd w:id="39"/>
    </w:p>
    <w:p w14:paraId="16B70B06" w14:textId="1B477328" w:rsidR="004B5056" w:rsidRDefault="003626AF" w:rsidP="003626AF">
      <w:r>
        <w:t>Sammenliknet med mange programmeringsspråk er Quorum ganske lettlest. Det er heller ikke massevis av nødvendige, men egentlig unødvendige, tegn (for eksempel</w:t>
      </w:r>
      <w:r w:rsidR="009B368D">
        <w:t xml:space="preserve"> </w:t>
      </w:r>
      <w:r>
        <w:t xml:space="preserve">for å avslutte hver instruksjon, parenteser for å ramme inn kodeblokker </w:t>
      </w:r>
      <w:proofErr w:type="spellStart"/>
      <w:r>
        <w:t>etc</w:t>
      </w:r>
      <w:proofErr w:type="spellEnd"/>
      <w:r>
        <w:t>).</w:t>
      </w:r>
    </w:p>
    <w:p w14:paraId="66BCCF75" w14:textId="2073AA79" w:rsidR="003626AF" w:rsidRDefault="003626AF" w:rsidP="003626AF">
      <w:r>
        <w:t>Nedenfor er det et eksempel på et lite program skrevet i Quorum.</w:t>
      </w:r>
      <w:r w:rsidR="00E042E6">
        <w:t xml:space="preserve"> Det er rett og slett et «lydfyr», altså en lyd som spilles av for å gi synshemmede en retningsreferanse. Lyden slås av/på med Mellomrom-tasten. Programmet bør være veldig forståelig for de som har kodet noe med klasser, arv og hendelser:</w:t>
      </w:r>
    </w:p>
    <w:p w14:paraId="04074C99"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Lydfyr: enkel versjon</w:t>
      </w:r>
    </w:p>
    <w:p w14:paraId="271249A6"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Morten Tollefsen</w:t>
      </w:r>
    </w:p>
    <w:p w14:paraId="03A02466" w14:textId="77777777" w:rsidR="00E042E6" w:rsidRPr="00B338D1" w:rsidRDefault="00E042E6" w:rsidP="00E042E6">
      <w:pPr>
        <w:ind w:left="708"/>
        <w:rPr>
          <w:rFonts w:ascii="Courier New" w:hAnsi="Courier New"/>
          <w:sz w:val="20"/>
          <w:lang w:val="nn-NO"/>
        </w:rPr>
      </w:pPr>
    </w:p>
    <w:p w14:paraId="31A10E49" w14:textId="77777777" w:rsidR="00E042E6" w:rsidRPr="00B338D1" w:rsidRDefault="00E042E6" w:rsidP="00E042E6">
      <w:pPr>
        <w:ind w:left="708"/>
        <w:rPr>
          <w:rFonts w:ascii="Courier New" w:hAnsi="Courier New"/>
          <w:sz w:val="20"/>
          <w:lang w:val="nn-NO"/>
        </w:rPr>
      </w:pPr>
      <w:proofErr w:type="spellStart"/>
      <w:r w:rsidRPr="00B338D1">
        <w:rPr>
          <w:rFonts w:ascii="Courier New" w:hAnsi="Courier New"/>
          <w:sz w:val="20"/>
          <w:lang w:val="nn-NO"/>
        </w:rPr>
        <w:t>use</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Libraries.Game.Game</w:t>
      </w:r>
      <w:proofErr w:type="spellEnd"/>
    </w:p>
    <w:p w14:paraId="0AADC6F6" w14:textId="77777777" w:rsidR="00E042E6" w:rsidRPr="00B338D1" w:rsidRDefault="00E042E6" w:rsidP="00E042E6">
      <w:pPr>
        <w:ind w:left="708"/>
        <w:rPr>
          <w:rFonts w:ascii="Courier New" w:hAnsi="Courier New"/>
          <w:sz w:val="20"/>
          <w:lang w:val="nn-NO"/>
        </w:rPr>
      </w:pPr>
      <w:proofErr w:type="spellStart"/>
      <w:r w:rsidRPr="00B338D1">
        <w:rPr>
          <w:rFonts w:ascii="Courier New" w:hAnsi="Courier New"/>
          <w:sz w:val="20"/>
          <w:lang w:val="nn-NO"/>
        </w:rPr>
        <w:t>use</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Libraries.Sound.Audio</w:t>
      </w:r>
      <w:proofErr w:type="spellEnd"/>
    </w:p>
    <w:p w14:paraId="47B686EF" w14:textId="77777777" w:rsidR="00E042E6" w:rsidRPr="00B338D1" w:rsidRDefault="00E042E6" w:rsidP="00E042E6">
      <w:pPr>
        <w:ind w:left="708"/>
        <w:rPr>
          <w:rFonts w:ascii="Courier New" w:hAnsi="Courier New"/>
          <w:sz w:val="20"/>
          <w:lang w:val="nn-NO"/>
        </w:rPr>
      </w:pPr>
      <w:proofErr w:type="spellStart"/>
      <w:r w:rsidRPr="00B338D1">
        <w:rPr>
          <w:rFonts w:ascii="Courier New" w:hAnsi="Courier New"/>
          <w:sz w:val="20"/>
          <w:lang w:val="nn-NO"/>
        </w:rPr>
        <w:t>use</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Libraries.Interface.Events.KeyboardListener</w:t>
      </w:r>
      <w:proofErr w:type="spellEnd"/>
    </w:p>
    <w:p w14:paraId="4063682C" w14:textId="77777777" w:rsidR="00E042E6" w:rsidRPr="00B338D1" w:rsidRDefault="00E042E6" w:rsidP="00E042E6">
      <w:pPr>
        <w:ind w:left="708"/>
        <w:rPr>
          <w:rFonts w:ascii="Courier New" w:hAnsi="Courier New"/>
          <w:sz w:val="20"/>
          <w:lang w:val="nn-NO"/>
        </w:rPr>
      </w:pPr>
      <w:proofErr w:type="spellStart"/>
      <w:r w:rsidRPr="00B338D1">
        <w:rPr>
          <w:rFonts w:ascii="Courier New" w:hAnsi="Courier New"/>
          <w:sz w:val="20"/>
          <w:lang w:val="nn-NO"/>
        </w:rPr>
        <w:t>use</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Libraries.Interface.Events.KeyboardEvent</w:t>
      </w:r>
      <w:proofErr w:type="spellEnd"/>
    </w:p>
    <w:p w14:paraId="40A048A9" w14:textId="77777777" w:rsidR="00E042E6" w:rsidRPr="00B338D1" w:rsidRDefault="00E042E6" w:rsidP="00E042E6">
      <w:pPr>
        <w:ind w:left="708"/>
        <w:rPr>
          <w:rFonts w:ascii="Courier New" w:hAnsi="Courier New"/>
          <w:sz w:val="20"/>
          <w:lang w:val="nn-NO"/>
        </w:rPr>
      </w:pPr>
    </w:p>
    <w:p w14:paraId="60104BB7" w14:textId="77777777" w:rsidR="00E042E6" w:rsidRPr="00B338D1" w:rsidRDefault="00E042E6" w:rsidP="00E042E6">
      <w:pPr>
        <w:ind w:left="708"/>
        <w:rPr>
          <w:rFonts w:ascii="Courier New" w:hAnsi="Courier New"/>
          <w:sz w:val="20"/>
          <w:lang w:val="nn-NO"/>
        </w:rPr>
      </w:pPr>
      <w:proofErr w:type="spellStart"/>
      <w:r w:rsidRPr="00B338D1">
        <w:rPr>
          <w:rFonts w:ascii="Courier New" w:hAnsi="Courier New"/>
          <w:sz w:val="20"/>
          <w:lang w:val="nn-NO"/>
        </w:rPr>
        <w:t>class</w:t>
      </w:r>
      <w:proofErr w:type="spellEnd"/>
      <w:r w:rsidRPr="00B338D1">
        <w:rPr>
          <w:rFonts w:ascii="Courier New" w:hAnsi="Courier New"/>
          <w:sz w:val="20"/>
          <w:lang w:val="nn-NO"/>
        </w:rPr>
        <w:t xml:space="preserve"> Main is Game, </w:t>
      </w:r>
      <w:proofErr w:type="spellStart"/>
      <w:r w:rsidRPr="00B338D1">
        <w:rPr>
          <w:rFonts w:ascii="Courier New" w:hAnsi="Courier New"/>
          <w:sz w:val="20"/>
          <w:lang w:val="nn-NO"/>
        </w:rPr>
        <w:t>KeyboardListener</w:t>
      </w:r>
      <w:proofErr w:type="spellEnd"/>
    </w:p>
    <w:p w14:paraId="6C35A0E4" w14:textId="77777777" w:rsidR="00E042E6" w:rsidRPr="00B338D1" w:rsidRDefault="00E042E6" w:rsidP="00E042E6">
      <w:pPr>
        <w:ind w:left="708"/>
        <w:rPr>
          <w:rFonts w:ascii="Courier New" w:hAnsi="Courier New"/>
          <w:sz w:val="20"/>
          <w:lang w:val="nn-NO"/>
        </w:rPr>
      </w:pPr>
      <w:proofErr w:type="spellStart"/>
      <w:r w:rsidRPr="00B338D1">
        <w:rPr>
          <w:rFonts w:ascii="Courier New" w:hAnsi="Courier New"/>
          <w:sz w:val="20"/>
          <w:lang w:val="nn-NO"/>
        </w:rPr>
        <w:t>Audio</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audio</w:t>
      </w:r>
      <w:proofErr w:type="spellEnd"/>
    </w:p>
    <w:p w14:paraId="606A3CDE" w14:textId="77777777" w:rsidR="00E042E6" w:rsidRPr="00B338D1" w:rsidRDefault="00E042E6" w:rsidP="00E042E6">
      <w:pPr>
        <w:ind w:left="708"/>
        <w:rPr>
          <w:rFonts w:ascii="Courier New" w:hAnsi="Courier New"/>
          <w:sz w:val="20"/>
          <w:lang w:val="nn-NO"/>
        </w:rPr>
      </w:pPr>
    </w:p>
    <w:p w14:paraId="66ADFC2B"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action Main</w:t>
      </w:r>
    </w:p>
    <w:p w14:paraId="3BAFF090"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StartGame</w:t>
      </w:r>
      <w:proofErr w:type="spellEnd"/>
      <w:r w:rsidRPr="00B338D1">
        <w:rPr>
          <w:rFonts w:ascii="Courier New" w:hAnsi="Courier New"/>
          <w:sz w:val="20"/>
          <w:lang w:val="nn-NO"/>
        </w:rPr>
        <w:t>()</w:t>
      </w:r>
    </w:p>
    <w:p w14:paraId="67AC9036"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end</w:t>
      </w:r>
    </w:p>
    <w:p w14:paraId="622567E5" w14:textId="77777777" w:rsidR="00E042E6" w:rsidRPr="00B338D1" w:rsidRDefault="00E042E6" w:rsidP="00E042E6">
      <w:pPr>
        <w:ind w:left="708"/>
        <w:rPr>
          <w:rFonts w:ascii="Courier New" w:hAnsi="Courier New"/>
          <w:sz w:val="20"/>
          <w:lang w:val="nn-NO"/>
        </w:rPr>
      </w:pPr>
    </w:p>
    <w:p w14:paraId="500F94D5"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action </w:t>
      </w:r>
      <w:proofErr w:type="spellStart"/>
      <w:r w:rsidRPr="00B338D1">
        <w:rPr>
          <w:rFonts w:ascii="Courier New" w:hAnsi="Courier New"/>
          <w:sz w:val="20"/>
          <w:lang w:val="nn-NO"/>
        </w:rPr>
        <w:t>CreateGame</w:t>
      </w:r>
      <w:proofErr w:type="spellEnd"/>
    </w:p>
    <w:p w14:paraId="00CD84A7"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AddKeyboardListener</w:t>
      </w:r>
      <w:proofErr w:type="spellEnd"/>
      <w:r w:rsidRPr="00B338D1">
        <w:rPr>
          <w:rFonts w:ascii="Courier New" w:hAnsi="Courier New"/>
          <w:sz w:val="20"/>
          <w:lang w:val="nn-NO"/>
        </w:rPr>
        <w:t>(me)</w:t>
      </w:r>
    </w:p>
    <w:p w14:paraId="6766A2E7" w14:textId="13E23D76"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audio:Load</w:t>
      </w:r>
      <w:proofErr w:type="spellEnd"/>
      <w:r w:rsidRPr="00B338D1">
        <w:rPr>
          <w:rFonts w:ascii="Courier New" w:hAnsi="Courier New"/>
          <w:sz w:val="20"/>
          <w:lang w:val="nn-NO"/>
        </w:rPr>
        <w:t>("l.wav")</w:t>
      </w:r>
    </w:p>
    <w:p w14:paraId="67846683" w14:textId="67D8D3AF"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audio:EnableLooping</w:t>
      </w:r>
      <w:proofErr w:type="spellEnd"/>
      <w:r w:rsidRPr="00B338D1">
        <w:rPr>
          <w:rFonts w:ascii="Courier New" w:hAnsi="Courier New"/>
          <w:sz w:val="20"/>
          <w:lang w:val="nn-NO"/>
        </w:rPr>
        <w:t>()</w:t>
      </w:r>
    </w:p>
    <w:p w14:paraId="5D5D98CA" w14:textId="3298C533"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audio:Play</w:t>
      </w:r>
      <w:proofErr w:type="spellEnd"/>
      <w:r w:rsidRPr="00B338D1">
        <w:rPr>
          <w:rFonts w:ascii="Courier New" w:hAnsi="Courier New"/>
          <w:sz w:val="20"/>
          <w:lang w:val="nn-NO"/>
        </w:rPr>
        <w:t>()</w:t>
      </w:r>
    </w:p>
    <w:p w14:paraId="6ABB581E"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end</w:t>
      </w:r>
    </w:p>
    <w:p w14:paraId="303075D4" w14:textId="77777777" w:rsidR="00E042E6" w:rsidRPr="00B338D1" w:rsidRDefault="00E042E6" w:rsidP="00E042E6">
      <w:pPr>
        <w:ind w:left="708"/>
        <w:rPr>
          <w:rFonts w:ascii="Courier New" w:hAnsi="Courier New"/>
          <w:sz w:val="20"/>
          <w:lang w:val="nn-NO"/>
        </w:rPr>
      </w:pPr>
    </w:p>
    <w:p w14:paraId="4E251451"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action Update(</w:t>
      </w:r>
      <w:proofErr w:type="spellStart"/>
      <w:r w:rsidRPr="00B338D1">
        <w:rPr>
          <w:rFonts w:ascii="Courier New" w:hAnsi="Courier New"/>
          <w:sz w:val="20"/>
          <w:lang w:val="nn-NO"/>
        </w:rPr>
        <w:t>number</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seconds</w:t>
      </w:r>
      <w:proofErr w:type="spellEnd"/>
      <w:r w:rsidRPr="00B338D1">
        <w:rPr>
          <w:rFonts w:ascii="Courier New" w:hAnsi="Courier New"/>
          <w:sz w:val="20"/>
          <w:lang w:val="nn-NO"/>
        </w:rPr>
        <w:t>)</w:t>
      </w:r>
    </w:p>
    <w:p w14:paraId="7F893A25"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end</w:t>
      </w:r>
    </w:p>
    <w:p w14:paraId="4E888BA9"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
    <w:p w14:paraId="6762B3B9"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action </w:t>
      </w:r>
      <w:proofErr w:type="spellStart"/>
      <w:r w:rsidRPr="00B338D1">
        <w:rPr>
          <w:rFonts w:ascii="Courier New" w:hAnsi="Courier New"/>
          <w:sz w:val="20"/>
          <w:lang w:val="nn-NO"/>
        </w:rPr>
        <w:t>PressedKey</w:t>
      </w:r>
      <w:proofErr w:type="spellEnd"/>
      <w:r w:rsidRPr="00B338D1">
        <w:rPr>
          <w:rFonts w:ascii="Courier New" w:hAnsi="Courier New"/>
          <w:sz w:val="20"/>
          <w:lang w:val="nn-NO"/>
        </w:rPr>
        <w:t>(</w:t>
      </w:r>
      <w:proofErr w:type="spellStart"/>
      <w:r w:rsidRPr="00B338D1">
        <w:rPr>
          <w:rFonts w:ascii="Courier New" w:hAnsi="Courier New"/>
          <w:sz w:val="20"/>
          <w:lang w:val="nn-NO"/>
        </w:rPr>
        <w:t>KeyboardEvent</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event</w:t>
      </w:r>
      <w:proofErr w:type="spellEnd"/>
      <w:r w:rsidRPr="00B338D1">
        <w:rPr>
          <w:rFonts w:ascii="Courier New" w:hAnsi="Courier New"/>
          <w:sz w:val="20"/>
          <w:lang w:val="nn-NO"/>
        </w:rPr>
        <w:t>)</w:t>
      </w:r>
    </w:p>
    <w:p w14:paraId="5095BE89"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if</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event:keyCode</w:t>
      </w:r>
      <w:proofErr w:type="spellEnd"/>
      <w:r w:rsidRPr="00B338D1">
        <w:rPr>
          <w:rFonts w:ascii="Courier New" w:hAnsi="Courier New"/>
          <w:sz w:val="20"/>
          <w:lang w:val="nn-NO"/>
        </w:rPr>
        <w:t xml:space="preserve"> = </w:t>
      </w:r>
      <w:proofErr w:type="spellStart"/>
      <w:r w:rsidRPr="00B338D1">
        <w:rPr>
          <w:rFonts w:ascii="Courier New" w:hAnsi="Courier New"/>
          <w:sz w:val="20"/>
          <w:lang w:val="nn-NO"/>
        </w:rPr>
        <w:t>event:SPACE</w:t>
      </w:r>
      <w:proofErr w:type="spellEnd"/>
    </w:p>
    <w:p w14:paraId="1BBB710D"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if</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audio:IsPlaying</w:t>
      </w:r>
      <w:proofErr w:type="spellEnd"/>
      <w:r w:rsidRPr="00B338D1">
        <w:rPr>
          <w:rFonts w:ascii="Courier New" w:hAnsi="Courier New"/>
          <w:sz w:val="20"/>
          <w:lang w:val="nn-NO"/>
        </w:rPr>
        <w:t>()</w:t>
      </w:r>
    </w:p>
    <w:p w14:paraId="00ECCD0E"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audio:Pause</w:t>
      </w:r>
      <w:proofErr w:type="spellEnd"/>
      <w:r w:rsidRPr="00B338D1">
        <w:rPr>
          <w:rFonts w:ascii="Courier New" w:hAnsi="Courier New"/>
          <w:sz w:val="20"/>
          <w:lang w:val="nn-NO"/>
        </w:rPr>
        <w:t>()</w:t>
      </w:r>
    </w:p>
    <w:p w14:paraId="17833096"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else</w:t>
      </w:r>
      <w:proofErr w:type="spellEnd"/>
    </w:p>
    <w:p w14:paraId="1EEB9B33"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audio:Play</w:t>
      </w:r>
      <w:proofErr w:type="spellEnd"/>
      <w:r w:rsidRPr="00B338D1">
        <w:rPr>
          <w:rFonts w:ascii="Courier New" w:hAnsi="Courier New"/>
          <w:sz w:val="20"/>
          <w:lang w:val="nn-NO"/>
        </w:rPr>
        <w:t>()</w:t>
      </w:r>
    </w:p>
    <w:p w14:paraId="4FADB50D"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end</w:t>
      </w:r>
    </w:p>
    <w:p w14:paraId="56079AC9"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 xml:space="preserve">    end</w:t>
      </w:r>
    </w:p>
    <w:p w14:paraId="7CC9F81E" w14:textId="77777777" w:rsidR="00E042E6" w:rsidRPr="00B338D1" w:rsidRDefault="00E042E6" w:rsidP="00E042E6">
      <w:pPr>
        <w:ind w:left="708"/>
        <w:rPr>
          <w:rFonts w:ascii="Courier New" w:hAnsi="Courier New"/>
          <w:sz w:val="20"/>
          <w:lang w:val="nn-NO"/>
        </w:rPr>
      </w:pPr>
      <w:r w:rsidRPr="00B338D1">
        <w:rPr>
          <w:rFonts w:ascii="Courier New" w:hAnsi="Courier New"/>
          <w:sz w:val="20"/>
          <w:lang w:val="nn-NO"/>
        </w:rPr>
        <w:t>end</w:t>
      </w:r>
    </w:p>
    <w:p w14:paraId="105FA719" w14:textId="463DCE22" w:rsidR="00E042E6" w:rsidRDefault="00E042E6" w:rsidP="00E042E6">
      <w:pPr>
        <w:ind w:left="708"/>
      </w:pPr>
      <w:r w:rsidRPr="00E042E6">
        <w:rPr>
          <w:rFonts w:ascii="Courier New" w:hAnsi="Courier New"/>
          <w:sz w:val="20"/>
        </w:rPr>
        <w:t>end</w:t>
      </w:r>
    </w:p>
    <w:p w14:paraId="7273E984" w14:textId="7C24AC06" w:rsidR="00E042E6" w:rsidRDefault="00AE5CBD" w:rsidP="00AE5CBD">
      <w:pPr>
        <w:pStyle w:val="Overskrift2"/>
      </w:pPr>
      <w:bookmarkStart w:id="40" w:name="_Toc80699036"/>
      <w:r>
        <w:t>Oppgaver</w:t>
      </w:r>
      <w:bookmarkEnd w:id="40"/>
    </w:p>
    <w:p w14:paraId="25E85280" w14:textId="3C7E7B06" w:rsidR="00AE5CBD" w:rsidRDefault="00AE5CBD" w:rsidP="00AE5CBD">
      <w:r>
        <w:t>Med Quorum kan du i prinsippet bruke en eksisterende oppgavesamling (laget for et annet språk). På Quorums nettside</w:t>
      </w:r>
      <w:r w:rsidR="009B368D">
        <w:t xml:space="preserve"> </w:t>
      </w:r>
      <w:r>
        <w:t>[</w:t>
      </w:r>
      <w:r>
        <w:fldChar w:fldCharType="begin"/>
      </w:r>
      <w:r>
        <w:instrText xml:space="preserve"> REF _Ref76047158 \r \h </w:instrText>
      </w:r>
      <w:r>
        <w:fldChar w:fldCharType="separate"/>
      </w:r>
      <w:r w:rsidR="00F46E53">
        <w:t>24</w:t>
      </w:r>
      <w:r>
        <w:fldChar w:fldCharType="end"/>
      </w:r>
      <w:r>
        <w:t xml:space="preserve">] finnes det gode guider inkludert amerikansk pensum for ulike trinn. Hvordan dette harmoniserer med norsk pensum vet jeg ikke, men </w:t>
      </w:r>
      <w:r w:rsidR="009B368D">
        <w:t xml:space="preserve">jeg </w:t>
      </w:r>
      <w:r>
        <w:t xml:space="preserve">antar at det er </w:t>
      </w:r>
      <w:r w:rsidR="009B368D">
        <w:t>en ganske stor overlapp</w:t>
      </w:r>
      <w:r>
        <w:t>. Dersom noen vil gå for Quorum anbefaler jeg å se nøye gjennom oppgaver og guider.</w:t>
      </w:r>
    </w:p>
    <w:p w14:paraId="15A39343" w14:textId="71B943D1" w:rsidR="00AE5CBD" w:rsidRDefault="00AE5CBD" w:rsidP="00AE5CBD"/>
    <w:p w14:paraId="6B6BA2E8" w14:textId="372F8964" w:rsidR="00AE5CBD" w:rsidRDefault="00AE5CBD">
      <w:r>
        <w:br w:type="page"/>
      </w:r>
    </w:p>
    <w:p w14:paraId="6E00A392" w14:textId="218159E5" w:rsidR="006D616A" w:rsidRDefault="004B5056" w:rsidP="004B5056">
      <w:pPr>
        <w:pStyle w:val="Overskrift1"/>
      </w:pPr>
      <w:bookmarkStart w:id="41" w:name="_Toc80699037"/>
      <w:r>
        <w:t>Jaws-</w:t>
      </w:r>
      <w:proofErr w:type="spellStart"/>
      <w:r>
        <w:t>scripting</w:t>
      </w:r>
      <w:bookmarkEnd w:id="41"/>
      <w:proofErr w:type="spellEnd"/>
    </w:p>
    <w:p w14:paraId="3880D87B" w14:textId="6F8E2444" w:rsidR="00DC104C" w:rsidRDefault="00DC104C" w:rsidP="004B5686">
      <w:r>
        <w:t>Jaws-script er ikke nødvendigvis enklere enn Javascript eller andre sammenliknbare språk. Men, det er helt tilgjengelig og hvis du først har Jaws har du alt som trengs ferdig installert. Hovedproblemet med å bruke Jaws er at du kan ødelegge funksjonaliteten til skjermleseren dersom du endrer standardscript/</w:t>
      </w:r>
      <w:proofErr w:type="spellStart"/>
      <w:r>
        <w:t>standardfiler</w:t>
      </w:r>
      <w:proofErr w:type="spellEnd"/>
      <w:r>
        <w:t>. Det er derfor nødvendig å vite hva du gjør og eventuelt ta nødvendige sikkerhetskopier.</w:t>
      </w:r>
    </w:p>
    <w:p w14:paraId="4968F2C3" w14:textId="3B123073" w:rsidR="00374466" w:rsidRDefault="00DC104C" w:rsidP="004B5686">
      <w:r>
        <w:t>Jaws-script er mest aktuelt for de som alt kan en del om skjermleseren. For tenåringer som kan Jaws</w:t>
      </w:r>
      <w:r w:rsidR="009B368D">
        <w:t>,</w:t>
      </w:r>
      <w:r>
        <w:t xml:space="preserve"> vil jeg tro at det kan være både spennende, nyttig og lærerikt å jobbe med Jaws-script.</w:t>
      </w:r>
    </w:p>
    <w:p w14:paraId="67521954" w14:textId="3378100A" w:rsidR="0022527A" w:rsidRDefault="0022527A" w:rsidP="0022527A">
      <w:pPr>
        <w:pStyle w:val="Overskrift2"/>
      </w:pPr>
      <w:bookmarkStart w:id="42" w:name="_Toc80699038"/>
      <w:r>
        <w:t>Globale og programspesifikke script</w:t>
      </w:r>
      <w:bookmarkEnd w:id="42"/>
    </w:p>
    <w:p w14:paraId="200C1C23" w14:textId="796FA4D8" w:rsidR="0022527A" w:rsidRDefault="00DC104C" w:rsidP="0022527A">
      <w:r>
        <w:t>Script kan endre hvordan Jaws fungerer. Du kan for eksempel knytte et script til en hurtigtast for å få lest opp noe i skjermbildet, gjøre en sekvens med handlinger (som i en makro) og mye mer. Det er faktisk mulig å gjøre det aller meste ved hjelp av script.</w:t>
      </w:r>
    </w:p>
    <w:p w14:paraId="017B8A0A" w14:textId="5B4273D0" w:rsidR="00FD02BD" w:rsidRDefault="00DC104C" w:rsidP="0022527A">
      <w:r>
        <w:t xml:space="preserve">Script kan være globale (fungere uansett hvilket program som er </w:t>
      </w:r>
      <w:r w:rsidR="00FD02BD">
        <w:t xml:space="preserve">aktivt) eller knyttes til et spesielt program (for eksempel Microsoft Word) eller domene (for eksempel </w:t>
      </w:r>
      <w:hyperlink r:id="rId21" w:history="1">
        <w:r w:rsidR="00FD02BD" w:rsidRPr="006A5D6A">
          <w:rPr>
            <w:rStyle w:val="Hyperkobling"/>
          </w:rPr>
          <w:t>https://smartja.no/</w:t>
        </w:r>
      </w:hyperlink>
      <w:r w:rsidR="00FD02BD">
        <w:t>). Det enkleste er å knytte script til et program eller domene der Jaws ikke har standardscript. Da risikerer du ikke å ødelegge noe.</w:t>
      </w:r>
    </w:p>
    <w:p w14:paraId="4DA3BA83" w14:textId="3CEDB821" w:rsidR="00FD02BD" w:rsidRDefault="00FD02BD" w:rsidP="00FD02BD">
      <w:pPr>
        <w:pStyle w:val="Overskrift2"/>
      </w:pPr>
      <w:bookmarkStart w:id="43" w:name="_Toc80699039"/>
      <w:r>
        <w:t>Forslag til program uten standard Jaws-script</w:t>
      </w:r>
      <w:bookmarkEnd w:id="43"/>
    </w:p>
    <w:p w14:paraId="4B13EE1A" w14:textId="7A0ADCC5" w:rsidR="00DC104C" w:rsidRDefault="00FD02BD" w:rsidP="0022527A">
      <w:r>
        <w:t>Som nevnt er det lurt, spesielt i starten, å finne et program som ikke har ferdige Jaws-script. Da risikerer du ikke å ødelegge noe.</w:t>
      </w:r>
      <w:r w:rsidR="00AA0393">
        <w:t xml:space="preserve"> Det er imidlertid mange av de forhåndsinstallerte Windows-programmene som har ferdige script. I tillegg kan det være lurt å ha en editor/tekstbehandlingsapp for å komme i gang: Da kan du </w:t>
      </w:r>
      <w:r w:rsidR="00551C8D">
        <w:t xml:space="preserve">demonstrere script som </w:t>
      </w:r>
      <w:r w:rsidR="00AA0393">
        <w:t>skrive</w:t>
      </w:r>
      <w:r w:rsidR="00551C8D">
        <w:t>r</w:t>
      </w:r>
      <w:r w:rsidR="00AA0393">
        <w:t xml:space="preserve"> ut tekst med mer. Jeg foreslår derfor å bruke </w:t>
      </w:r>
      <w:r w:rsidR="00374466">
        <w:t>Klistrelapper-appen</w:t>
      </w:r>
      <w:r w:rsidR="00551C8D">
        <w:t xml:space="preserve"> (der kan scriptet legge ut tekst i et notat/</w:t>
      </w:r>
      <w:r w:rsidR="009B368D">
        <w:t xml:space="preserve">en </w:t>
      </w:r>
      <w:r w:rsidR="00551C8D">
        <w:t>klistrelapp)</w:t>
      </w:r>
      <w:r w:rsidR="00374466">
        <w:t>.</w:t>
      </w:r>
    </w:p>
    <w:p w14:paraId="12D2DB4C" w14:textId="0DC47512" w:rsidR="00AA0393" w:rsidRDefault="00AA0393" w:rsidP="00AA0393">
      <w:pPr>
        <w:pStyle w:val="Listeavsnitt"/>
        <w:numPr>
          <w:ilvl w:val="0"/>
          <w:numId w:val="11"/>
        </w:numPr>
      </w:pPr>
      <w:r>
        <w:t>Start Jaws</w:t>
      </w:r>
      <w:r w:rsidR="009B368D">
        <w:t>,</w:t>
      </w:r>
      <w:r>
        <w:t xml:space="preserve"> hvis det ikke er gjort.</w:t>
      </w:r>
    </w:p>
    <w:p w14:paraId="43D94810" w14:textId="79147728" w:rsidR="00AA0393" w:rsidRDefault="00AA0393" w:rsidP="00AA0393">
      <w:pPr>
        <w:pStyle w:val="Listeavsnitt"/>
        <w:numPr>
          <w:ilvl w:val="0"/>
          <w:numId w:val="11"/>
        </w:numPr>
      </w:pPr>
      <w:r>
        <w:t xml:space="preserve">Åpne </w:t>
      </w:r>
      <w:r w:rsidR="00374466">
        <w:t>Klistrelapper</w:t>
      </w:r>
    </w:p>
    <w:p w14:paraId="3B6233E8" w14:textId="3865A5F7" w:rsidR="00AA0393" w:rsidRDefault="00AA0393" w:rsidP="00AA0393">
      <w:pPr>
        <w:pStyle w:val="Listeavsnitt"/>
        <w:numPr>
          <w:ilvl w:val="0"/>
          <w:numId w:val="11"/>
        </w:numPr>
      </w:pPr>
      <w:r>
        <w:t>Åpne Scriptverktøy (Jaws+0)</w:t>
      </w:r>
      <w:r w:rsidR="007B219D">
        <w:t xml:space="preserve">. </w:t>
      </w:r>
      <w:r w:rsidR="00374466">
        <w:t>Nå har du en tom script-fil.</w:t>
      </w:r>
    </w:p>
    <w:p w14:paraId="0DD68852" w14:textId="4B2F27C5" w:rsidR="007B219D" w:rsidRDefault="00374466" w:rsidP="00AA0393">
      <w:pPr>
        <w:pStyle w:val="Listeavsnitt"/>
        <w:numPr>
          <w:ilvl w:val="0"/>
          <w:numId w:val="11"/>
        </w:numPr>
      </w:pPr>
      <w:r>
        <w:t xml:space="preserve">Legg til rette for </w:t>
      </w:r>
      <w:proofErr w:type="spellStart"/>
      <w:r>
        <w:t>scriptingen</w:t>
      </w:r>
      <w:proofErr w:type="spellEnd"/>
      <w:r>
        <w:t xml:space="preserve"> ved å inkludere vanlige konstanter etc. Forslag til innhold:</w:t>
      </w:r>
    </w:p>
    <w:p w14:paraId="0BC9233C" w14:textId="77777777" w:rsidR="00374466" w:rsidRPr="00374466" w:rsidRDefault="00374466" w:rsidP="00374466">
      <w:pPr>
        <w:ind w:left="360"/>
        <w:rPr>
          <w:rFonts w:ascii="Courier New" w:hAnsi="Courier New"/>
          <w:sz w:val="20"/>
        </w:rPr>
      </w:pPr>
      <w:r w:rsidRPr="00374466">
        <w:rPr>
          <w:rFonts w:ascii="Courier New" w:hAnsi="Courier New"/>
          <w:sz w:val="20"/>
        </w:rPr>
        <w:t>; Klistrelapper test-fil</w:t>
      </w:r>
    </w:p>
    <w:p w14:paraId="3E596AAC" w14:textId="77777777" w:rsidR="00374466" w:rsidRPr="00374466" w:rsidRDefault="00374466" w:rsidP="00374466">
      <w:pPr>
        <w:ind w:left="360"/>
        <w:rPr>
          <w:rFonts w:ascii="Courier New" w:hAnsi="Courier New"/>
          <w:sz w:val="20"/>
        </w:rPr>
      </w:pPr>
    </w:p>
    <w:p w14:paraId="075E12F8" w14:textId="77777777" w:rsidR="00374466" w:rsidRPr="00374466" w:rsidRDefault="00374466" w:rsidP="00374466">
      <w:pPr>
        <w:ind w:left="360"/>
        <w:rPr>
          <w:rFonts w:ascii="Courier New" w:hAnsi="Courier New"/>
          <w:sz w:val="20"/>
        </w:rPr>
      </w:pPr>
      <w:proofErr w:type="spellStart"/>
      <w:r w:rsidRPr="00374466">
        <w:rPr>
          <w:rFonts w:ascii="Courier New" w:hAnsi="Courier New"/>
          <w:sz w:val="20"/>
        </w:rPr>
        <w:t>include</w:t>
      </w:r>
      <w:proofErr w:type="spellEnd"/>
      <w:r w:rsidRPr="00374466">
        <w:rPr>
          <w:rFonts w:ascii="Courier New" w:hAnsi="Courier New"/>
          <w:sz w:val="20"/>
        </w:rPr>
        <w:t xml:space="preserve"> "</w:t>
      </w:r>
      <w:proofErr w:type="spellStart"/>
      <w:r w:rsidRPr="00374466">
        <w:rPr>
          <w:rFonts w:ascii="Courier New" w:hAnsi="Courier New"/>
          <w:sz w:val="20"/>
        </w:rPr>
        <w:t>hjConst.jsh</w:t>
      </w:r>
      <w:proofErr w:type="spellEnd"/>
      <w:r w:rsidRPr="00374466">
        <w:rPr>
          <w:rFonts w:ascii="Courier New" w:hAnsi="Courier New"/>
          <w:sz w:val="20"/>
        </w:rPr>
        <w:t>"</w:t>
      </w:r>
    </w:p>
    <w:p w14:paraId="3F0A5656" w14:textId="77777777" w:rsidR="00374466" w:rsidRPr="00374466" w:rsidRDefault="00374466" w:rsidP="00374466">
      <w:pPr>
        <w:ind w:left="360"/>
        <w:rPr>
          <w:rFonts w:ascii="Courier New" w:hAnsi="Courier New"/>
          <w:sz w:val="20"/>
        </w:rPr>
      </w:pPr>
      <w:proofErr w:type="spellStart"/>
      <w:r w:rsidRPr="00374466">
        <w:rPr>
          <w:rFonts w:ascii="Courier New" w:hAnsi="Courier New"/>
          <w:sz w:val="20"/>
        </w:rPr>
        <w:t>include</w:t>
      </w:r>
      <w:proofErr w:type="spellEnd"/>
      <w:r w:rsidRPr="00374466">
        <w:rPr>
          <w:rFonts w:ascii="Courier New" w:hAnsi="Courier New"/>
          <w:sz w:val="20"/>
        </w:rPr>
        <w:t xml:space="preserve"> "</w:t>
      </w:r>
      <w:proofErr w:type="spellStart"/>
      <w:r w:rsidRPr="00374466">
        <w:rPr>
          <w:rFonts w:ascii="Courier New" w:hAnsi="Courier New"/>
          <w:sz w:val="20"/>
        </w:rPr>
        <w:t>hjGlobal.jsh</w:t>
      </w:r>
      <w:proofErr w:type="spellEnd"/>
      <w:r w:rsidRPr="00374466">
        <w:rPr>
          <w:rFonts w:ascii="Courier New" w:hAnsi="Courier New"/>
          <w:sz w:val="20"/>
        </w:rPr>
        <w:t>"</w:t>
      </w:r>
    </w:p>
    <w:p w14:paraId="0A9EFB76" w14:textId="77777777" w:rsidR="00374466" w:rsidRDefault="00374466" w:rsidP="00374466">
      <w:pPr>
        <w:ind w:left="360"/>
      </w:pPr>
      <w:proofErr w:type="spellStart"/>
      <w:r w:rsidRPr="00374466">
        <w:rPr>
          <w:rFonts w:ascii="Courier New" w:hAnsi="Courier New"/>
          <w:sz w:val="20"/>
        </w:rPr>
        <w:t>include</w:t>
      </w:r>
      <w:proofErr w:type="spellEnd"/>
      <w:r w:rsidRPr="00374466">
        <w:rPr>
          <w:rFonts w:ascii="Courier New" w:hAnsi="Courier New"/>
          <w:sz w:val="20"/>
        </w:rPr>
        <w:t xml:space="preserve"> "</w:t>
      </w:r>
      <w:proofErr w:type="spellStart"/>
      <w:r w:rsidRPr="00374466">
        <w:rPr>
          <w:rFonts w:ascii="Courier New" w:hAnsi="Courier New"/>
          <w:sz w:val="20"/>
        </w:rPr>
        <w:t>common.jsm</w:t>
      </w:r>
      <w:proofErr w:type="spellEnd"/>
      <w:r w:rsidRPr="00374466">
        <w:rPr>
          <w:rFonts w:ascii="Courier New" w:hAnsi="Courier New"/>
          <w:sz w:val="20"/>
        </w:rPr>
        <w:t>"</w:t>
      </w:r>
    </w:p>
    <w:p w14:paraId="0DAACFF2" w14:textId="77777777" w:rsidR="00254C6A" w:rsidRDefault="00551C8D" w:rsidP="00551C8D">
      <w:r>
        <w:t xml:space="preserve">Nå kan du starte </w:t>
      </w:r>
      <w:r w:rsidR="00254C6A">
        <w:t>å kode</w:t>
      </w:r>
      <w:r>
        <w:t>.</w:t>
      </w:r>
    </w:p>
    <w:p w14:paraId="653C4AB9" w14:textId="77777777" w:rsidR="00077FDF" w:rsidRDefault="00077FDF">
      <w:r>
        <w:br w:type="page"/>
      </w:r>
    </w:p>
    <w:p w14:paraId="302A92B9" w14:textId="3C0D4C7E" w:rsidR="00551C8D" w:rsidRDefault="00254C6A" w:rsidP="00551C8D">
      <w:r>
        <w:t>Slik blir flyten når du først har begynt scriptet som vist over</w:t>
      </w:r>
      <w:r w:rsidR="00551C8D">
        <w:t>:</w:t>
      </w:r>
    </w:p>
    <w:p w14:paraId="5C26DFB3" w14:textId="04C25CFE" w:rsidR="00551C8D" w:rsidRDefault="00551C8D" w:rsidP="00551C8D">
      <w:pPr>
        <w:pStyle w:val="Listeavsnitt"/>
        <w:numPr>
          <w:ilvl w:val="0"/>
          <w:numId w:val="13"/>
        </w:numPr>
      </w:pPr>
      <w:r>
        <w:t>Start Klistrelapper og ha Jaws startet.</w:t>
      </w:r>
    </w:p>
    <w:p w14:paraId="2F7625DC" w14:textId="671990E1" w:rsidR="00551C8D" w:rsidRDefault="00551C8D" w:rsidP="00551C8D">
      <w:pPr>
        <w:pStyle w:val="Listeavsnitt"/>
        <w:numPr>
          <w:ilvl w:val="0"/>
          <w:numId w:val="13"/>
        </w:numPr>
      </w:pPr>
      <w:r>
        <w:t xml:space="preserve">Åpne Scriptverktøy </w:t>
      </w:r>
      <w:r w:rsidR="00254C6A">
        <w:t xml:space="preserve">(Jaws+0) </w:t>
      </w:r>
      <w:r>
        <w:t>og skriv et script.</w:t>
      </w:r>
    </w:p>
    <w:p w14:paraId="5AD7FD60" w14:textId="31F251BD" w:rsidR="00254C6A" w:rsidRDefault="00254C6A" w:rsidP="00551C8D">
      <w:pPr>
        <w:pStyle w:val="Listeavsnitt"/>
        <w:numPr>
          <w:ilvl w:val="0"/>
          <w:numId w:val="13"/>
        </w:numPr>
      </w:pPr>
      <w:r>
        <w:t xml:space="preserve">Trykk </w:t>
      </w:r>
      <w:proofErr w:type="spellStart"/>
      <w:r>
        <w:t>Ctrl+d</w:t>
      </w:r>
      <w:proofErr w:type="spellEnd"/>
      <w:r>
        <w:t xml:space="preserve"> hvis du vil legge til en hurtigtast.</w:t>
      </w:r>
    </w:p>
    <w:p w14:paraId="44607EF8" w14:textId="076B1672" w:rsidR="00551C8D" w:rsidRDefault="00551C8D" w:rsidP="00551C8D">
      <w:pPr>
        <w:pStyle w:val="Listeavsnitt"/>
        <w:numPr>
          <w:ilvl w:val="0"/>
          <w:numId w:val="13"/>
        </w:numPr>
      </w:pPr>
      <w:r>
        <w:t xml:space="preserve">Trykk </w:t>
      </w:r>
      <w:proofErr w:type="spellStart"/>
      <w:r>
        <w:t>Ctrl+s</w:t>
      </w:r>
      <w:proofErr w:type="spellEnd"/>
      <w:r>
        <w:t xml:space="preserve"> for å lagre og </w:t>
      </w:r>
      <w:r w:rsidR="00254C6A">
        <w:t xml:space="preserve">kompilere </w:t>
      </w:r>
      <w:r>
        <w:t>scriptet.</w:t>
      </w:r>
    </w:p>
    <w:p w14:paraId="19550C12" w14:textId="5D584271" w:rsidR="00551C8D" w:rsidRDefault="00551C8D" w:rsidP="00551C8D">
      <w:pPr>
        <w:pStyle w:val="Listeavsnitt"/>
        <w:numPr>
          <w:ilvl w:val="0"/>
          <w:numId w:val="13"/>
        </w:numPr>
      </w:pPr>
      <w:r>
        <w:t>Bytt til Klistrelapper og test om scriptet gjør det du hadde tenkt.</w:t>
      </w:r>
    </w:p>
    <w:p w14:paraId="2E99B4E3" w14:textId="722C11BD" w:rsidR="00551C8D" w:rsidRDefault="00551C8D" w:rsidP="00551C8D">
      <w:pPr>
        <w:pStyle w:val="Listeavsnitt"/>
        <w:numPr>
          <w:ilvl w:val="0"/>
          <w:numId w:val="13"/>
        </w:numPr>
      </w:pPr>
      <w:r>
        <w:t>Bytt til Scriptverktøy og fortsett kodingen.</w:t>
      </w:r>
    </w:p>
    <w:p w14:paraId="63700525" w14:textId="42B2A790" w:rsidR="0022527A" w:rsidRDefault="0022527A" w:rsidP="0022527A">
      <w:pPr>
        <w:pStyle w:val="Overskrift2"/>
      </w:pPr>
      <w:bookmarkStart w:id="44" w:name="_Toc80699040"/>
      <w:r>
        <w:t>Forslag til oppgaver</w:t>
      </w:r>
      <w:bookmarkEnd w:id="44"/>
    </w:p>
    <w:p w14:paraId="4D59179F" w14:textId="14A88F43" w:rsidR="0022527A" w:rsidRPr="0022527A" w:rsidRDefault="001A1153" w:rsidP="0022527A">
      <w:r>
        <w:t>Nedenfor har jeg satt opp fem oppgaver. Oppgavene er kun eksempler på hvordan Jaws</w:t>
      </w:r>
      <w:r w:rsidR="009B368D">
        <w:t>-</w:t>
      </w:r>
      <w:r>
        <w:t>script kan brukes for å introdusere ulike kodetemaer</w:t>
      </w:r>
      <w:r w:rsidR="00254C6A">
        <w:t>.</w:t>
      </w:r>
    </w:p>
    <w:p w14:paraId="3A563050" w14:textId="76889864" w:rsidR="0022527A" w:rsidRDefault="0022527A" w:rsidP="0022527A">
      <w:pPr>
        <w:pStyle w:val="Overskrift3"/>
      </w:pPr>
      <w:bookmarkStart w:id="45" w:name="_Toc80699041"/>
      <w:proofErr w:type="spellStart"/>
      <w:r>
        <w:t>Hello</w:t>
      </w:r>
      <w:proofErr w:type="spellEnd"/>
      <w:r>
        <w:t xml:space="preserve"> </w:t>
      </w:r>
      <w:proofErr w:type="spellStart"/>
      <w:r>
        <w:t>world</w:t>
      </w:r>
      <w:bookmarkEnd w:id="45"/>
      <w:proofErr w:type="spellEnd"/>
    </w:p>
    <w:p w14:paraId="2379DCD4" w14:textId="21811E84" w:rsidR="0022527A" w:rsidRDefault="0022527A" w:rsidP="006D616A">
      <w:r>
        <w:t>Et program som skriver ut «</w:t>
      </w:r>
      <w:proofErr w:type="spellStart"/>
      <w:r>
        <w:t>Hello</w:t>
      </w:r>
      <w:proofErr w:type="spellEnd"/>
      <w:r>
        <w:t xml:space="preserve"> World» er gjerne den klassiske starten for å lære et programmeringsspråk. I oppgaven brukes en annen frase, men bruk gjerne «</w:t>
      </w:r>
      <w:proofErr w:type="spellStart"/>
      <w:r>
        <w:t>Hello</w:t>
      </w:r>
      <w:proofErr w:type="spellEnd"/>
      <w:r>
        <w:t xml:space="preserve"> World» eller noe annet hvis du vil.</w:t>
      </w:r>
    </w:p>
    <w:p w14:paraId="6480B410" w14:textId="4DBB3298" w:rsidR="004B5056" w:rsidRPr="00833162" w:rsidRDefault="00833162" w:rsidP="006D616A">
      <w:r w:rsidRPr="00833162">
        <w:rPr>
          <w:b/>
          <w:bCs/>
        </w:rPr>
        <w:t>Oppgave</w:t>
      </w:r>
      <w:r>
        <w:t xml:space="preserve">: </w:t>
      </w:r>
      <w:r w:rsidR="0022527A" w:rsidRPr="00833162">
        <w:t>Lag et script som sier «Dette er jammen en fantastisk dag».</w:t>
      </w:r>
    </w:p>
    <w:p w14:paraId="1CE74907" w14:textId="4BBFAA0E" w:rsidR="00833162" w:rsidRPr="00833162" w:rsidRDefault="00833162" w:rsidP="006D616A">
      <w:r w:rsidRPr="00833162">
        <w:rPr>
          <w:b/>
          <w:bCs/>
        </w:rPr>
        <w:t>Eksempel på læringsmål</w:t>
      </w:r>
      <w:r w:rsidRPr="00833162">
        <w:t xml:space="preserve">: </w:t>
      </w:r>
      <w:r w:rsidR="0039307B">
        <w:t>Å</w:t>
      </w:r>
      <w:r w:rsidRPr="00833162">
        <w:t xml:space="preserve">pne scriptverktøy, lage et script, tilordne hurtigtast, kompilere og kjøre scriptet. </w:t>
      </w:r>
    </w:p>
    <w:p w14:paraId="5F1EE8D0" w14:textId="1322E19D" w:rsidR="004B5056" w:rsidRDefault="0022527A" w:rsidP="0022527A">
      <w:pPr>
        <w:spacing w:before="240"/>
      </w:pPr>
      <w:r w:rsidRPr="0022527A">
        <w:rPr>
          <w:b/>
          <w:bCs/>
        </w:rPr>
        <w:t>Løsning</w:t>
      </w:r>
      <w:r>
        <w:t xml:space="preserve">: </w:t>
      </w:r>
    </w:p>
    <w:p w14:paraId="2A29F7DC" w14:textId="77777777" w:rsidR="00CC501F" w:rsidRPr="00CC501F" w:rsidRDefault="00CC501F" w:rsidP="00CC501F">
      <w:pPr>
        <w:spacing w:before="240"/>
        <w:ind w:left="708"/>
        <w:rPr>
          <w:rFonts w:ascii="Courier New" w:hAnsi="Courier New"/>
          <w:noProof/>
          <w:sz w:val="20"/>
        </w:rPr>
      </w:pPr>
      <w:r w:rsidRPr="00CC501F">
        <w:rPr>
          <w:rFonts w:ascii="Courier New" w:hAnsi="Courier New"/>
          <w:noProof/>
          <w:sz w:val="20"/>
        </w:rPr>
        <w:t>Script SiNoe ()</w:t>
      </w:r>
    </w:p>
    <w:p w14:paraId="2716899E" w14:textId="18FC2D71" w:rsidR="00CC501F" w:rsidRPr="00CC501F" w:rsidRDefault="00CC501F" w:rsidP="00CC501F">
      <w:pPr>
        <w:spacing w:before="240"/>
        <w:ind w:left="708"/>
        <w:rPr>
          <w:rFonts w:ascii="Courier New" w:hAnsi="Courier New"/>
          <w:noProof/>
          <w:sz w:val="20"/>
        </w:rPr>
      </w:pPr>
      <w:r>
        <w:rPr>
          <w:rFonts w:ascii="Courier New" w:hAnsi="Courier New"/>
          <w:noProof/>
          <w:sz w:val="20"/>
        </w:rPr>
        <w:t xml:space="preserve">  </w:t>
      </w:r>
      <w:r w:rsidRPr="00CC501F">
        <w:rPr>
          <w:rFonts w:ascii="Courier New" w:hAnsi="Courier New"/>
          <w:noProof/>
          <w:sz w:val="20"/>
        </w:rPr>
        <w:t xml:space="preserve">SayMessage (OT_JAWS_MESSAGE, "Dette er </w:t>
      </w:r>
      <w:r>
        <w:rPr>
          <w:rFonts w:ascii="Courier New" w:hAnsi="Courier New"/>
          <w:noProof/>
          <w:sz w:val="20"/>
        </w:rPr>
        <w:t xml:space="preserve">jammen </w:t>
      </w:r>
      <w:r w:rsidRPr="00CC501F">
        <w:rPr>
          <w:rFonts w:ascii="Courier New" w:hAnsi="Courier New"/>
          <w:noProof/>
          <w:sz w:val="20"/>
        </w:rPr>
        <w:t>en fantastisk dag!")</w:t>
      </w:r>
    </w:p>
    <w:p w14:paraId="3C35F38A" w14:textId="26AA2BF2" w:rsidR="00E5561B" w:rsidRDefault="00CC501F" w:rsidP="00CC501F">
      <w:pPr>
        <w:spacing w:before="240"/>
        <w:ind w:left="708"/>
      </w:pPr>
      <w:r w:rsidRPr="00CC501F">
        <w:rPr>
          <w:rFonts w:ascii="Courier New" w:hAnsi="Courier New"/>
          <w:noProof/>
          <w:sz w:val="20"/>
        </w:rPr>
        <w:t>EndScript</w:t>
      </w:r>
    </w:p>
    <w:p w14:paraId="5918AD86" w14:textId="7C73B167" w:rsidR="00E5561B" w:rsidRDefault="00CC501F" w:rsidP="00CC501F">
      <w:pPr>
        <w:pStyle w:val="Overskrift3"/>
      </w:pPr>
      <w:bookmarkStart w:id="46" w:name="_Toc80699042"/>
      <w:r>
        <w:t>Sjekk batteristatus</w:t>
      </w:r>
      <w:bookmarkEnd w:id="46"/>
    </w:p>
    <w:p w14:paraId="65F5DBDA" w14:textId="1C0CB83A" w:rsidR="00E5561B" w:rsidRDefault="00CC501F" w:rsidP="0022527A">
      <w:pPr>
        <w:spacing w:before="240"/>
      </w:pPr>
      <w:r>
        <w:t>Jaws har en hurtigtast for å lese batteristatus med mer (</w:t>
      </w:r>
      <w:proofErr w:type="spellStart"/>
      <w:r>
        <w:t>Jaws+S</w:t>
      </w:r>
      <w:r w:rsidR="00802336">
        <w:t>h</w:t>
      </w:r>
      <w:r>
        <w:t>ift+b</w:t>
      </w:r>
      <w:proofErr w:type="spellEnd"/>
      <w:r>
        <w:t>).</w:t>
      </w:r>
    </w:p>
    <w:p w14:paraId="5B3819F4" w14:textId="2D77D6D5" w:rsidR="00CC501F" w:rsidRDefault="00833162" w:rsidP="0022527A">
      <w:pPr>
        <w:spacing w:before="240"/>
      </w:pPr>
      <w:r w:rsidRPr="00833162">
        <w:rPr>
          <w:b/>
          <w:bCs/>
        </w:rPr>
        <w:t>Oppgave</w:t>
      </w:r>
      <w:r>
        <w:t xml:space="preserve">: </w:t>
      </w:r>
      <w:r w:rsidR="00254F5B">
        <w:t xml:space="preserve">Lag et script som leser opp antall sekunder batteriet </w:t>
      </w:r>
      <w:r w:rsidR="007E3D04">
        <w:t>har igje</w:t>
      </w:r>
      <w:r w:rsidR="00802336">
        <w:t>n,</w:t>
      </w:r>
      <w:r w:rsidR="007E3D04">
        <w:t xml:space="preserve"> eller at dette er ukjent (for eksempel hvis maskinen er koblet til strømnettet).</w:t>
      </w:r>
    </w:p>
    <w:p w14:paraId="4D2C34B4" w14:textId="0FF9EC5F" w:rsidR="00833162" w:rsidRPr="00254F5B" w:rsidRDefault="00833162" w:rsidP="0022527A">
      <w:pPr>
        <w:spacing w:before="240"/>
      </w:pPr>
      <w:r w:rsidRPr="00833162">
        <w:rPr>
          <w:b/>
          <w:bCs/>
        </w:rPr>
        <w:t>Eksempel på læringsmål</w:t>
      </w:r>
      <w:r>
        <w:t>: variabler, datatypen integer, konvertere integer til string, if-setning</w:t>
      </w:r>
    </w:p>
    <w:p w14:paraId="2795689E" w14:textId="6500E0E3" w:rsidR="00AC11F2" w:rsidRDefault="007E3D04" w:rsidP="0022527A">
      <w:pPr>
        <w:spacing w:before="240"/>
      </w:pPr>
      <w:r w:rsidRPr="007E3D04">
        <w:rPr>
          <w:b/>
          <w:bCs/>
        </w:rPr>
        <w:t>Løsning</w:t>
      </w:r>
      <w:r>
        <w:t>:</w:t>
      </w:r>
    </w:p>
    <w:p w14:paraId="034588F5"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script Batteri ()</w:t>
      </w:r>
    </w:p>
    <w:p w14:paraId="1DA3DA93"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var</w:t>
      </w:r>
    </w:p>
    <w:p w14:paraId="3204FC64"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int b = GetBatteryLifeTimeSecondsRemaining ()</w:t>
      </w:r>
    </w:p>
    <w:p w14:paraId="045361A6"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if (b==-1) then</w:t>
      </w:r>
    </w:p>
    <w:p w14:paraId="0DD5BE34"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 xml:space="preserve">  SayMessage (OT_JAWS_MESSAGE, "Vet ikke hvor mange sekunder batteri som gjenstår."  )</w:t>
      </w:r>
    </w:p>
    <w:p w14:paraId="5BEE7A66"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else</w:t>
      </w:r>
    </w:p>
    <w:p w14:paraId="66DA8D05" w14:textId="77777777"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 xml:space="preserve">  SayMessage (OT_JAWS_MESSAGE, "Du har " + IntToString (b) + "sekunder batteri igjen.")</w:t>
      </w:r>
    </w:p>
    <w:p w14:paraId="641434B1" w14:textId="300CAF48" w:rsidR="00833162" w:rsidRDefault="00833162" w:rsidP="00833162">
      <w:pPr>
        <w:spacing w:before="240"/>
        <w:ind w:left="708"/>
        <w:rPr>
          <w:rFonts w:ascii="Courier New" w:hAnsi="Courier New"/>
          <w:noProof/>
          <w:sz w:val="20"/>
        </w:rPr>
      </w:pPr>
      <w:r w:rsidRPr="00833162">
        <w:rPr>
          <w:rFonts w:ascii="Courier New" w:hAnsi="Courier New"/>
          <w:noProof/>
          <w:sz w:val="20"/>
        </w:rPr>
        <w:t>endi</w:t>
      </w:r>
      <w:r>
        <w:rPr>
          <w:rFonts w:ascii="Courier New" w:hAnsi="Courier New"/>
          <w:noProof/>
          <w:sz w:val="20"/>
        </w:rPr>
        <w:t>f</w:t>
      </w:r>
    </w:p>
    <w:p w14:paraId="3E804D5D" w14:textId="45D5A44B" w:rsidR="00833162" w:rsidRPr="00833162" w:rsidRDefault="00833162" w:rsidP="00833162">
      <w:pPr>
        <w:spacing w:before="240"/>
        <w:ind w:left="708"/>
        <w:rPr>
          <w:rFonts w:ascii="Courier New" w:hAnsi="Courier New"/>
          <w:noProof/>
          <w:sz w:val="20"/>
        </w:rPr>
      </w:pPr>
      <w:r w:rsidRPr="00833162">
        <w:rPr>
          <w:rFonts w:ascii="Courier New" w:hAnsi="Courier New"/>
          <w:noProof/>
          <w:sz w:val="20"/>
        </w:rPr>
        <w:t>EndScript</w:t>
      </w:r>
    </w:p>
    <w:p w14:paraId="5B4AFEF5" w14:textId="4B47301D" w:rsidR="00CC501F" w:rsidRDefault="00586F3D" w:rsidP="00586F3D">
      <w:pPr>
        <w:pStyle w:val="Overskrift3"/>
      </w:pPr>
      <w:bookmarkStart w:id="47" w:name="_Toc80699043"/>
      <w:r>
        <w:t xml:space="preserve">Sett inn </w:t>
      </w:r>
      <w:r w:rsidR="00C52F0D">
        <w:t xml:space="preserve">navn og </w:t>
      </w:r>
      <w:r>
        <w:t>dagens dato</w:t>
      </w:r>
      <w:bookmarkEnd w:id="47"/>
    </w:p>
    <w:p w14:paraId="050D963D" w14:textId="697987F0" w:rsidR="00C52F0D" w:rsidRDefault="00C52F0D" w:rsidP="00C52F0D">
      <w:r>
        <w:t>Denne kan for eksempel legges inn i Word.</w:t>
      </w:r>
      <w:r w:rsidR="00914ACE">
        <w:t xml:space="preserve"> Hvis du tilordner en hurtigtast til scriptet og trykker tastekombinasjonen i Word</w:t>
      </w:r>
      <w:r w:rsidR="00802336">
        <w:t>,</w:t>
      </w:r>
      <w:r w:rsidR="00914ACE">
        <w:t xml:space="preserve"> skal Jaws sette inn (endre gjerne navnet, datoen blir selvsagt en annen):</w:t>
      </w:r>
    </w:p>
    <w:p w14:paraId="1CCC482A" w14:textId="3EFD2482" w:rsidR="00914ACE" w:rsidRDefault="00914ACE" w:rsidP="00C52F0D">
      <w:r>
        <w:t>Morten Tollefsen</w:t>
      </w:r>
    </w:p>
    <w:p w14:paraId="106E670C" w14:textId="7A7AC5DE" w:rsidR="00914ACE" w:rsidRPr="00C52F0D" w:rsidRDefault="00914ACE" w:rsidP="00C52F0D">
      <w:r>
        <w:t>onsdag 03. mars 2021</w:t>
      </w:r>
    </w:p>
    <w:p w14:paraId="2F13F748" w14:textId="645EC4BA" w:rsidR="00914ACE" w:rsidRDefault="00914ACE" w:rsidP="00914ACE">
      <w:pPr>
        <w:spacing w:before="240"/>
      </w:pPr>
      <w:r w:rsidRPr="00833162">
        <w:rPr>
          <w:b/>
          <w:bCs/>
        </w:rPr>
        <w:t>Eksempel på læringsmål</w:t>
      </w:r>
      <w:r>
        <w:t xml:space="preserve">: </w:t>
      </w:r>
      <w:proofErr w:type="spellStart"/>
      <w:r>
        <w:t>array</w:t>
      </w:r>
      <w:proofErr w:type="spellEnd"/>
      <w:r>
        <w:t xml:space="preserve">, ganske komplisert funksjonskall til </w:t>
      </w:r>
      <w:proofErr w:type="spellStart"/>
      <w:r w:rsidRPr="00914ACE">
        <w:t>TypeString</w:t>
      </w:r>
      <w:proofErr w:type="spellEnd"/>
    </w:p>
    <w:p w14:paraId="0698EBEB" w14:textId="44FC7E29" w:rsidR="00586F3D" w:rsidRDefault="00914ACE" w:rsidP="00914ACE">
      <w:pPr>
        <w:spacing w:before="240"/>
      </w:pPr>
      <w:r w:rsidRPr="007E3D04">
        <w:rPr>
          <w:b/>
          <w:bCs/>
        </w:rPr>
        <w:t>Løsning</w:t>
      </w:r>
      <w:r>
        <w:t>:</w:t>
      </w:r>
    </w:p>
    <w:p w14:paraId="2580B659" w14:textId="6B004877" w:rsidR="00914ACE" w:rsidRDefault="00914ACE" w:rsidP="00914ACE">
      <w:pPr>
        <w:spacing w:before="240"/>
      </w:pPr>
      <w:r>
        <w:t xml:space="preserve">Tips: </w:t>
      </w:r>
      <w:r w:rsidR="00802336">
        <w:t>L</w:t>
      </w:r>
      <w:r>
        <w:t xml:space="preserve">ag gjerne litt og litt av </w:t>
      </w:r>
      <w:proofErr w:type="spellStart"/>
      <w:r>
        <w:t>TypeString</w:t>
      </w:r>
      <w:proofErr w:type="spellEnd"/>
      <w:r>
        <w:t>-kallet</w:t>
      </w:r>
      <w:r w:rsidR="00802336">
        <w:t>,</w:t>
      </w:r>
      <w:r>
        <w:t xml:space="preserve"> og sjekk etter hvert om det blir riktig. Dette er ikke nødvendigvis den smarteste måten å løse oppgaven på, men det finnes ofte mange ulike løsningsforslag.</w:t>
      </w:r>
    </w:p>
    <w:p w14:paraId="4D19DC2F"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Script SettInnNavnOgDato ()</w:t>
      </w:r>
    </w:p>
    <w:p w14:paraId="7420E1EB"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Var</w:t>
      </w:r>
    </w:p>
    <w:p w14:paraId="2C87F553"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StringArray mnd</w:t>
      </w:r>
    </w:p>
    <w:p w14:paraId="76DB3BDA"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 = New StringArray[12]</w:t>
      </w:r>
    </w:p>
    <w:p w14:paraId="53941E11"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mnd[1] = "januar"</w:t>
      </w:r>
      <w:r w:rsidRPr="00B338D1">
        <w:rPr>
          <w:rFonts w:ascii="Courier New" w:hAnsi="Courier New"/>
          <w:noProof/>
          <w:sz w:val="20"/>
          <w:lang w:val="nn-NO"/>
        </w:rPr>
        <w:tab/>
      </w:r>
    </w:p>
    <w:p w14:paraId="74526663"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mnd[2] = "februar"</w:t>
      </w:r>
    </w:p>
    <w:p w14:paraId="182ED99B"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mnd[3] = "mars"</w:t>
      </w:r>
    </w:p>
    <w:p w14:paraId="585EC9AD"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mnd[4] = "april"</w:t>
      </w:r>
    </w:p>
    <w:p w14:paraId="476BDECB"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mnd[5] = "mai"</w:t>
      </w:r>
    </w:p>
    <w:p w14:paraId="104EEFA2"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mnd[6] = "juni"</w:t>
      </w:r>
    </w:p>
    <w:p w14:paraId="3F4BE42E"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mnd[7] = "juli"</w:t>
      </w:r>
    </w:p>
    <w:p w14:paraId="5D7D99BE"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mnd[8] = "august"</w:t>
      </w:r>
    </w:p>
    <w:p w14:paraId="367FF07B"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mnd[9] = "september"</w:t>
      </w:r>
    </w:p>
    <w:p w14:paraId="65396C15"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mnd[10] = "oktober"</w:t>
      </w:r>
    </w:p>
    <w:p w14:paraId="66F453D1"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mnd[11] = "november"</w:t>
      </w:r>
    </w:p>
    <w:p w14:paraId="4640723C"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Let mnd[12] = "desember"</w:t>
      </w:r>
    </w:p>
    <w:p w14:paraId="316B448F"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ab/>
      </w:r>
    </w:p>
    <w:p w14:paraId="7B31F6D7"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TypeString ("Morten Tollefsen")</w:t>
      </w:r>
    </w:p>
    <w:p w14:paraId="46D78E97"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EnterKey (1)</w:t>
      </w:r>
    </w:p>
    <w:p w14:paraId="568613B1" w14:textId="77777777" w:rsidR="00914ACE" w:rsidRPr="00B338D1" w:rsidRDefault="00914ACE" w:rsidP="00914ACE">
      <w:pPr>
        <w:spacing w:before="240"/>
        <w:ind w:left="708"/>
        <w:rPr>
          <w:rFonts w:ascii="Courier New" w:hAnsi="Courier New"/>
          <w:noProof/>
          <w:sz w:val="20"/>
          <w:lang w:val="nn-NO"/>
        </w:rPr>
      </w:pPr>
      <w:r w:rsidRPr="00B338D1">
        <w:rPr>
          <w:rFonts w:ascii="Courier New" w:hAnsi="Courier New"/>
          <w:noProof/>
          <w:sz w:val="20"/>
          <w:lang w:val="nn-NO"/>
        </w:rPr>
        <w:t>TypeString (GetDayOfWeek (SysGetDate ("yyyy/MM/dd"), "L") + " " + SysGetDate ("dd") + ". " + mnd[SysGetDate ("MM")] + " " + SysGetDate ("yyyy"))</w:t>
      </w:r>
    </w:p>
    <w:p w14:paraId="615DD92E" w14:textId="70AE4929" w:rsidR="00914ACE" w:rsidRDefault="00914ACE" w:rsidP="00914ACE">
      <w:pPr>
        <w:spacing w:before="240"/>
        <w:ind w:left="708"/>
      </w:pPr>
      <w:r w:rsidRPr="00914ACE">
        <w:rPr>
          <w:rFonts w:ascii="Courier New" w:hAnsi="Courier New"/>
          <w:noProof/>
          <w:sz w:val="20"/>
        </w:rPr>
        <w:t>EndScript</w:t>
      </w:r>
    </w:p>
    <w:p w14:paraId="7E293ACC" w14:textId="36273DC7" w:rsidR="00586F3D" w:rsidRDefault="00586F3D" w:rsidP="00586F3D">
      <w:pPr>
        <w:pStyle w:val="Overskrift3"/>
      </w:pPr>
      <w:bookmarkStart w:id="48" w:name="_Toc80699044"/>
      <w:r>
        <w:t>Regne ut summen fra 1 til 100</w:t>
      </w:r>
      <w:bookmarkEnd w:id="48"/>
    </w:p>
    <w:p w14:paraId="1A79C9F8" w14:textId="571A64CF" w:rsidR="005B2C1F" w:rsidRPr="005B2C1F" w:rsidRDefault="005B2C1F" w:rsidP="005B2C1F">
      <w:r>
        <w:t>Lag et script som regner ut summen fra 1 til 100.</w:t>
      </w:r>
    </w:p>
    <w:p w14:paraId="6E6D2418" w14:textId="5FEA2F58" w:rsidR="005B2C1F" w:rsidRDefault="005B2C1F" w:rsidP="005B2C1F">
      <w:pPr>
        <w:spacing w:before="240"/>
      </w:pPr>
      <w:r w:rsidRPr="00833162">
        <w:rPr>
          <w:b/>
          <w:bCs/>
        </w:rPr>
        <w:t>Eksempel på læringsmål</w:t>
      </w:r>
      <w:r>
        <w:t>: løkke</w:t>
      </w:r>
    </w:p>
    <w:p w14:paraId="1B0D75CE" w14:textId="6C0E98C3" w:rsidR="005B2C1F" w:rsidRPr="005B2C1F" w:rsidRDefault="005B2C1F" w:rsidP="005B2C1F">
      <w:r w:rsidRPr="007E3D04">
        <w:rPr>
          <w:b/>
          <w:bCs/>
        </w:rPr>
        <w:t>Løsning</w:t>
      </w:r>
      <w:r>
        <w:t>:</w:t>
      </w:r>
    </w:p>
    <w:p w14:paraId="118259D0" w14:textId="77777777" w:rsidR="005B2C1F" w:rsidRPr="00B338D1" w:rsidRDefault="005B2C1F" w:rsidP="005B2C1F">
      <w:pPr>
        <w:ind w:left="708"/>
        <w:rPr>
          <w:rFonts w:ascii="Courier New" w:hAnsi="Courier New"/>
          <w:noProof/>
          <w:sz w:val="20"/>
          <w:lang w:val="nn-NO"/>
        </w:rPr>
      </w:pPr>
      <w:r w:rsidRPr="00B338D1">
        <w:rPr>
          <w:rFonts w:ascii="Courier New" w:hAnsi="Courier New"/>
          <w:noProof/>
          <w:sz w:val="20"/>
          <w:lang w:val="nn-NO"/>
        </w:rPr>
        <w:t>Script Sum1til100 ()</w:t>
      </w:r>
    </w:p>
    <w:p w14:paraId="50BC3FE0" w14:textId="77777777" w:rsidR="005B2C1F" w:rsidRPr="00B338D1" w:rsidRDefault="005B2C1F" w:rsidP="005B2C1F">
      <w:pPr>
        <w:ind w:left="708"/>
        <w:rPr>
          <w:rFonts w:ascii="Courier New" w:hAnsi="Courier New"/>
          <w:noProof/>
          <w:sz w:val="20"/>
          <w:lang w:val="nn-NO"/>
        </w:rPr>
      </w:pPr>
      <w:r w:rsidRPr="00B338D1">
        <w:rPr>
          <w:rFonts w:ascii="Courier New" w:hAnsi="Courier New"/>
          <w:noProof/>
          <w:sz w:val="20"/>
          <w:lang w:val="nn-NO"/>
        </w:rPr>
        <w:t>var</w:t>
      </w:r>
    </w:p>
    <w:p w14:paraId="60EB60DF" w14:textId="77777777" w:rsidR="005B2C1F" w:rsidRPr="00B338D1" w:rsidRDefault="005B2C1F" w:rsidP="005B2C1F">
      <w:pPr>
        <w:ind w:left="708"/>
        <w:rPr>
          <w:rFonts w:ascii="Courier New" w:hAnsi="Courier New"/>
          <w:noProof/>
          <w:sz w:val="20"/>
          <w:lang w:val="nn-NO"/>
        </w:rPr>
      </w:pPr>
      <w:r w:rsidRPr="00B338D1">
        <w:rPr>
          <w:rFonts w:ascii="Courier New" w:hAnsi="Courier New"/>
          <w:noProof/>
          <w:sz w:val="20"/>
          <w:lang w:val="nn-NO"/>
        </w:rPr>
        <w:t>int i,</w:t>
      </w:r>
    </w:p>
    <w:p w14:paraId="40F02573" w14:textId="77777777" w:rsidR="005B2C1F" w:rsidRPr="00B338D1" w:rsidRDefault="005B2C1F" w:rsidP="005B2C1F">
      <w:pPr>
        <w:ind w:left="708"/>
        <w:rPr>
          <w:rFonts w:ascii="Courier New" w:hAnsi="Courier New"/>
          <w:noProof/>
          <w:sz w:val="20"/>
          <w:lang w:val="nn-NO"/>
        </w:rPr>
      </w:pPr>
      <w:r w:rsidRPr="00B338D1">
        <w:rPr>
          <w:rFonts w:ascii="Courier New" w:hAnsi="Courier New"/>
          <w:noProof/>
          <w:sz w:val="20"/>
          <w:lang w:val="nn-NO"/>
        </w:rPr>
        <w:t>int x</w:t>
      </w:r>
    </w:p>
    <w:p w14:paraId="57D98FD5" w14:textId="77777777" w:rsidR="005B2C1F" w:rsidRPr="00B338D1" w:rsidRDefault="005B2C1F" w:rsidP="005B2C1F">
      <w:pPr>
        <w:ind w:left="708"/>
        <w:rPr>
          <w:rFonts w:ascii="Courier New" w:hAnsi="Courier New"/>
          <w:noProof/>
          <w:sz w:val="20"/>
          <w:lang w:val="nn-NO"/>
        </w:rPr>
      </w:pPr>
      <w:r w:rsidRPr="00B338D1">
        <w:rPr>
          <w:rFonts w:ascii="Courier New" w:hAnsi="Courier New"/>
          <w:noProof/>
          <w:sz w:val="20"/>
          <w:lang w:val="nn-NO"/>
        </w:rPr>
        <w:t>let i = 0</w:t>
      </w:r>
    </w:p>
    <w:p w14:paraId="506FBD2A" w14:textId="77777777" w:rsidR="005B2C1F" w:rsidRPr="00B338D1" w:rsidRDefault="005B2C1F" w:rsidP="005B2C1F">
      <w:pPr>
        <w:ind w:left="708"/>
        <w:rPr>
          <w:rFonts w:ascii="Courier New" w:hAnsi="Courier New"/>
          <w:noProof/>
          <w:sz w:val="20"/>
          <w:lang w:val="nn-NO"/>
        </w:rPr>
      </w:pPr>
      <w:r w:rsidRPr="00B338D1">
        <w:rPr>
          <w:rFonts w:ascii="Courier New" w:hAnsi="Courier New"/>
          <w:noProof/>
          <w:sz w:val="20"/>
          <w:lang w:val="nn-NO"/>
        </w:rPr>
        <w:t>For x = 1 to 100</w:t>
      </w:r>
    </w:p>
    <w:p w14:paraId="69B8C57A" w14:textId="77777777" w:rsidR="005B2C1F" w:rsidRPr="005B2C1F" w:rsidRDefault="005B2C1F" w:rsidP="005B2C1F">
      <w:pPr>
        <w:ind w:left="708"/>
        <w:rPr>
          <w:rFonts w:ascii="Courier New" w:hAnsi="Courier New"/>
          <w:noProof/>
          <w:sz w:val="20"/>
        </w:rPr>
      </w:pPr>
      <w:r w:rsidRPr="00B338D1">
        <w:rPr>
          <w:rFonts w:ascii="Courier New" w:hAnsi="Courier New"/>
          <w:noProof/>
          <w:sz w:val="20"/>
          <w:lang w:val="nn-NO"/>
        </w:rPr>
        <w:t xml:space="preserve">  </w:t>
      </w:r>
      <w:r w:rsidRPr="005B2C1F">
        <w:rPr>
          <w:rFonts w:ascii="Courier New" w:hAnsi="Courier New"/>
          <w:noProof/>
          <w:sz w:val="20"/>
        </w:rPr>
        <w:t>i = i + x</w:t>
      </w:r>
    </w:p>
    <w:p w14:paraId="707CD5A0" w14:textId="77777777" w:rsidR="005B2C1F" w:rsidRPr="005B2C1F" w:rsidRDefault="005B2C1F" w:rsidP="005B2C1F">
      <w:pPr>
        <w:ind w:left="708"/>
        <w:rPr>
          <w:rFonts w:ascii="Courier New" w:hAnsi="Courier New"/>
          <w:noProof/>
          <w:sz w:val="20"/>
        </w:rPr>
      </w:pPr>
      <w:r w:rsidRPr="005B2C1F">
        <w:rPr>
          <w:rFonts w:ascii="Courier New" w:hAnsi="Courier New"/>
          <w:noProof/>
          <w:sz w:val="20"/>
        </w:rPr>
        <w:t>EndFor</w:t>
      </w:r>
    </w:p>
    <w:p w14:paraId="001C4215" w14:textId="1B55F4C9" w:rsidR="005B2C1F" w:rsidRPr="005B2C1F" w:rsidRDefault="005B2C1F" w:rsidP="005B2C1F">
      <w:pPr>
        <w:ind w:left="708"/>
        <w:rPr>
          <w:rFonts w:ascii="Courier New" w:hAnsi="Courier New"/>
          <w:noProof/>
          <w:sz w:val="20"/>
        </w:rPr>
      </w:pPr>
      <w:r w:rsidRPr="005B2C1F">
        <w:rPr>
          <w:rFonts w:ascii="Courier New" w:hAnsi="Courier New"/>
          <w:noProof/>
          <w:sz w:val="20"/>
        </w:rPr>
        <w:t>SayMessage (OT_JAWS_MESSAGE, "Summen er " + IntToString (i))</w:t>
      </w:r>
    </w:p>
    <w:p w14:paraId="47EAFB1B" w14:textId="2A9A2B3F" w:rsidR="00586F3D" w:rsidRDefault="005B2C1F" w:rsidP="005B2C1F">
      <w:pPr>
        <w:ind w:left="708"/>
      </w:pPr>
      <w:r w:rsidRPr="005B2C1F">
        <w:rPr>
          <w:rFonts w:ascii="Courier New" w:hAnsi="Courier New"/>
          <w:noProof/>
          <w:sz w:val="20"/>
        </w:rPr>
        <w:t>EndScript</w:t>
      </w:r>
    </w:p>
    <w:p w14:paraId="39625266" w14:textId="413D2F9E" w:rsidR="00CB2CD1" w:rsidRPr="00B338D1" w:rsidRDefault="00CA40E0" w:rsidP="00CB2CD1">
      <w:pPr>
        <w:pStyle w:val="Overskrift3"/>
        <w:rPr>
          <w:lang w:val="nn-NO"/>
        </w:rPr>
      </w:pPr>
      <w:bookmarkStart w:id="49" w:name="_Toc80699045"/>
      <w:r w:rsidRPr="00B338D1">
        <w:rPr>
          <w:lang w:val="nn-NO"/>
        </w:rPr>
        <w:t>Kopier aktiv URL (nettadresse) til utklippstavlen</w:t>
      </w:r>
      <w:bookmarkEnd w:id="49"/>
    </w:p>
    <w:p w14:paraId="0FC041CF" w14:textId="487BACD4" w:rsidR="00CA40E0" w:rsidRPr="00763D6A" w:rsidRDefault="00CA40E0" w:rsidP="00CA40E0">
      <w:pPr>
        <w:rPr>
          <w:lang w:val="nn-NO"/>
        </w:rPr>
      </w:pPr>
      <w:proofErr w:type="spellStart"/>
      <w:r w:rsidRPr="00763D6A">
        <w:rPr>
          <w:lang w:val="nn-NO"/>
        </w:rPr>
        <w:t>Åpne</w:t>
      </w:r>
      <w:proofErr w:type="spellEnd"/>
      <w:r w:rsidRPr="00763D6A">
        <w:rPr>
          <w:lang w:val="nn-NO"/>
        </w:rPr>
        <w:t xml:space="preserve"> </w:t>
      </w:r>
      <w:proofErr w:type="spellStart"/>
      <w:r w:rsidRPr="00763D6A">
        <w:rPr>
          <w:lang w:val="nn-NO"/>
        </w:rPr>
        <w:t>nettleseren</w:t>
      </w:r>
      <w:proofErr w:type="spellEnd"/>
      <w:r w:rsidRPr="00763D6A">
        <w:rPr>
          <w:lang w:val="nn-NO"/>
        </w:rPr>
        <w:t xml:space="preserve">. Lag et script som kopierer </w:t>
      </w:r>
      <w:proofErr w:type="spellStart"/>
      <w:r w:rsidRPr="00763D6A">
        <w:rPr>
          <w:lang w:val="nn-NO"/>
        </w:rPr>
        <w:t>nettadressen</w:t>
      </w:r>
      <w:proofErr w:type="spellEnd"/>
      <w:r w:rsidRPr="00763D6A">
        <w:rPr>
          <w:lang w:val="nn-NO"/>
        </w:rPr>
        <w:t xml:space="preserve"> du står på til utklippstavla.</w:t>
      </w:r>
    </w:p>
    <w:p w14:paraId="5DA95646" w14:textId="3EDA4F44" w:rsidR="00CA40E0" w:rsidRPr="00802336" w:rsidRDefault="00CA40E0" w:rsidP="00CA40E0">
      <w:pPr>
        <w:spacing w:before="240"/>
      </w:pPr>
      <w:r w:rsidRPr="00763D6A">
        <w:rPr>
          <w:b/>
          <w:bCs/>
          <w:lang w:val="nn-NO"/>
        </w:rPr>
        <w:t>Eksempel på læringsmål</w:t>
      </w:r>
      <w:r w:rsidRPr="00763D6A">
        <w:rPr>
          <w:lang w:val="nn-NO"/>
        </w:rPr>
        <w:t xml:space="preserve">: Bruke </w:t>
      </w:r>
      <w:proofErr w:type="spellStart"/>
      <w:r w:rsidRPr="00763D6A">
        <w:rPr>
          <w:lang w:val="nn-NO"/>
        </w:rPr>
        <w:t>hurtigtaster</w:t>
      </w:r>
      <w:proofErr w:type="spellEnd"/>
      <w:r w:rsidRPr="00763D6A">
        <w:rPr>
          <w:lang w:val="nn-NO"/>
        </w:rPr>
        <w:t xml:space="preserve"> for å navigere i </w:t>
      </w:r>
      <w:proofErr w:type="spellStart"/>
      <w:r w:rsidRPr="00763D6A">
        <w:rPr>
          <w:lang w:val="nn-NO"/>
        </w:rPr>
        <w:t>nettleseren</w:t>
      </w:r>
      <w:proofErr w:type="spellEnd"/>
      <w:r w:rsidRPr="00763D6A">
        <w:rPr>
          <w:lang w:val="nn-NO"/>
        </w:rPr>
        <w:t xml:space="preserve"> og finne riktige funksjoner. </w:t>
      </w:r>
      <w:r w:rsidRPr="00802336">
        <w:t>Nøyaktig hvilke tastetrykk som skal brukes kan variere mellom nettlesere. Jeg brukte Edge da scriptet ble laget.</w:t>
      </w:r>
    </w:p>
    <w:p w14:paraId="3FB7CABB" w14:textId="445F9E7C" w:rsidR="00C82D49" w:rsidRPr="00C82D49" w:rsidRDefault="00CA40E0" w:rsidP="00CA40E0">
      <w:r>
        <w:rPr>
          <w:b/>
          <w:bCs/>
        </w:rPr>
        <w:t>Løsning</w:t>
      </w:r>
      <w:r>
        <w:t>:</w:t>
      </w:r>
    </w:p>
    <w:p w14:paraId="112C12DD" w14:textId="77777777" w:rsidR="00CA40E0" w:rsidRPr="003607CA" w:rsidRDefault="00CA40E0" w:rsidP="003607CA">
      <w:pPr>
        <w:ind w:left="708"/>
        <w:rPr>
          <w:rFonts w:ascii="Courier New" w:hAnsi="Courier New"/>
          <w:sz w:val="20"/>
        </w:rPr>
      </w:pPr>
      <w:r w:rsidRPr="003607CA">
        <w:rPr>
          <w:rFonts w:ascii="Courier New" w:hAnsi="Courier New"/>
          <w:sz w:val="20"/>
        </w:rPr>
        <w:t>Script mtURL2Clipboard ()</w:t>
      </w:r>
    </w:p>
    <w:p w14:paraId="62DC601B" w14:textId="77777777" w:rsidR="00CA40E0" w:rsidRPr="003607CA" w:rsidRDefault="00CA40E0" w:rsidP="003607CA">
      <w:pPr>
        <w:ind w:left="708"/>
        <w:rPr>
          <w:rFonts w:ascii="Courier New" w:hAnsi="Courier New"/>
          <w:sz w:val="20"/>
        </w:rPr>
      </w:pPr>
      <w:r w:rsidRPr="003607CA">
        <w:rPr>
          <w:rFonts w:ascii="Courier New" w:hAnsi="Courier New"/>
          <w:sz w:val="20"/>
        </w:rPr>
        <w:t>var</w:t>
      </w:r>
    </w:p>
    <w:p w14:paraId="3B5FD203" w14:textId="77777777" w:rsidR="00CA40E0" w:rsidRPr="003607CA" w:rsidRDefault="00CA40E0" w:rsidP="003607CA">
      <w:pPr>
        <w:ind w:left="708"/>
        <w:rPr>
          <w:rFonts w:ascii="Courier New" w:hAnsi="Courier New"/>
          <w:sz w:val="20"/>
        </w:rPr>
      </w:pPr>
      <w:r w:rsidRPr="003607CA">
        <w:rPr>
          <w:rFonts w:ascii="Courier New" w:hAnsi="Courier New"/>
          <w:sz w:val="20"/>
        </w:rPr>
        <w:t xml:space="preserve">string </w:t>
      </w:r>
      <w:proofErr w:type="spellStart"/>
      <w:r w:rsidRPr="003607CA">
        <w:rPr>
          <w:rFonts w:ascii="Courier New" w:hAnsi="Courier New"/>
          <w:sz w:val="20"/>
        </w:rPr>
        <w:t>aURL</w:t>
      </w:r>
      <w:proofErr w:type="spellEnd"/>
    </w:p>
    <w:p w14:paraId="66088DA3" w14:textId="77777777" w:rsidR="00CA40E0" w:rsidRPr="003607CA" w:rsidRDefault="00CA40E0" w:rsidP="003607CA">
      <w:pPr>
        <w:ind w:left="708"/>
        <w:rPr>
          <w:rFonts w:ascii="Courier New" w:hAnsi="Courier New"/>
          <w:sz w:val="20"/>
        </w:rPr>
      </w:pPr>
    </w:p>
    <w:p w14:paraId="712E8A2B" w14:textId="77777777" w:rsidR="00CA40E0" w:rsidRPr="003607CA" w:rsidRDefault="00CA40E0" w:rsidP="003607CA">
      <w:pPr>
        <w:ind w:left="708"/>
        <w:rPr>
          <w:rFonts w:ascii="Courier New" w:hAnsi="Courier New"/>
          <w:sz w:val="20"/>
        </w:rPr>
      </w:pPr>
      <w:proofErr w:type="spellStart"/>
      <w:r w:rsidRPr="003607CA">
        <w:rPr>
          <w:rFonts w:ascii="Courier New" w:hAnsi="Courier New"/>
          <w:sz w:val="20"/>
        </w:rPr>
        <w:t>TypeKey</w:t>
      </w:r>
      <w:proofErr w:type="spellEnd"/>
      <w:r w:rsidRPr="003607CA">
        <w:rPr>
          <w:rFonts w:ascii="Courier New" w:hAnsi="Courier New"/>
          <w:sz w:val="20"/>
        </w:rPr>
        <w:t xml:space="preserve"> ("</w:t>
      </w:r>
      <w:proofErr w:type="spellStart"/>
      <w:r w:rsidRPr="003607CA">
        <w:rPr>
          <w:rFonts w:ascii="Courier New" w:hAnsi="Courier New"/>
          <w:sz w:val="20"/>
        </w:rPr>
        <w:t>Alt+d</w:t>
      </w:r>
      <w:proofErr w:type="spellEnd"/>
      <w:r w:rsidRPr="003607CA">
        <w:rPr>
          <w:rFonts w:ascii="Courier New" w:hAnsi="Courier New"/>
          <w:sz w:val="20"/>
        </w:rPr>
        <w:t>")</w:t>
      </w:r>
    </w:p>
    <w:p w14:paraId="2177794D" w14:textId="77777777" w:rsidR="00CA40E0" w:rsidRPr="003607CA" w:rsidRDefault="00CA40E0" w:rsidP="003607CA">
      <w:pPr>
        <w:ind w:left="708"/>
        <w:rPr>
          <w:rFonts w:ascii="Courier New" w:hAnsi="Courier New"/>
          <w:sz w:val="20"/>
        </w:rPr>
      </w:pPr>
      <w:proofErr w:type="spellStart"/>
      <w:r w:rsidRPr="003607CA">
        <w:rPr>
          <w:rFonts w:ascii="Courier New" w:hAnsi="Courier New"/>
          <w:sz w:val="20"/>
        </w:rPr>
        <w:t>Delay</w:t>
      </w:r>
      <w:proofErr w:type="spellEnd"/>
      <w:r w:rsidRPr="003607CA">
        <w:rPr>
          <w:rFonts w:ascii="Courier New" w:hAnsi="Courier New"/>
          <w:sz w:val="20"/>
        </w:rPr>
        <w:t xml:space="preserve"> (2)</w:t>
      </w:r>
    </w:p>
    <w:p w14:paraId="7F75452D" w14:textId="77777777" w:rsidR="00CA40E0" w:rsidRPr="003607CA" w:rsidRDefault="00CA40E0" w:rsidP="003607CA">
      <w:pPr>
        <w:ind w:left="708"/>
        <w:rPr>
          <w:rFonts w:ascii="Courier New" w:hAnsi="Courier New"/>
          <w:sz w:val="20"/>
        </w:rPr>
      </w:pPr>
      <w:proofErr w:type="spellStart"/>
      <w:r w:rsidRPr="003607CA">
        <w:rPr>
          <w:rFonts w:ascii="Courier New" w:hAnsi="Courier New"/>
          <w:sz w:val="20"/>
        </w:rPr>
        <w:t>aURL</w:t>
      </w:r>
      <w:proofErr w:type="spellEnd"/>
      <w:r w:rsidRPr="003607CA">
        <w:rPr>
          <w:rFonts w:ascii="Courier New" w:hAnsi="Courier New"/>
          <w:sz w:val="20"/>
        </w:rPr>
        <w:t>=</w:t>
      </w:r>
      <w:proofErr w:type="spellStart"/>
      <w:r w:rsidRPr="003607CA">
        <w:rPr>
          <w:rFonts w:ascii="Courier New" w:hAnsi="Courier New"/>
          <w:sz w:val="20"/>
        </w:rPr>
        <w:t>GetSelectedText</w:t>
      </w:r>
      <w:proofErr w:type="spellEnd"/>
      <w:r w:rsidRPr="003607CA">
        <w:rPr>
          <w:rFonts w:ascii="Courier New" w:hAnsi="Courier New"/>
          <w:sz w:val="20"/>
        </w:rPr>
        <w:t xml:space="preserve"> ()</w:t>
      </w:r>
    </w:p>
    <w:p w14:paraId="50EBD71E" w14:textId="77777777" w:rsidR="00CA40E0" w:rsidRPr="003607CA" w:rsidRDefault="00CA40E0" w:rsidP="003607CA">
      <w:pPr>
        <w:ind w:left="708"/>
        <w:rPr>
          <w:rFonts w:ascii="Courier New" w:hAnsi="Courier New"/>
          <w:sz w:val="20"/>
        </w:rPr>
      </w:pPr>
      <w:proofErr w:type="spellStart"/>
      <w:r w:rsidRPr="003607CA">
        <w:rPr>
          <w:rFonts w:ascii="Courier New" w:hAnsi="Courier New"/>
          <w:sz w:val="20"/>
        </w:rPr>
        <w:t>CopyToClipboard</w:t>
      </w:r>
      <w:proofErr w:type="spellEnd"/>
      <w:r w:rsidRPr="003607CA">
        <w:rPr>
          <w:rFonts w:ascii="Courier New" w:hAnsi="Courier New"/>
          <w:sz w:val="20"/>
        </w:rPr>
        <w:t xml:space="preserve"> (</w:t>
      </w:r>
      <w:proofErr w:type="spellStart"/>
      <w:r w:rsidRPr="003607CA">
        <w:rPr>
          <w:rFonts w:ascii="Courier New" w:hAnsi="Courier New"/>
          <w:sz w:val="20"/>
        </w:rPr>
        <w:t>aURL</w:t>
      </w:r>
      <w:proofErr w:type="spellEnd"/>
      <w:r w:rsidRPr="003607CA">
        <w:rPr>
          <w:rFonts w:ascii="Courier New" w:hAnsi="Courier New"/>
          <w:sz w:val="20"/>
        </w:rPr>
        <w:t>)</w:t>
      </w:r>
    </w:p>
    <w:p w14:paraId="02A878D6" w14:textId="77777777" w:rsidR="00CA40E0" w:rsidRPr="003607CA" w:rsidRDefault="00CA40E0" w:rsidP="003607CA">
      <w:pPr>
        <w:ind w:left="708"/>
        <w:rPr>
          <w:rFonts w:ascii="Courier New" w:hAnsi="Courier New"/>
          <w:sz w:val="20"/>
        </w:rPr>
      </w:pPr>
      <w:proofErr w:type="spellStart"/>
      <w:r w:rsidRPr="003607CA">
        <w:rPr>
          <w:rFonts w:ascii="Courier New" w:hAnsi="Courier New"/>
          <w:sz w:val="20"/>
        </w:rPr>
        <w:t>TypeKey</w:t>
      </w:r>
      <w:proofErr w:type="spellEnd"/>
      <w:r w:rsidRPr="003607CA">
        <w:rPr>
          <w:rFonts w:ascii="Courier New" w:hAnsi="Courier New"/>
          <w:sz w:val="20"/>
        </w:rPr>
        <w:t xml:space="preserve"> ("f6")</w:t>
      </w:r>
    </w:p>
    <w:p w14:paraId="223267D4" w14:textId="1430628A" w:rsidR="00CB2CD1" w:rsidRPr="00CB2CD1" w:rsidRDefault="00CA40E0" w:rsidP="003607CA">
      <w:pPr>
        <w:ind w:left="708"/>
      </w:pPr>
      <w:proofErr w:type="spellStart"/>
      <w:r w:rsidRPr="003607CA">
        <w:rPr>
          <w:rFonts w:ascii="Courier New" w:hAnsi="Courier New"/>
          <w:sz w:val="20"/>
        </w:rPr>
        <w:t>EndScript</w:t>
      </w:r>
      <w:proofErr w:type="spellEnd"/>
    </w:p>
    <w:p w14:paraId="33216287" w14:textId="7C669617" w:rsidR="00E5561B" w:rsidRDefault="00E5561B">
      <w:r>
        <w:br w:type="page"/>
      </w:r>
    </w:p>
    <w:p w14:paraId="1D0AC715" w14:textId="4603E8CF" w:rsidR="004B5056" w:rsidRDefault="00610DF8" w:rsidP="004B5056">
      <w:pPr>
        <w:pStyle w:val="Overskrift1"/>
      </w:pPr>
      <w:bookmarkStart w:id="50" w:name="_Toc80699046"/>
      <w:r>
        <w:t xml:space="preserve">HTML og </w:t>
      </w:r>
      <w:r w:rsidR="004B5056">
        <w:t>Javascript</w:t>
      </w:r>
      <w:bookmarkEnd w:id="50"/>
    </w:p>
    <w:p w14:paraId="2FCE86CC" w14:textId="3FF1C733" w:rsidR="0021422F" w:rsidRDefault="0021422F">
      <w:r>
        <w:t xml:space="preserve">Nettsider er nesten alltid laget med en kombinasjon av HTML, stilark (CSS) og Javascript. I tillegg brukes selvsagt mye annen teknologi. Det å lære HTML vil kunne være nyttig for veldig mange! Selv om du kan publisere ting på web uten å kunne noe som helst om HTML, </w:t>
      </w:r>
      <w:r w:rsidR="00F05612">
        <w:t xml:space="preserve">er </w:t>
      </w:r>
      <w:r>
        <w:t>det en stor fordel å kunne litt om dette «språket».</w:t>
      </w:r>
    </w:p>
    <w:p w14:paraId="5A80CE93" w14:textId="39048E21" w:rsidR="00464464" w:rsidRDefault="00464464">
      <w:r>
        <w:t>Litt forenklet kan vi si at:</w:t>
      </w:r>
    </w:p>
    <w:p w14:paraId="7ECD5995" w14:textId="29F556F2" w:rsidR="00464464" w:rsidRPr="00464464" w:rsidRDefault="00464464" w:rsidP="00464464">
      <w:pPr>
        <w:pStyle w:val="Listeavsnitt"/>
        <w:numPr>
          <w:ilvl w:val="0"/>
          <w:numId w:val="23"/>
        </w:numPr>
      </w:pPr>
      <w:r w:rsidRPr="00464464">
        <w:t xml:space="preserve">HTML brukes for å vise tekst, </w:t>
      </w:r>
      <w:proofErr w:type="gramStart"/>
      <w:r w:rsidRPr="00464464">
        <w:t>bilder,</w:t>
      </w:r>
      <w:proofErr w:type="gramEnd"/>
      <w:r w:rsidRPr="00464464">
        <w:t xml:space="preserve"> lenker – altså innhold.</w:t>
      </w:r>
    </w:p>
    <w:p w14:paraId="44154713" w14:textId="46F785C4" w:rsidR="00464464" w:rsidRDefault="00464464" w:rsidP="00464464">
      <w:pPr>
        <w:pStyle w:val="Listeavsnitt"/>
        <w:numPr>
          <w:ilvl w:val="0"/>
          <w:numId w:val="23"/>
        </w:numPr>
      </w:pPr>
      <w:r>
        <w:t>CSS brukes for å angi utseende (farger, plassering, størrelse, …)</w:t>
      </w:r>
    </w:p>
    <w:p w14:paraId="20D38D1E" w14:textId="153507C4" w:rsidR="00464464" w:rsidRDefault="00464464" w:rsidP="00464464">
      <w:pPr>
        <w:pStyle w:val="Listeavsnitt"/>
        <w:numPr>
          <w:ilvl w:val="0"/>
          <w:numId w:val="23"/>
        </w:numPr>
      </w:pPr>
      <w:r>
        <w:t>Javascript brukes for å få ting til å skje.</w:t>
      </w:r>
    </w:p>
    <w:p w14:paraId="7343FFBE" w14:textId="343C30AD" w:rsidR="0021422F" w:rsidRDefault="0021422F">
      <w:r>
        <w:t xml:space="preserve">Egentlig er jeg overrasket over at ikke HTML og Javascript er mer brukt til å komme i gang med koding. HTML er veldig godt egnet for de som bruker skjermleser. Det skyldes at alt «pakkes inn» i </w:t>
      </w:r>
      <w:proofErr w:type="spellStart"/>
      <w:r>
        <w:t>tag’er</w:t>
      </w:r>
      <w:proofErr w:type="spellEnd"/>
      <w:r>
        <w:t xml:space="preserve">. Skal du ha en overskrift på nivå </w:t>
      </w:r>
      <w:r w:rsidR="004F43A2">
        <w:t>é</w:t>
      </w:r>
      <w:r>
        <w:t>n</w:t>
      </w:r>
      <w:r w:rsidR="004F43A2">
        <w:t>,</w:t>
      </w:r>
      <w:r>
        <w:t xml:space="preserve"> er for eksempel koden:</w:t>
      </w:r>
    </w:p>
    <w:p w14:paraId="18120931" w14:textId="06B3C339" w:rsidR="0021422F" w:rsidRPr="0021422F" w:rsidRDefault="0021422F" w:rsidP="0021422F">
      <w:pPr>
        <w:ind w:left="708"/>
        <w:rPr>
          <w:rFonts w:ascii="Courier New" w:hAnsi="Courier New"/>
          <w:sz w:val="20"/>
        </w:rPr>
      </w:pPr>
      <w:r w:rsidRPr="0021422F">
        <w:rPr>
          <w:rFonts w:ascii="Courier New" w:hAnsi="Courier New"/>
          <w:sz w:val="20"/>
        </w:rPr>
        <w:t>&lt;h1&gt;Dette er en overskrift&lt;/h1&gt;</w:t>
      </w:r>
    </w:p>
    <w:p w14:paraId="2789000B" w14:textId="2840DB4C" w:rsidR="0021422F" w:rsidRDefault="0021422F">
      <w:r>
        <w:t>Mange vil nok si at HTML ikke er koding, og det kan jeg være enig i. Likevel har det mye til felles, og HTML kan kombineres med Javascript (eller andre script-språk).</w:t>
      </w:r>
    </w:p>
    <w:p w14:paraId="5B29BB70" w14:textId="5B366DB5" w:rsidR="0021422F" w:rsidRDefault="0021422F">
      <w:r w:rsidRPr="0021422F">
        <w:rPr>
          <w:noProof/>
        </w:rPr>
        <w:drawing>
          <wp:inline distT="0" distB="0" distL="0" distR="0" wp14:anchorId="521BA792" wp14:editId="6C6123BC">
            <wp:extent cx="5760000" cy="3841920"/>
            <wp:effectExtent l="0" t="0" r="0" b="6350"/>
            <wp:docPr id="2" name="Bilde 2" descr="En enkel HTML-side i Visual Studio Co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n enkel HTML-side i Visual Studio Codee"/>
                    <pic:cNvPicPr/>
                  </pic:nvPicPr>
                  <pic:blipFill>
                    <a:blip r:embed="rId22"/>
                    <a:stretch>
                      <a:fillRect/>
                    </a:stretch>
                  </pic:blipFill>
                  <pic:spPr>
                    <a:xfrm>
                      <a:off x="0" y="0"/>
                      <a:ext cx="5760000" cy="3841920"/>
                    </a:xfrm>
                    <a:prstGeom prst="rect">
                      <a:avLst/>
                    </a:prstGeom>
                  </pic:spPr>
                </pic:pic>
              </a:graphicData>
            </a:graphic>
          </wp:inline>
        </w:drawing>
      </w:r>
    </w:p>
    <w:p w14:paraId="52288408" w14:textId="0F2B05FE" w:rsidR="00D576C7" w:rsidRDefault="0021422F">
      <w:r>
        <w:t>Jeg bruker Visual Studio Code for å skrive HTML og Javascript.</w:t>
      </w:r>
      <w:r w:rsidR="00E96ACE">
        <w:t xml:space="preserve"> Det er imidlertid helt OK å bruke Notisblokk, Word eller et annet program som kan lagre tekst.</w:t>
      </w:r>
    </w:p>
    <w:p w14:paraId="00919368" w14:textId="65A4CA9F" w:rsidR="009E774B" w:rsidRDefault="009E774B">
      <w:r>
        <w:t>Det finnes mange lærebøker, gratiskurs og andre ressurser på web om HTML, CSS og Javascript. For blinde er det kanskje ikke så enkelt å jobbe med stilark, men det er ikke bortkastet å vite litt om utseende</w:t>
      </w:r>
      <w:r w:rsidR="00E55B04">
        <w:t xml:space="preserve"> selv om du ikke ser</w:t>
      </w:r>
      <w:r>
        <w:t>! Jobber du profesjonelt med webutvikling må du selvsagt også kunne litt CSS, men det er helt unødvendig for å starte med koding!</w:t>
      </w:r>
    </w:p>
    <w:p w14:paraId="5352090B" w14:textId="7D5F36B1" w:rsidR="00E96ACE" w:rsidRDefault="00AB1691" w:rsidP="009E774B">
      <w:pPr>
        <w:pStyle w:val="Overskrift2"/>
      </w:pPr>
      <w:bookmarkStart w:id="51" w:name="_Toc80699047"/>
      <w:r>
        <w:t xml:space="preserve">Terningkast: </w:t>
      </w:r>
      <w:r w:rsidR="009E774B">
        <w:t>Et enkelt eksempel</w:t>
      </w:r>
      <w:bookmarkEnd w:id="51"/>
    </w:p>
    <w:p w14:paraId="0756482A" w14:textId="18917DFB" w:rsidR="0021422F" w:rsidRDefault="009E774B">
      <w:r>
        <w:t>Slik kan koden til en HTML-side se ut:</w:t>
      </w:r>
    </w:p>
    <w:p w14:paraId="6552D0FA"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&lt;!DOCTYPE html&gt;</w:t>
      </w:r>
    </w:p>
    <w:p w14:paraId="3527F8A3"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&lt;html lang="no"&gt;</w:t>
      </w:r>
    </w:p>
    <w:p w14:paraId="597A5BAE"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&lt;head&gt;</w:t>
      </w:r>
    </w:p>
    <w:p w14:paraId="461C1394"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w:t>
      </w:r>
      <w:proofErr w:type="spellStart"/>
      <w:r w:rsidRPr="00B338D1">
        <w:rPr>
          <w:rFonts w:ascii="Courier New" w:hAnsi="Courier New"/>
          <w:sz w:val="20"/>
          <w:lang w:val="nn-NO"/>
        </w:rPr>
        <w:t>meta</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charset</w:t>
      </w:r>
      <w:proofErr w:type="spellEnd"/>
      <w:r w:rsidRPr="00B338D1">
        <w:rPr>
          <w:rFonts w:ascii="Courier New" w:hAnsi="Courier New"/>
          <w:sz w:val="20"/>
          <w:lang w:val="nn-NO"/>
        </w:rPr>
        <w:t>="UTF-8"&gt;</w:t>
      </w:r>
    </w:p>
    <w:p w14:paraId="3E27E7C9"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w:t>
      </w:r>
      <w:proofErr w:type="spellStart"/>
      <w:r w:rsidRPr="00B338D1">
        <w:rPr>
          <w:rFonts w:ascii="Courier New" w:hAnsi="Courier New"/>
          <w:sz w:val="20"/>
          <w:lang w:val="nn-NO"/>
        </w:rPr>
        <w:t>meta</w:t>
      </w:r>
      <w:proofErr w:type="spellEnd"/>
      <w:r w:rsidRPr="00B338D1">
        <w:rPr>
          <w:rFonts w:ascii="Courier New" w:hAnsi="Courier New"/>
          <w:sz w:val="20"/>
          <w:lang w:val="nn-NO"/>
        </w:rPr>
        <w:t xml:space="preserve"> http-</w:t>
      </w:r>
      <w:proofErr w:type="spellStart"/>
      <w:r w:rsidRPr="00B338D1">
        <w:rPr>
          <w:rFonts w:ascii="Courier New" w:hAnsi="Courier New"/>
          <w:sz w:val="20"/>
          <w:lang w:val="nn-NO"/>
        </w:rPr>
        <w:t>equiv</w:t>
      </w:r>
      <w:proofErr w:type="spellEnd"/>
      <w:r w:rsidRPr="00B338D1">
        <w:rPr>
          <w:rFonts w:ascii="Courier New" w:hAnsi="Courier New"/>
          <w:sz w:val="20"/>
          <w:lang w:val="nn-NO"/>
        </w:rPr>
        <w:t xml:space="preserve">="X-UA-Compatible" </w:t>
      </w:r>
      <w:proofErr w:type="spellStart"/>
      <w:r w:rsidRPr="00B338D1">
        <w:rPr>
          <w:rFonts w:ascii="Courier New" w:hAnsi="Courier New"/>
          <w:sz w:val="20"/>
          <w:lang w:val="nn-NO"/>
        </w:rPr>
        <w:t>content</w:t>
      </w:r>
      <w:proofErr w:type="spellEnd"/>
      <w:r w:rsidRPr="00B338D1">
        <w:rPr>
          <w:rFonts w:ascii="Courier New" w:hAnsi="Courier New"/>
          <w:sz w:val="20"/>
          <w:lang w:val="nn-NO"/>
        </w:rPr>
        <w:t>="IE=</w:t>
      </w:r>
      <w:proofErr w:type="spellStart"/>
      <w:r w:rsidRPr="00B338D1">
        <w:rPr>
          <w:rFonts w:ascii="Courier New" w:hAnsi="Courier New"/>
          <w:sz w:val="20"/>
          <w:lang w:val="nn-NO"/>
        </w:rPr>
        <w:t>edge</w:t>
      </w:r>
      <w:proofErr w:type="spellEnd"/>
      <w:r w:rsidRPr="00B338D1">
        <w:rPr>
          <w:rFonts w:ascii="Courier New" w:hAnsi="Courier New"/>
          <w:sz w:val="20"/>
          <w:lang w:val="nn-NO"/>
        </w:rPr>
        <w:t>"&gt;</w:t>
      </w:r>
    </w:p>
    <w:p w14:paraId="1BF3EDC0"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w:t>
      </w:r>
      <w:proofErr w:type="spellStart"/>
      <w:r w:rsidRPr="00B338D1">
        <w:rPr>
          <w:rFonts w:ascii="Courier New" w:hAnsi="Courier New"/>
          <w:sz w:val="20"/>
          <w:lang w:val="nn-NO"/>
        </w:rPr>
        <w:t>meta</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name</w:t>
      </w:r>
      <w:proofErr w:type="spellEnd"/>
      <w:r w:rsidRPr="00B338D1">
        <w:rPr>
          <w:rFonts w:ascii="Courier New" w:hAnsi="Courier New"/>
          <w:sz w:val="20"/>
          <w:lang w:val="nn-NO"/>
        </w:rPr>
        <w:t>="</w:t>
      </w:r>
      <w:proofErr w:type="spellStart"/>
      <w:r w:rsidRPr="00B338D1">
        <w:rPr>
          <w:rFonts w:ascii="Courier New" w:hAnsi="Courier New"/>
          <w:sz w:val="20"/>
          <w:lang w:val="nn-NO"/>
        </w:rPr>
        <w:t>viewport</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content</w:t>
      </w:r>
      <w:proofErr w:type="spellEnd"/>
      <w:r w:rsidRPr="00B338D1">
        <w:rPr>
          <w:rFonts w:ascii="Courier New" w:hAnsi="Courier New"/>
          <w:sz w:val="20"/>
          <w:lang w:val="nn-NO"/>
        </w:rPr>
        <w:t>="</w:t>
      </w:r>
      <w:proofErr w:type="spellStart"/>
      <w:r w:rsidRPr="00B338D1">
        <w:rPr>
          <w:rFonts w:ascii="Courier New" w:hAnsi="Courier New"/>
          <w:sz w:val="20"/>
          <w:lang w:val="nn-NO"/>
        </w:rPr>
        <w:t>width</w:t>
      </w:r>
      <w:proofErr w:type="spellEnd"/>
      <w:r w:rsidRPr="00B338D1">
        <w:rPr>
          <w:rFonts w:ascii="Courier New" w:hAnsi="Courier New"/>
          <w:sz w:val="20"/>
          <w:lang w:val="nn-NO"/>
        </w:rPr>
        <w:t>=</w:t>
      </w:r>
      <w:proofErr w:type="spellStart"/>
      <w:r w:rsidRPr="00B338D1">
        <w:rPr>
          <w:rFonts w:ascii="Courier New" w:hAnsi="Courier New"/>
          <w:sz w:val="20"/>
          <w:lang w:val="nn-NO"/>
        </w:rPr>
        <w:t>device-width</w:t>
      </w:r>
      <w:proofErr w:type="spellEnd"/>
      <w:r w:rsidRPr="00B338D1">
        <w:rPr>
          <w:rFonts w:ascii="Courier New" w:hAnsi="Courier New"/>
          <w:sz w:val="20"/>
          <w:lang w:val="nn-NO"/>
        </w:rPr>
        <w:t>, initial-</w:t>
      </w:r>
      <w:proofErr w:type="spellStart"/>
      <w:r w:rsidRPr="00B338D1">
        <w:rPr>
          <w:rFonts w:ascii="Courier New" w:hAnsi="Courier New"/>
          <w:sz w:val="20"/>
          <w:lang w:val="nn-NO"/>
        </w:rPr>
        <w:t>scale</w:t>
      </w:r>
      <w:proofErr w:type="spellEnd"/>
      <w:r w:rsidRPr="00B338D1">
        <w:rPr>
          <w:rFonts w:ascii="Courier New" w:hAnsi="Courier New"/>
          <w:sz w:val="20"/>
          <w:lang w:val="nn-NO"/>
        </w:rPr>
        <w:t>=1.0"&gt;</w:t>
      </w:r>
    </w:p>
    <w:p w14:paraId="77F4AF85"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&lt;title&gt;Slå terning&lt;/title&gt;</w:t>
      </w:r>
    </w:p>
    <w:p w14:paraId="00FE7A2E"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&lt;/head&gt;</w:t>
      </w:r>
    </w:p>
    <w:p w14:paraId="3DA1E9BD"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&lt;</w:t>
      </w:r>
      <w:proofErr w:type="spellStart"/>
      <w:r w:rsidRPr="00B338D1">
        <w:rPr>
          <w:rFonts w:ascii="Courier New" w:hAnsi="Courier New"/>
          <w:sz w:val="20"/>
          <w:lang w:val="nn-NO"/>
        </w:rPr>
        <w:t>body</w:t>
      </w:r>
      <w:proofErr w:type="spellEnd"/>
      <w:r w:rsidRPr="00B338D1">
        <w:rPr>
          <w:rFonts w:ascii="Courier New" w:hAnsi="Courier New"/>
          <w:sz w:val="20"/>
          <w:lang w:val="nn-NO"/>
        </w:rPr>
        <w:t>&gt;</w:t>
      </w:r>
    </w:p>
    <w:p w14:paraId="0790C5E4"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&lt;h1&gt;Slå terning&lt;/h1&gt;</w:t>
      </w:r>
    </w:p>
    <w:p w14:paraId="58046CAE"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w:t>
      </w:r>
      <w:proofErr w:type="spellStart"/>
      <w:r w:rsidRPr="00B338D1">
        <w:rPr>
          <w:rFonts w:ascii="Courier New" w:hAnsi="Courier New"/>
          <w:sz w:val="20"/>
          <w:lang w:val="nn-NO"/>
        </w:rPr>
        <w:t>button</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onclick</w:t>
      </w:r>
      <w:proofErr w:type="spellEnd"/>
      <w:r w:rsidRPr="00B338D1">
        <w:rPr>
          <w:rFonts w:ascii="Courier New" w:hAnsi="Courier New"/>
          <w:sz w:val="20"/>
          <w:lang w:val="nn-NO"/>
        </w:rPr>
        <w:t>="kast()"&gt;Terning&lt;/</w:t>
      </w:r>
      <w:proofErr w:type="spellStart"/>
      <w:r w:rsidRPr="00B338D1">
        <w:rPr>
          <w:rFonts w:ascii="Courier New" w:hAnsi="Courier New"/>
          <w:sz w:val="20"/>
          <w:lang w:val="nn-NO"/>
        </w:rPr>
        <w:t>button</w:t>
      </w:r>
      <w:proofErr w:type="spellEnd"/>
      <w:r w:rsidRPr="00B338D1">
        <w:rPr>
          <w:rFonts w:ascii="Courier New" w:hAnsi="Courier New"/>
          <w:sz w:val="20"/>
          <w:lang w:val="nn-NO"/>
        </w:rPr>
        <w:t>&gt;</w:t>
      </w:r>
    </w:p>
    <w:p w14:paraId="3CCA3989"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&lt;div id="resultat" </w:t>
      </w:r>
      <w:proofErr w:type="spellStart"/>
      <w:r w:rsidRPr="00B338D1">
        <w:rPr>
          <w:rFonts w:ascii="Courier New" w:hAnsi="Courier New"/>
          <w:sz w:val="20"/>
          <w:lang w:val="nn-NO"/>
        </w:rPr>
        <w:t>aria</w:t>
      </w:r>
      <w:proofErr w:type="spellEnd"/>
      <w:r w:rsidRPr="00B338D1">
        <w:rPr>
          <w:rFonts w:ascii="Courier New" w:hAnsi="Courier New"/>
          <w:sz w:val="20"/>
          <w:lang w:val="nn-NO"/>
        </w:rPr>
        <w:t>-live="</w:t>
      </w:r>
      <w:proofErr w:type="spellStart"/>
      <w:r w:rsidRPr="00B338D1">
        <w:rPr>
          <w:rFonts w:ascii="Courier New" w:hAnsi="Courier New"/>
          <w:sz w:val="20"/>
          <w:lang w:val="nn-NO"/>
        </w:rPr>
        <w:t>assertive</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aria-atomic</w:t>
      </w:r>
      <w:proofErr w:type="spellEnd"/>
      <w:r w:rsidRPr="00B338D1">
        <w:rPr>
          <w:rFonts w:ascii="Courier New" w:hAnsi="Courier New"/>
          <w:sz w:val="20"/>
          <w:lang w:val="nn-NO"/>
        </w:rPr>
        <w:t xml:space="preserve">="true"&gt;Terningen er </w:t>
      </w:r>
      <w:proofErr w:type="spellStart"/>
      <w:r w:rsidRPr="00B338D1">
        <w:rPr>
          <w:rFonts w:ascii="Courier New" w:hAnsi="Courier New"/>
          <w:sz w:val="20"/>
          <w:lang w:val="nn-NO"/>
        </w:rPr>
        <w:t>ikke</w:t>
      </w:r>
      <w:proofErr w:type="spellEnd"/>
      <w:r w:rsidRPr="00B338D1">
        <w:rPr>
          <w:rFonts w:ascii="Courier New" w:hAnsi="Courier New"/>
          <w:sz w:val="20"/>
          <w:lang w:val="nn-NO"/>
        </w:rPr>
        <w:t xml:space="preserve"> </w:t>
      </w:r>
      <w:proofErr w:type="spellStart"/>
      <w:r w:rsidRPr="00B338D1">
        <w:rPr>
          <w:rFonts w:ascii="Courier New" w:hAnsi="Courier New"/>
          <w:sz w:val="20"/>
          <w:lang w:val="nn-NO"/>
        </w:rPr>
        <w:t>kastet</w:t>
      </w:r>
      <w:proofErr w:type="spellEnd"/>
      <w:r w:rsidRPr="00B338D1">
        <w:rPr>
          <w:rFonts w:ascii="Courier New" w:hAnsi="Courier New"/>
          <w:sz w:val="20"/>
          <w:lang w:val="nn-NO"/>
        </w:rPr>
        <w:t xml:space="preserve"> enda. </w:t>
      </w:r>
      <w:proofErr w:type="spellStart"/>
      <w:r w:rsidRPr="00B338D1">
        <w:rPr>
          <w:rFonts w:ascii="Courier New" w:hAnsi="Courier New"/>
          <w:sz w:val="20"/>
          <w:lang w:val="nn-NO"/>
        </w:rPr>
        <w:t>Velg</w:t>
      </w:r>
      <w:proofErr w:type="spellEnd"/>
      <w:r w:rsidRPr="00B338D1">
        <w:rPr>
          <w:rFonts w:ascii="Courier New" w:hAnsi="Courier New"/>
          <w:sz w:val="20"/>
          <w:lang w:val="nn-NO"/>
        </w:rPr>
        <w:t xml:space="preserve"> Terning-knappen.&lt;/div&gt;</w:t>
      </w:r>
    </w:p>
    <w:p w14:paraId="350E0CF2"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&lt;script&gt;</w:t>
      </w:r>
    </w:p>
    <w:p w14:paraId="77136106"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function</w:t>
      </w:r>
      <w:proofErr w:type="spellEnd"/>
      <w:r w:rsidRPr="00B338D1">
        <w:rPr>
          <w:rFonts w:ascii="Courier New" w:hAnsi="Courier New"/>
          <w:sz w:val="20"/>
          <w:lang w:val="nn-NO"/>
        </w:rPr>
        <w:t xml:space="preserve"> kast()</w:t>
      </w:r>
    </w:p>
    <w:p w14:paraId="3D7E1D77"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w:t>
      </w:r>
    </w:p>
    <w:p w14:paraId="2A3D227E"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var n = </w:t>
      </w:r>
      <w:proofErr w:type="spellStart"/>
      <w:r w:rsidRPr="00B338D1">
        <w:rPr>
          <w:rFonts w:ascii="Courier New" w:hAnsi="Courier New"/>
          <w:sz w:val="20"/>
          <w:lang w:val="nn-NO"/>
        </w:rPr>
        <w:t>Math.floor</w:t>
      </w:r>
      <w:proofErr w:type="spellEnd"/>
      <w:r w:rsidRPr="00B338D1">
        <w:rPr>
          <w:rFonts w:ascii="Courier New" w:hAnsi="Courier New"/>
          <w:sz w:val="20"/>
          <w:lang w:val="nn-NO"/>
        </w:rPr>
        <w:t xml:space="preserve">(1 + </w:t>
      </w:r>
      <w:proofErr w:type="spellStart"/>
      <w:r w:rsidRPr="00B338D1">
        <w:rPr>
          <w:rFonts w:ascii="Courier New" w:hAnsi="Courier New"/>
          <w:sz w:val="20"/>
          <w:lang w:val="nn-NO"/>
        </w:rPr>
        <w:t>Math.random</w:t>
      </w:r>
      <w:proofErr w:type="spellEnd"/>
      <w:r w:rsidRPr="00B338D1">
        <w:rPr>
          <w:rFonts w:ascii="Courier New" w:hAnsi="Courier New"/>
          <w:sz w:val="20"/>
          <w:lang w:val="nn-NO"/>
        </w:rPr>
        <w:t>() * 6);</w:t>
      </w:r>
    </w:p>
    <w:p w14:paraId="06610176" w14:textId="77777777" w:rsidR="009E774B" w:rsidRPr="00B338D1" w:rsidRDefault="009E774B" w:rsidP="009E774B">
      <w:pPr>
        <w:ind w:left="708"/>
        <w:rPr>
          <w:rFonts w:ascii="Courier New" w:hAnsi="Courier New"/>
          <w:sz w:val="20"/>
          <w:lang w:val="nn-NO"/>
        </w:rPr>
      </w:pPr>
      <w:r w:rsidRPr="00B338D1">
        <w:rPr>
          <w:rFonts w:ascii="Courier New" w:hAnsi="Courier New"/>
          <w:sz w:val="20"/>
          <w:lang w:val="nn-NO"/>
        </w:rPr>
        <w:t xml:space="preserve">        </w:t>
      </w:r>
      <w:proofErr w:type="spellStart"/>
      <w:r w:rsidRPr="00B338D1">
        <w:rPr>
          <w:rFonts w:ascii="Courier New" w:hAnsi="Courier New"/>
          <w:sz w:val="20"/>
          <w:lang w:val="nn-NO"/>
        </w:rPr>
        <w:t>document.getElementById</w:t>
      </w:r>
      <w:proofErr w:type="spellEnd"/>
      <w:r w:rsidRPr="00B338D1">
        <w:rPr>
          <w:rFonts w:ascii="Courier New" w:hAnsi="Courier New"/>
          <w:sz w:val="20"/>
          <w:lang w:val="nn-NO"/>
        </w:rPr>
        <w:t>("resultat").</w:t>
      </w:r>
      <w:proofErr w:type="spellStart"/>
      <w:r w:rsidRPr="00B338D1">
        <w:rPr>
          <w:rFonts w:ascii="Courier New" w:hAnsi="Courier New"/>
          <w:sz w:val="20"/>
          <w:lang w:val="nn-NO"/>
        </w:rPr>
        <w:t>innerHTML</w:t>
      </w:r>
      <w:proofErr w:type="spellEnd"/>
      <w:r w:rsidRPr="00B338D1">
        <w:rPr>
          <w:rFonts w:ascii="Courier New" w:hAnsi="Courier New"/>
          <w:sz w:val="20"/>
          <w:lang w:val="nn-NO"/>
        </w:rPr>
        <w:t xml:space="preserve"> = </w:t>
      </w:r>
      <w:proofErr w:type="spellStart"/>
      <w:r w:rsidRPr="00B338D1">
        <w:rPr>
          <w:rFonts w:ascii="Courier New" w:hAnsi="Courier New"/>
          <w:sz w:val="20"/>
          <w:lang w:val="nn-NO"/>
        </w:rPr>
        <w:t>n.toString</w:t>
      </w:r>
      <w:proofErr w:type="spellEnd"/>
      <w:r w:rsidRPr="00B338D1">
        <w:rPr>
          <w:rFonts w:ascii="Courier New" w:hAnsi="Courier New"/>
          <w:sz w:val="20"/>
          <w:lang w:val="nn-NO"/>
        </w:rPr>
        <w:t>();</w:t>
      </w:r>
    </w:p>
    <w:p w14:paraId="5281BC7F" w14:textId="77777777" w:rsidR="009E774B" w:rsidRPr="009E774B" w:rsidRDefault="009E774B" w:rsidP="009E774B">
      <w:pPr>
        <w:ind w:left="708"/>
        <w:rPr>
          <w:rFonts w:ascii="Courier New" w:hAnsi="Courier New"/>
          <w:sz w:val="20"/>
        </w:rPr>
      </w:pPr>
      <w:r w:rsidRPr="00B338D1">
        <w:rPr>
          <w:rFonts w:ascii="Courier New" w:hAnsi="Courier New"/>
          <w:sz w:val="20"/>
          <w:lang w:val="nn-NO"/>
        </w:rPr>
        <w:t xml:space="preserve">    </w:t>
      </w:r>
      <w:r w:rsidRPr="009E774B">
        <w:rPr>
          <w:rFonts w:ascii="Courier New" w:hAnsi="Courier New"/>
          <w:sz w:val="20"/>
        </w:rPr>
        <w:t>}</w:t>
      </w:r>
    </w:p>
    <w:p w14:paraId="5629298E" w14:textId="77777777" w:rsidR="009E774B" w:rsidRPr="009E774B" w:rsidRDefault="009E774B" w:rsidP="009E774B">
      <w:pPr>
        <w:ind w:left="708"/>
        <w:rPr>
          <w:rFonts w:ascii="Courier New" w:hAnsi="Courier New"/>
          <w:sz w:val="20"/>
        </w:rPr>
      </w:pPr>
      <w:r w:rsidRPr="009E774B">
        <w:rPr>
          <w:rFonts w:ascii="Courier New" w:hAnsi="Courier New"/>
          <w:sz w:val="20"/>
        </w:rPr>
        <w:t>&lt;/script&gt;</w:t>
      </w:r>
    </w:p>
    <w:p w14:paraId="042C0920" w14:textId="77777777" w:rsidR="009E774B" w:rsidRPr="009E774B" w:rsidRDefault="009E774B" w:rsidP="009E774B">
      <w:pPr>
        <w:ind w:left="708"/>
        <w:rPr>
          <w:rFonts w:ascii="Courier New" w:hAnsi="Courier New"/>
          <w:sz w:val="20"/>
        </w:rPr>
      </w:pPr>
      <w:r w:rsidRPr="009E774B">
        <w:rPr>
          <w:rFonts w:ascii="Courier New" w:hAnsi="Courier New"/>
          <w:sz w:val="20"/>
        </w:rPr>
        <w:t>&lt;/body&gt;</w:t>
      </w:r>
    </w:p>
    <w:p w14:paraId="209AB611" w14:textId="2866D09E" w:rsidR="009E774B" w:rsidRDefault="009E774B" w:rsidP="009E774B">
      <w:pPr>
        <w:ind w:left="708"/>
      </w:pPr>
      <w:r w:rsidRPr="009E774B">
        <w:rPr>
          <w:rFonts w:ascii="Courier New" w:hAnsi="Courier New"/>
          <w:sz w:val="20"/>
        </w:rPr>
        <w:t>&lt;/html&gt;</w:t>
      </w:r>
    </w:p>
    <w:p w14:paraId="0F053D49" w14:textId="6686A128" w:rsidR="009E774B" w:rsidRDefault="009E774B">
      <w:r>
        <w:t>Det aller meste i koden er ting som alltid inngår i en HTML-fil. Det egentlige innholdet begynner rett etter body-</w:t>
      </w:r>
      <w:proofErr w:type="spellStart"/>
      <w:r>
        <w:t>tag’en</w:t>
      </w:r>
      <w:proofErr w:type="spellEnd"/>
      <w:r>
        <w:t xml:space="preserve">. Der er det en overskrift og en tekst som sier: </w:t>
      </w:r>
      <w:r w:rsidRPr="009E774B">
        <w:t>Terningen er ikke kastet enda. Velg Terning-knappen.</w:t>
      </w:r>
    </w:p>
    <w:p w14:paraId="55E16973" w14:textId="58E761E2" w:rsidR="00AB1691" w:rsidRDefault="00AB1691" w:rsidP="00AB1691">
      <w:pPr>
        <w:pStyle w:val="Overskrift3"/>
      </w:pPr>
      <w:bookmarkStart w:id="52" w:name="_Toc80699048"/>
      <w:r>
        <w:t>Scriptet</w:t>
      </w:r>
      <w:bookmarkEnd w:id="52"/>
    </w:p>
    <w:p w14:paraId="3FA2F53E" w14:textId="36E3C89A" w:rsidR="00AB1691" w:rsidRPr="00AB1691" w:rsidRDefault="00AB1691" w:rsidP="00AB1691">
      <w:r>
        <w:t>Nederst i HTML-fila ligger det et script med funksjonen kast. Denne funksjonen utføres når du velger Terning-knappen. Funksjonen trekker et tilfeldig tall fra 1 til 6 og legger tallet på den plassen der det tidligere sto at terningen ikke var kastet.</w:t>
      </w:r>
    </w:p>
    <w:p w14:paraId="6F1850FC" w14:textId="594BF065" w:rsidR="00D576C7" w:rsidRDefault="00AB1691" w:rsidP="00AB1691">
      <w:pPr>
        <w:pStyle w:val="Overskrift3"/>
      </w:pPr>
      <w:bookmarkStart w:id="53" w:name="_Toc80699049"/>
      <w:r>
        <w:t>Snik gjerne inn litt kunnskap om universell utforming</w:t>
      </w:r>
      <w:bookmarkEnd w:id="53"/>
    </w:p>
    <w:p w14:paraId="515246E8" w14:textId="2DA378B8" w:rsidR="00AB1691" w:rsidRDefault="00AB1691" w:rsidP="00AB1691">
      <w:r>
        <w:t>Hvis du bruker skjermleser og velger Terning</w:t>
      </w:r>
      <w:r w:rsidR="004F43A2">
        <w:t>-</w:t>
      </w:r>
      <w:r>
        <w:t>knappen vil fokus være på knappen</w:t>
      </w:r>
      <w:r w:rsidR="004F43A2">
        <w:t>,</w:t>
      </w:r>
      <w:r>
        <w:t xml:space="preserve"> og egentlig vet du ikke at noe har skjedd. Du må flytte </w:t>
      </w:r>
      <w:proofErr w:type="spellStart"/>
      <w:r>
        <w:t>leselist</w:t>
      </w:r>
      <w:proofErr w:type="spellEnd"/>
      <w:r>
        <w:t xml:space="preserve"> eller tale dit endringen har skjedd (akkurat i dette tilfelle rett under knappen). Ved å bruke en standard som heter WAI-ARIA</w:t>
      </w:r>
      <w:r w:rsidR="004F43A2">
        <w:t>,</w:t>
      </w:r>
      <w:r>
        <w:t xml:space="preserve"> kan du imidlertid si i fra at det som skjer på et gitt sted i koden skal leses opp av skjermlesere. Derfor har jeg lagt til attributtene </w:t>
      </w:r>
      <w:proofErr w:type="spellStart"/>
      <w:r>
        <w:t>aria</w:t>
      </w:r>
      <w:proofErr w:type="spellEnd"/>
      <w:r>
        <w:t xml:space="preserve">-live og </w:t>
      </w:r>
      <w:proofErr w:type="spellStart"/>
      <w:r>
        <w:t>aria-atomic</w:t>
      </w:r>
      <w:proofErr w:type="spellEnd"/>
      <w:r>
        <w:t xml:space="preserve"> på div-</w:t>
      </w:r>
      <w:proofErr w:type="spellStart"/>
      <w:r>
        <w:t>tag’en</w:t>
      </w:r>
      <w:proofErr w:type="spellEnd"/>
      <w:r w:rsidR="004F43A2">
        <w:t>,</w:t>
      </w:r>
      <w:r>
        <w:t xml:space="preserve"> der terningkastene vises.</w:t>
      </w:r>
    </w:p>
    <w:p w14:paraId="049B9816" w14:textId="735AEFC6" w:rsidR="00AB1691" w:rsidRDefault="00AB1691" w:rsidP="00AB1691">
      <w:r>
        <w:t>Etter hvert som kunnskapen om HTML og Javascript øker</w:t>
      </w:r>
      <w:r w:rsidR="004F43A2">
        <w:t>,</w:t>
      </w:r>
      <w:r>
        <w:t xml:space="preserve"> kan mange ting som har med universell u</w:t>
      </w:r>
      <w:r w:rsidR="005D49E4">
        <w:t xml:space="preserve">tforming å gjøre inngå i </w:t>
      </w:r>
      <w:r w:rsidR="001E0F4B">
        <w:t>koding og eventuelle oppgaver elevene får. Og jeg synes alle godt kunne ha dette som pensum, uansett nedsatt syn eller ikke.</w:t>
      </w:r>
    </w:p>
    <w:p w14:paraId="3953D255" w14:textId="18D8C447" w:rsidR="001E0F4B" w:rsidRPr="00AB1691" w:rsidRDefault="001E0F4B" w:rsidP="001E0F4B">
      <w:pPr>
        <w:pStyle w:val="Overskrift2"/>
      </w:pPr>
      <w:bookmarkStart w:id="54" w:name="_Toc80699050"/>
      <w:r>
        <w:t>Oppgaver?</w:t>
      </w:r>
      <w:bookmarkEnd w:id="54"/>
    </w:p>
    <w:p w14:paraId="0A39CB52" w14:textId="67E4161E" w:rsidR="00AB1691" w:rsidRDefault="001E0F4B">
      <w:r>
        <w:t xml:space="preserve">Det burde være enkelt å gi oppgaver der du bruker HTML og Javascript. Litt flåsete sagt: </w:t>
      </w:r>
      <w:r w:rsidR="004F43A2">
        <w:t>D</w:t>
      </w:r>
      <w:r>
        <w:t xml:space="preserve">u kan bruke hvilke som helst oppgaver og ev. </w:t>
      </w:r>
      <w:r w:rsidR="004F43A2">
        <w:t>s</w:t>
      </w:r>
      <w:r>
        <w:t xml:space="preserve">krive de litt om. Unntaket er kanskje hvis du skal styre </w:t>
      </w:r>
      <w:proofErr w:type="spellStart"/>
      <w:r>
        <w:t>roboter</w:t>
      </w:r>
      <w:proofErr w:type="spellEnd"/>
      <w:r>
        <w:t xml:space="preserve"> eller liknende.</w:t>
      </w:r>
    </w:p>
    <w:p w14:paraId="4A29DD30" w14:textId="775E1353" w:rsidR="006D616A" w:rsidRDefault="006D616A">
      <w:r>
        <w:br w:type="page"/>
      </w:r>
    </w:p>
    <w:p w14:paraId="072EA386" w14:textId="77777777" w:rsidR="006D616A" w:rsidRDefault="006D616A" w:rsidP="006D616A">
      <w:pPr>
        <w:pStyle w:val="Overskrift1"/>
      </w:pPr>
      <w:bookmarkStart w:id="55" w:name="_Toc80699051"/>
      <w:r>
        <w:t xml:space="preserve">Swift </w:t>
      </w:r>
      <w:proofErr w:type="spellStart"/>
      <w:r>
        <w:t>Playgrounds</w:t>
      </w:r>
      <w:bookmarkEnd w:id="55"/>
      <w:proofErr w:type="spellEnd"/>
    </w:p>
    <w:p w14:paraId="234403F4" w14:textId="15685BAE" w:rsidR="006D616A" w:rsidRDefault="002E1B78" w:rsidP="006D616A">
      <w:r>
        <w:t xml:space="preserve">Swift </w:t>
      </w:r>
      <w:proofErr w:type="spellStart"/>
      <w:r>
        <w:t>Playgrounds</w:t>
      </w:r>
      <w:proofErr w:type="spellEnd"/>
      <w:r>
        <w:t xml:space="preserve"> f</w:t>
      </w:r>
      <w:r w:rsidR="006D616A">
        <w:t xml:space="preserve">innes for Mac og </w:t>
      </w:r>
      <w:proofErr w:type="spellStart"/>
      <w:r w:rsidR="006D616A">
        <w:t>iPad</w:t>
      </w:r>
      <w:proofErr w:type="spellEnd"/>
      <w:r w:rsidR="006D616A">
        <w:t>.</w:t>
      </w:r>
      <w:r>
        <w:t xml:space="preserve"> Dette skriver Apple</w:t>
      </w:r>
      <w:r w:rsidR="004F43A2">
        <w:t xml:space="preserve"> </w:t>
      </w:r>
      <w:r w:rsidR="00D57281">
        <w:t>[</w:t>
      </w:r>
      <w:r w:rsidR="00D57281">
        <w:fldChar w:fldCharType="begin"/>
      </w:r>
      <w:r w:rsidR="00D57281">
        <w:instrText xml:space="preserve"> REF _Ref77077543 \r \h </w:instrText>
      </w:r>
      <w:r w:rsidR="00D57281">
        <w:fldChar w:fldCharType="separate"/>
      </w:r>
      <w:r w:rsidR="00F46E53">
        <w:t>12</w:t>
      </w:r>
      <w:r w:rsidR="00D57281">
        <w:fldChar w:fldCharType="end"/>
      </w:r>
      <w:r w:rsidR="00D57281">
        <w:t>]</w:t>
      </w:r>
      <w:r>
        <w:t>:</w:t>
      </w:r>
    </w:p>
    <w:p w14:paraId="71FFCBF5" w14:textId="02632E7F" w:rsidR="002E1B78" w:rsidRPr="002E1B78" w:rsidRDefault="002E1B78" w:rsidP="002E1B78">
      <w:pPr>
        <w:ind w:left="432"/>
      </w:pPr>
      <w:r w:rsidRPr="002E1B78">
        <w:t xml:space="preserve">Swift </w:t>
      </w:r>
      <w:proofErr w:type="spellStart"/>
      <w:r w:rsidRPr="002E1B78">
        <w:t>Playgrounds</w:t>
      </w:r>
      <w:proofErr w:type="spellEnd"/>
      <w:r w:rsidRPr="002E1B78">
        <w:t xml:space="preserve"> er en banebrytende </w:t>
      </w:r>
      <w:proofErr w:type="spellStart"/>
      <w:r w:rsidRPr="002E1B78">
        <w:t>iPad</w:t>
      </w:r>
      <w:proofErr w:type="spellEnd"/>
      <w:r w:rsidRPr="002E1B78">
        <w:t>-app hvor du lærer Swift på en interaktiv og morsom måte. Du trenger ingen forkunnskaper, så appen er perfekt for nybegynnere. Ved å løse oppgaver lærer du de grunnleggende prinsippene i Swift – et kraftig programmeringsspråk utviklet av Apple, som brukes til å lage mange populære apper. Etter hvert får du nye utfordringer</w:t>
      </w:r>
      <w:r w:rsidR="00D70398">
        <w:t>,</w:t>
      </w:r>
      <w:r w:rsidRPr="002E1B78">
        <w:t xml:space="preserve"> og kan boltre deg i mer avanserte lekeplasser designet av Apple og andre bransjeledende utviklere.</w:t>
      </w:r>
    </w:p>
    <w:p w14:paraId="03586AEE" w14:textId="2312DD9F" w:rsidR="006D616A" w:rsidRDefault="002E1B78" w:rsidP="006D616A">
      <w:r>
        <w:t xml:space="preserve">Dette høres </w:t>
      </w:r>
      <w:r w:rsidR="00902800">
        <w:t xml:space="preserve">fint </w:t>
      </w:r>
      <w:r>
        <w:t xml:space="preserve">ut, og appen </w:t>
      </w:r>
      <w:r w:rsidR="00902800">
        <w:t xml:space="preserve">er </w:t>
      </w:r>
      <w:r>
        <w:t>universelt utformet. Litt mer presist kan vi si at den lar seg bruke med hjelpeteknologi som VoiceOver eller Zoom</w:t>
      </w:r>
      <w:r w:rsidR="00902800">
        <w:t>:</w:t>
      </w:r>
    </w:p>
    <w:p w14:paraId="4F9BE7AB" w14:textId="4734DB21" w:rsidR="000E426B" w:rsidRDefault="000E426B" w:rsidP="000E426B">
      <w:pPr>
        <w:ind w:left="432"/>
      </w:pPr>
      <w:r w:rsidRPr="000E426B">
        <w:t xml:space="preserve">Det er motiverende å lære programmering med Swift </w:t>
      </w:r>
      <w:proofErr w:type="spellStart"/>
      <w:r w:rsidRPr="000E426B">
        <w:t>Playgrounds</w:t>
      </w:r>
      <w:proofErr w:type="spellEnd"/>
      <w:r w:rsidRPr="000E426B">
        <w:t xml:space="preserve">. Appen leveres med et komplett sett Apple-utviklede leksjoner. Spill deg gjennom grunnprinsippene i </w:t>
      </w:r>
      <w:proofErr w:type="spellStart"/>
      <w:r w:rsidRPr="000E426B">
        <w:t>Fundamentals</w:t>
      </w:r>
      <w:proofErr w:type="spellEnd"/>
      <w:r w:rsidRPr="000E426B">
        <w:t xml:space="preserve"> </w:t>
      </w:r>
      <w:proofErr w:type="spellStart"/>
      <w:r w:rsidRPr="000E426B">
        <w:t>of</w:t>
      </w:r>
      <w:proofErr w:type="spellEnd"/>
      <w:r w:rsidRPr="000E426B">
        <w:t xml:space="preserve"> Swift, hvor du bruker ekte kode til å styre en figur gjennom en 3D-verden. Deretter går du videre med mer avansert koding.</w:t>
      </w:r>
    </w:p>
    <w:p w14:paraId="1FBCBAF9" w14:textId="5C804357" w:rsidR="00D57281" w:rsidRDefault="000E426B" w:rsidP="006D616A">
      <w:r>
        <w:t xml:space="preserve">Min erfaring er at </w:t>
      </w:r>
      <w:r w:rsidR="00FB66E4">
        <w:t xml:space="preserve">det som er vanskeligst er å skjønne oppgavene, dvs. </w:t>
      </w:r>
      <w:r w:rsidR="00D70398">
        <w:t xml:space="preserve">å </w:t>
      </w:r>
      <w:r w:rsidR="00FB66E4">
        <w:t>klare å forstå hvordan den virtuelle verden ser ut</w:t>
      </w:r>
      <w:r w:rsidR="00D70398">
        <w:t>,</w:t>
      </w:r>
      <w:r w:rsidR="00FB66E4">
        <w:t xml:space="preserve"> og </w:t>
      </w:r>
      <w:r w:rsidR="00D70398">
        <w:t xml:space="preserve">å </w:t>
      </w:r>
      <w:r w:rsidR="00FB66E4">
        <w:t>avgjøre hvordan Byte (figuren du styrer) skal kodes. Etter hvert som leksjonene blir vanskeligere, blir det faktisk enklere å skjønne hvis du bruker VoiceOver.</w:t>
      </w:r>
    </w:p>
    <w:p w14:paraId="2ABB2184" w14:textId="177D3F4F" w:rsidR="00FB66E4" w:rsidRDefault="00FB66E4" w:rsidP="00FB66E4">
      <w:pPr>
        <w:pStyle w:val="Overskrift2"/>
      </w:pPr>
      <w:bookmarkStart w:id="56" w:name="_Toc80699052"/>
      <w:r>
        <w:t>Lag taktile eller godt synlige brett</w:t>
      </w:r>
      <w:bookmarkEnd w:id="56"/>
    </w:p>
    <w:p w14:paraId="3AF28288" w14:textId="69608FE9" w:rsidR="00FB66E4" w:rsidRPr="00D70398" w:rsidRDefault="00FB66E4" w:rsidP="00FB66E4">
      <w:r>
        <w:t xml:space="preserve">Jeg tror Swift </w:t>
      </w:r>
      <w:proofErr w:type="spellStart"/>
      <w:r>
        <w:t>Playgrounds</w:t>
      </w:r>
      <w:proofErr w:type="spellEnd"/>
      <w:r>
        <w:t xml:space="preserve"> hadde vært mer anvendelig for sterkt synshemmede dersom det var laget taktile versjoner av brettene der Byte skal bevege seg. Jeg vet at noen har laget slike brett, men er usikker på om de kan bestilles (fant det ikke da </w:t>
      </w:r>
      <w:r w:rsidRPr="00D70398">
        <w:t>jeg lette på web).</w:t>
      </w:r>
    </w:p>
    <w:p w14:paraId="387DBAC8" w14:textId="2B782194" w:rsidR="00FB66E4" w:rsidRDefault="00E24A58" w:rsidP="00FB66E4">
      <w:r>
        <w:t xml:space="preserve">Det finnes </w:t>
      </w:r>
      <w:r w:rsidR="00FB66E4" w:rsidRPr="00D70398">
        <w:t>pod</w:t>
      </w:r>
      <w:r w:rsidR="00D70398" w:rsidRPr="00D70398">
        <w:t>k</w:t>
      </w:r>
      <w:r w:rsidR="00FB66E4" w:rsidRPr="00D70398">
        <w:t xml:space="preserve">aster med beskrivelse av hvordan Swift </w:t>
      </w:r>
      <w:proofErr w:type="spellStart"/>
      <w:r w:rsidR="00FB66E4" w:rsidRPr="00D70398">
        <w:t>Playgrounds</w:t>
      </w:r>
      <w:proofErr w:type="spellEnd"/>
      <w:r w:rsidR="00D70398" w:rsidRPr="00D70398">
        <w:t xml:space="preserve"> fungerer</w:t>
      </w:r>
      <w:r>
        <w:t xml:space="preserve"> med VoiceOver</w:t>
      </w:r>
      <w:r w:rsidR="00D70398" w:rsidRPr="00D70398">
        <w:t>:</w:t>
      </w:r>
      <w:r w:rsidR="00D70398">
        <w:t xml:space="preserve"> </w:t>
      </w:r>
      <w:r w:rsidR="00FB66E4">
        <w:t>[</w:t>
      </w:r>
      <w:r w:rsidR="00FB66E4">
        <w:fldChar w:fldCharType="begin"/>
      </w:r>
      <w:r w:rsidR="00FB66E4">
        <w:instrText xml:space="preserve"> REF _Ref77079173 \r \h </w:instrText>
      </w:r>
      <w:r w:rsidR="00FB66E4">
        <w:fldChar w:fldCharType="separate"/>
      </w:r>
      <w:r w:rsidR="00F46E53">
        <w:t>14</w:t>
      </w:r>
      <w:r w:rsidR="00FB66E4">
        <w:fldChar w:fldCharType="end"/>
      </w:r>
      <w:r w:rsidR="00FB66E4">
        <w:t xml:space="preserve">, </w:t>
      </w:r>
      <w:r w:rsidR="00FB66E4">
        <w:fldChar w:fldCharType="begin"/>
      </w:r>
      <w:r w:rsidR="00FB66E4">
        <w:instrText xml:space="preserve"> PAGEREF _Ref77079297 \h </w:instrText>
      </w:r>
      <w:r w:rsidR="00FB66E4">
        <w:fldChar w:fldCharType="separate"/>
      </w:r>
      <w:r w:rsidR="00F46E53">
        <w:rPr>
          <w:noProof/>
        </w:rPr>
        <w:t>1</w:t>
      </w:r>
      <w:r w:rsidR="00FB66E4">
        <w:fldChar w:fldCharType="end"/>
      </w:r>
      <w:r w:rsidR="00FB66E4">
        <w:t>]</w:t>
      </w:r>
      <w:r w:rsidR="00D70398">
        <w:t>.</w:t>
      </w:r>
    </w:p>
    <w:p w14:paraId="3DCA5FB7" w14:textId="36C3A596" w:rsidR="00FB66E4" w:rsidRDefault="00FB66E4" w:rsidP="00FB66E4">
      <w:pPr>
        <w:pStyle w:val="Overskrift2"/>
      </w:pPr>
      <w:bookmarkStart w:id="57" w:name="_Toc80699053"/>
      <w:r>
        <w:t>Tastatur</w:t>
      </w:r>
      <w:bookmarkEnd w:id="57"/>
    </w:p>
    <w:p w14:paraId="0AB431B4" w14:textId="53B5A906" w:rsidR="00FB66E4" w:rsidRDefault="00FB66E4" w:rsidP="00FB66E4">
      <w:r>
        <w:t xml:space="preserve">Spesielt hvis du bruker VoiceOver, men sannsynligvis for alle, er det enklere å skrive på et fysisk tastatur enn på skjermtastaturet til </w:t>
      </w:r>
      <w:proofErr w:type="spellStart"/>
      <w:r>
        <w:t>iPad</w:t>
      </w:r>
      <w:proofErr w:type="spellEnd"/>
      <w:r>
        <w:t>. Koble derfor til et fysisk tastatur.</w:t>
      </w:r>
    </w:p>
    <w:p w14:paraId="7B2222C4" w14:textId="4E713AD9" w:rsidR="00FB66E4" w:rsidRPr="00FB66E4" w:rsidRDefault="00FB66E4" w:rsidP="00FB66E4">
      <w:pPr>
        <w:pStyle w:val="Overskrift2"/>
      </w:pPr>
      <w:bookmarkStart w:id="58" w:name="_Toc80699054"/>
      <w:r>
        <w:t>Oppgaver</w:t>
      </w:r>
      <w:bookmarkEnd w:id="58"/>
    </w:p>
    <w:p w14:paraId="7167CAEC" w14:textId="440C33C4" w:rsidR="006D616A" w:rsidRDefault="00F55102">
      <w:r>
        <w:t xml:space="preserve">Siden Swift </w:t>
      </w:r>
      <w:proofErr w:type="spellStart"/>
      <w:r>
        <w:t>Playgrounds</w:t>
      </w:r>
      <w:proofErr w:type="spellEnd"/>
      <w:r>
        <w:t xml:space="preserve"> er en oppgavesamling har jeg ikke laget spesielle forslag</w:t>
      </w:r>
      <w:r w:rsidR="00346609">
        <w:t xml:space="preserve"> i dette notatet</w:t>
      </w:r>
      <w:r>
        <w:t>.</w:t>
      </w:r>
    </w:p>
    <w:p w14:paraId="31322D42" w14:textId="52DEB019" w:rsidR="00F55102" w:rsidRDefault="00F55102"/>
    <w:p w14:paraId="44169C2D" w14:textId="2047B1F0" w:rsidR="00F55102" w:rsidRDefault="00F55102">
      <w:r>
        <w:br w:type="page"/>
      </w:r>
    </w:p>
    <w:p w14:paraId="720AE448" w14:textId="094F0FC6" w:rsidR="006D616A" w:rsidRDefault="006D616A" w:rsidP="006D616A">
      <w:pPr>
        <w:pStyle w:val="Overskrift1"/>
      </w:pPr>
      <w:bookmarkStart w:id="59" w:name="_Toc80699055"/>
      <w:r>
        <w:t>Micro</w:t>
      </w:r>
      <w:r w:rsidR="00493BA8">
        <w:t>:</w:t>
      </w:r>
      <w:r>
        <w:t>Bit (Python)</w:t>
      </w:r>
      <w:bookmarkEnd w:id="59"/>
    </w:p>
    <w:p w14:paraId="42B83809" w14:textId="16A58D60" w:rsidR="00B24A1A" w:rsidRDefault="006F341C" w:rsidP="006D616A">
      <w:r>
        <w:t xml:space="preserve">BBC </w:t>
      </w:r>
      <w:r w:rsidR="00F05612">
        <w:t>Micro:Bit</w:t>
      </w:r>
      <w:r>
        <w:t xml:space="preserve"> er en liten, billig datamaskin som kan brukes for å lære koding. Se [</w:t>
      </w:r>
      <w:r w:rsidR="00493BA8">
        <w:fldChar w:fldCharType="begin"/>
      </w:r>
      <w:r w:rsidR="00493BA8">
        <w:instrText xml:space="preserve"> PAGEREF _Ref65591385 \h </w:instrText>
      </w:r>
      <w:r w:rsidR="00493BA8">
        <w:fldChar w:fldCharType="separate"/>
      </w:r>
      <w:r w:rsidR="00F46E53">
        <w:rPr>
          <w:noProof/>
        </w:rPr>
        <w:t>1</w:t>
      </w:r>
      <w:r w:rsidR="00493BA8">
        <w:fldChar w:fldCharType="end"/>
      </w:r>
      <w:r>
        <w:t>]</w:t>
      </w:r>
      <w:r w:rsidR="00D10E5F">
        <w:t xml:space="preserve"> for en kort introduksjon. Micro:Bit kan kobles til en drøss med sensorer og annet tilleggsutstyr, og maskinen er fin for å lære koding. I utgangspunktet har Micro:Bit bare en matrise med 9 x 9 led-lys for output, men det finnes små høyttalere som kan tilkobles. Høyttaleren kan spille av syntetisk tale og annen lyd.</w:t>
      </w:r>
    </w:p>
    <w:p w14:paraId="72C49649" w14:textId="77777777" w:rsidR="00763D6A" w:rsidRDefault="00763D6A" w:rsidP="00763D6A">
      <w:pPr>
        <w:keepNext/>
        <w:jc w:val="center"/>
      </w:pPr>
      <w:r>
        <w:rPr>
          <w:noProof/>
        </w:rPr>
        <w:drawing>
          <wp:inline distT="0" distB="0" distL="0" distR="0" wp14:anchorId="3C6943E1" wp14:editId="480ED7D1">
            <wp:extent cx="2880000" cy="2115556"/>
            <wp:effectExtent l="0" t="0" r="0" b="0"/>
            <wp:docPr id="10" name="Bilde 10" descr="En Micro:Bit der LED-lysa former en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n Micro:Bit der LED-lysa former en smiley."/>
                    <pic:cNvPicPr/>
                  </pic:nvPicPr>
                  <pic:blipFill>
                    <a:blip r:embed="rId23">
                      <a:extLst>
                        <a:ext uri="{28A0092B-C50C-407E-A947-70E740481C1C}">
                          <a14:useLocalDpi xmlns:a14="http://schemas.microsoft.com/office/drawing/2010/main" val="0"/>
                        </a:ext>
                      </a:extLst>
                    </a:blip>
                    <a:stretch>
                      <a:fillRect/>
                    </a:stretch>
                  </pic:blipFill>
                  <pic:spPr>
                    <a:xfrm>
                      <a:off x="0" y="0"/>
                      <a:ext cx="2880000" cy="2115556"/>
                    </a:xfrm>
                    <a:prstGeom prst="rect">
                      <a:avLst/>
                    </a:prstGeom>
                  </pic:spPr>
                </pic:pic>
              </a:graphicData>
            </a:graphic>
          </wp:inline>
        </w:drawing>
      </w:r>
    </w:p>
    <w:p w14:paraId="3F9EA949" w14:textId="1A748825" w:rsidR="002B3E8F" w:rsidRDefault="00763D6A" w:rsidP="00763D6A">
      <w:pPr>
        <w:pStyle w:val="Bildetekst"/>
        <w:jc w:val="center"/>
      </w:pPr>
      <w:r>
        <w:t>Bilde: microbit.org</w:t>
      </w:r>
    </w:p>
    <w:p w14:paraId="5E6F9D95" w14:textId="31467375" w:rsidR="006A4AEB" w:rsidRDefault="006A4AEB" w:rsidP="006D616A">
      <w:r>
        <w:t>Python brukes mye som introduksjonsspråk til koding, og er det vanligste språket også for å kode Micro</w:t>
      </w:r>
      <w:r w:rsidR="00F05612">
        <w:t>:</w:t>
      </w:r>
      <w:r>
        <w:t>Bit.</w:t>
      </w:r>
      <w:r w:rsidR="00F05612">
        <w:t xml:space="preserve"> Det finnes mange ressurser på web for å lære Python</w:t>
      </w:r>
      <w:r w:rsidR="0037669A">
        <w:t xml:space="preserve"> </w:t>
      </w:r>
      <w:r w:rsidR="00F05612">
        <w:t>[</w:t>
      </w:r>
      <w:r w:rsidR="00F05612">
        <w:fldChar w:fldCharType="begin"/>
      </w:r>
      <w:r w:rsidR="00F05612">
        <w:instrText xml:space="preserve"> REF _Ref77066669 \r \h </w:instrText>
      </w:r>
      <w:r w:rsidR="00F05612">
        <w:fldChar w:fldCharType="separate"/>
      </w:r>
      <w:r w:rsidR="00F46E53">
        <w:t>30</w:t>
      </w:r>
      <w:r w:rsidR="00F05612">
        <w:fldChar w:fldCharType="end"/>
      </w:r>
      <w:r w:rsidR="00F05612">
        <w:t>, …].</w:t>
      </w:r>
    </w:p>
    <w:p w14:paraId="4ED3EBC1" w14:textId="49B1D384" w:rsidR="00E55B04" w:rsidRDefault="00E55B04" w:rsidP="00E55B04">
      <w:pPr>
        <w:pStyle w:val="Overskrift2"/>
      </w:pPr>
      <w:bookmarkStart w:id="60" w:name="_Toc80699056"/>
      <w:r>
        <w:t>Valg av Editor</w:t>
      </w:r>
      <w:bookmarkEnd w:id="60"/>
    </w:p>
    <w:p w14:paraId="5D9EE5F9" w14:textId="3AAE2E8F" w:rsidR="006A4AEB" w:rsidRDefault="00417EF8" w:rsidP="00E55B04">
      <w:r>
        <w:t xml:space="preserve">For synshemmede er </w:t>
      </w:r>
      <w:proofErr w:type="spellStart"/>
      <w:r>
        <w:t>MakeCode</w:t>
      </w:r>
      <w:proofErr w:type="spellEnd"/>
      <w:r>
        <w:t xml:space="preserve"> og Visual Studio Code de mest aktuelle </w:t>
      </w:r>
      <w:r w:rsidR="006A4AEB">
        <w:t xml:space="preserve">editorene </w:t>
      </w:r>
      <w:r>
        <w:t xml:space="preserve">for koding av </w:t>
      </w:r>
      <w:r w:rsidR="00F05612">
        <w:t>Micro:Bit</w:t>
      </w:r>
      <w:r>
        <w:t xml:space="preserve">. </w:t>
      </w:r>
      <w:proofErr w:type="spellStart"/>
      <w:r w:rsidR="006A4AEB">
        <w:t>MakeCode</w:t>
      </w:r>
      <w:proofErr w:type="spellEnd"/>
      <w:r w:rsidR="006A4AEB">
        <w:t xml:space="preserve"> kan brukes både til blokkprogrammering og tekst-koding. For sterkt synshemmede er koding med tekst enklest å få til, dvs. i praksis det eneste alternativet. Riktignok jobbes det med løsninger for blokkprogrammering, men foreløpig ingen løsninger som kan tas i bruk</w:t>
      </w:r>
      <w:r w:rsidR="003321FE">
        <w:t>,</w:t>
      </w:r>
      <w:r w:rsidR="006A4AEB">
        <w:t xml:space="preserve"> så langt jeg kjenner til. iOS</w:t>
      </w:r>
      <w:r w:rsidR="003321FE">
        <w:t>-</w:t>
      </w:r>
      <w:r w:rsidR="006A4AEB">
        <w:t>snarveier er for så vidt blokkprogrammering, men</w:t>
      </w:r>
      <w:r w:rsidR="003321FE">
        <w:t xml:space="preserve"> det</w:t>
      </w:r>
      <w:r w:rsidR="006A4AEB">
        <w:t xml:space="preserve"> er ikke aktuelt </w:t>
      </w:r>
      <w:r w:rsidR="003321FE">
        <w:t>med</w:t>
      </w:r>
      <w:r w:rsidR="006A4AEB">
        <w:t xml:space="preserve"> Micro</w:t>
      </w:r>
      <w:r w:rsidR="00F05612">
        <w:t>:</w:t>
      </w:r>
      <w:r w:rsidR="006A4AEB">
        <w:t>Bit.</w:t>
      </w:r>
    </w:p>
    <w:p w14:paraId="460C426C" w14:textId="2189F53F" w:rsidR="00E55B04" w:rsidRDefault="00417EF8" w:rsidP="00E55B04">
      <w:r>
        <w:t>Statped anbefaler Visual Studio Code</w:t>
      </w:r>
      <w:r w:rsidR="00A462B1">
        <w:t xml:space="preserve"> (VSC)</w:t>
      </w:r>
      <w:r w:rsidR="003321FE">
        <w:t xml:space="preserve"> </w:t>
      </w:r>
      <w:r>
        <w:t>[</w:t>
      </w:r>
      <w:r w:rsidR="00A462B1">
        <w:fldChar w:fldCharType="begin"/>
      </w:r>
      <w:r w:rsidR="00A462B1">
        <w:instrText xml:space="preserve"> REF _Ref76979239 \r \h </w:instrText>
      </w:r>
      <w:r w:rsidR="00A462B1">
        <w:fldChar w:fldCharType="separate"/>
      </w:r>
      <w:r w:rsidR="00F46E53">
        <w:t>31</w:t>
      </w:r>
      <w:r w:rsidR="00A462B1">
        <w:fldChar w:fldCharType="end"/>
      </w:r>
      <w:r>
        <w:t>], og den vurderingen er jeg enig i:</w:t>
      </w:r>
    </w:p>
    <w:p w14:paraId="310657AF" w14:textId="27E2ED8C" w:rsidR="00417EF8" w:rsidRDefault="00A462B1" w:rsidP="00417EF8">
      <w:pPr>
        <w:pStyle w:val="Listeavsnitt"/>
        <w:numPr>
          <w:ilvl w:val="0"/>
          <w:numId w:val="24"/>
        </w:numPr>
      </w:pPr>
      <w:r>
        <w:t xml:space="preserve">VSC har større </w:t>
      </w:r>
      <w:r w:rsidR="00A7077F">
        <w:t>tilpasningsmuligheter</w:t>
      </w:r>
      <w:r>
        <w:t xml:space="preserve"> og flere hurtigtaster.</w:t>
      </w:r>
    </w:p>
    <w:p w14:paraId="338C3712" w14:textId="41C7F7D3" w:rsidR="00A462B1" w:rsidRDefault="00A462B1" w:rsidP="00417EF8">
      <w:pPr>
        <w:pStyle w:val="Listeavsnitt"/>
        <w:numPr>
          <w:ilvl w:val="0"/>
          <w:numId w:val="24"/>
        </w:numPr>
      </w:pPr>
      <w:r>
        <w:t>VSC er et veldig mye brukt verktøy som elevene kan ha stor nytte av til mer enn Python-koding.</w:t>
      </w:r>
    </w:p>
    <w:p w14:paraId="2F7B2675" w14:textId="368AA8A1" w:rsidR="00A462B1" w:rsidRPr="00E55B04" w:rsidRDefault="00D270B4" w:rsidP="00A462B1">
      <w:r>
        <w:t xml:space="preserve">For å få VSC til å fungere med Python og </w:t>
      </w:r>
      <w:r w:rsidR="00F05612">
        <w:t>Micro:Bit</w:t>
      </w:r>
      <w:r w:rsidR="003321FE">
        <w:t>,</w:t>
      </w:r>
      <w:r>
        <w:t xml:space="preserve"> er det litt styr for å komme i gang (i alle fall hvis du ikke alt er en dreven VSC-bruker). Jeg tar med installasjonen i neste underkapittel, og for å unngå misforståelser</w:t>
      </w:r>
      <w:r w:rsidR="003321FE">
        <w:t>,</w:t>
      </w:r>
      <w:r>
        <w:t xml:space="preserve"> er framgangsmåten nokså identisk med den som finnes i </w:t>
      </w:r>
      <w:proofErr w:type="spellStart"/>
      <w:r>
        <w:t>Statpeds</w:t>
      </w:r>
      <w:proofErr w:type="spellEnd"/>
      <w:r>
        <w:t xml:space="preserve"> veiledning</w:t>
      </w:r>
      <w:r w:rsidR="003321FE">
        <w:t xml:space="preserve"> </w:t>
      </w:r>
      <w:r>
        <w:t>[</w:t>
      </w:r>
      <w:r>
        <w:fldChar w:fldCharType="begin"/>
      </w:r>
      <w:r>
        <w:instrText xml:space="preserve"> REF _Ref76979239 \r \h </w:instrText>
      </w:r>
      <w:r>
        <w:fldChar w:fldCharType="separate"/>
      </w:r>
      <w:r w:rsidR="00F46E53">
        <w:t>31</w:t>
      </w:r>
      <w:r>
        <w:fldChar w:fldCharType="end"/>
      </w:r>
      <w:r>
        <w:t xml:space="preserve">]. Bare for ordens skyld: </w:t>
      </w:r>
      <w:r w:rsidR="003321FE">
        <w:t>D</w:t>
      </w:r>
      <w:r>
        <w:t>ette kan settes opp på alternative måter, litt avhengig av preferanser og erfaring.</w:t>
      </w:r>
    </w:p>
    <w:p w14:paraId="786CF0B8" w14:textId="77777777" w:rsidR="00763D6A" w:rsidRPr="003321FE" w:rsidRDefault="00763D6A">
      <w:pPr>
        <w:rPr>
          <w:rFonts w:asciiTheme="majorHAnsi" w:eastAsiaTheme="majorEastAsia" w:hAnsiTheme="majorHAnsi" w:cstheme="majorBidi"/>
          <w:color w:val="365F91" w:themeColor="accent1" w:themeShade="BF"/>
          <w:sz w:val="26"/>
          <w:szCs w:val="26"/>
        </w:rPr>
      </w:pPr>
      <w:r w:rsidRPr="003321FE">
        <w:br w:type="page"/>
      </w:r>
    </w:p>
    <w:p w14:paraId="26E4845C" w14:textId="7C7A3C6C" w:rsidR="006D616A" w:rsidRPr="00B338D1" w:rsidRDefault="00D270B4" w:rsidP="006D616A">
      <w:pPr>
        <w:pStyle w:val="Overskrift2"/>
        <w:rPr>
          <w:lang w:val="nn-NO"/>
        </w:rPr>
      </w:pPr>
      <w:bookmarkStart w:id="61" w:name="_Toc80699057"/>
      <w:r w:rsidRPr="00B338D1">
        <w:rPr>
          <w:lang w:val="nn-NO"/>
        </w:rPr>
        <w:t xml:space="preserve">Sette opp </w:t>
      </w:r>
      <w:r w:rsidR="006D616A" w:rsidRPr="00B338D1">
        <w:rPr>
          <w:lang w:val="nn-NO"/>
        </w:rPr>
        <w:t>VSC</w:t>
      </w:r>
      <w:r w:rsidRPr="00B338D1">
        <w:rPr>
          <w:lang w:val="nn-NO"/>
        </w:rPr>
        <w:t xml:space="preserve"> for Python og </w:t>
      </w:r>
      <w:r w:rsidR="00F05612" w:rsidRPr="00B338D1">
        <w:rPr>
          <w:lang w:val="nn-NO"/>
        </w:rPr>
        <w:t>Micro:Bit</w:t>
      </w:r>
      <w:bookmarkEnd w:id="61"/>
    </w:p>
    <w:p w14:paraId="2DE0B9C7" w14:textId="4F0A8F7E" w:rsidR="004231E1" w:rsidRPr="004231E1" w:rsidRDefault="004231E1" w:rsidP="004231E1">
      <w:r>
        <w:t>Du må laste ned Python, VSC og noen utvidelser som gjør at VSC og Python kobles sammen.</w:t>
      </w:r>
    </w:p>
    <w:p w14:paraId="27B68DF9" w14:textId="77777777" w:rsidR="006D616A" w:rsidRPr="0027098E" w:rsidRDefault="006D616A" w:rsidP="006D616A">
      <w:r w:rsidRPr="0027098E">
        <w:rPr>
          <w:b/>
          <w:bCs/>
        </w:rPr>
        <w:t>Python</w:t>
      </w:r>
      <w:r>
        <w:t>:</w:t>
      </w:r>
    </w:p>
    <w:p w14:paraId="2171470D" w14:textId="0073FB97" w:rsidR="006D616A" w:rsidRDefault="006D616A" w:rsidP="006D616A">
      <w:pPr>
        <w:pStyle w:val="Listeavsnitt"/>
        <w:numPr>
          <w:ilvl w:val="0"/>
          <w:numId w:val="6"/>
        </w:numPr>
        <w:spacing w:after="160" w:line="259" w:lineRule="auto"/>
      </w:pPr>
      <w:r>
        <w:t>Installer Python fra:</w:t>
      </w:r>
      <w:r>
        <w:br/>
      </w:r>
      <w:hyperlink r:id="rId24" w:history="1">
        <w:r w:rsidRPr="00D1072E">
          <w:rPr>
            <w:rStyle w:val="Hyperkobling"/>
          </w:rPr>
          <w:t>https://python.org/downloads/</w:t>
        </w:r>
      </w:hyperlink>
    </w:p>
    <w:p w14:paraId="11BF7D0A" w14:textId="77777777" w:rsidR="006D616A" w:rsidRDefault="006D616A" w:rsidP="006D616A">
      <w:pPr>
        <w:pStyle w:val="Listeavsnitt"/>
        <w:numPr>
          <w:ilvl w:val="0"/>
          <w:numId w:val="6"/>
        </w:numPr>
        <w:spacing w:after="160" w:line="259" w:lineRule="auto"/>
      </w:pPr>
      <w:r>
        <w:t>Kryss av for «</w:t>
      </w:r>
      <w:proofErr w:type="spellStart"/>
      <w:r>
        <w:t>Add</w:t>
      </w:r>
      <w:proofErr w:type="spellEnd"/>
      <w:r>
        <w:t xml:space="preserve"> Python to </w:t>
      </w:r>
      <w:proofErr w:type="spellStart"/>
      <w:r>
        <w:t>path</w:t>
      </w:r>
      <w:proofErr w:type="spellEnd"/>
      <w:r>
        <w:t>» og velg «</w:t>
      </w:r>
      <w:proofErr w:type="spellStart"/>
      <w:r>
        <w:t>Install</w:t>
      </w:r>
      <w:proofErr w:type="spellEnd"/>
      <w:r>
        <w:t xml:space="preserve"> </w:t>
      </w:r>
      <w:proofErr w:type="spellStart"/>
      <w:r>
        <w:t>now</w:t>
      </w:r>
      <w:proofErr w:type="spellEnd"/>
      <w:r>
        <w:t>».</w:t>
      </w:r>
    </w:p>
    <w:p w14:paraId="7A2CAEC3" w14:textId="7B92727F" w:rsidR="006D616A" w:rsidRDefault="006D616A" w:rsidP="006D616A">
      <w:r w:rsidRPr="0027098E">
        <w:rPr>
          <w:b/>
          <w:bCs/>
        </w:rPr>
        <w:t>Visual Studio Code</w:t>
      </w:r>
      <w:r w:rsidR="006F341C">
        <w:rPr>
          <w:b/>
          <w:bCs/>
        </w:rPr>
        <w:t xml:space="preserve"> (VSC)</w:t>
      </w:r>
      <w:r>
        <w:t>:</w:t>
      </w:r>
    </w:p>
    <w:p w14:paraId="1F396FA5" w14:textId="7C876DD3" w:rsidR="006D616A" w:rsidRPr="00B338D1" w:rsidRDefault="006D616A" w:rsidP="006D616A">
      <w:pPr>
        <w:pStyle w:val="Listeavsnitt"/>
        <w:numPr>
          <w:ilvl w:val="0"/>
          <w:numId w:val="7"/>
        </w:numPr>
        <w:spacing w:after="160" w:line="259" w:lineRule="auto"/>
        <w:rPr>
          <w:lang w:val="nn-NO"/>
        </w:rPr>
      </w:pPr>
      <w:r w:rsidRPr="00B338D1">
        <w:rPr>
          <w:lang w:val="nn-NO"/>
        </w:rPr>
        <w:t xml:space="preserve">Installer Visual Studio Code </w:t>
      </w:r>
      <w:proofErr w:type="spellStart"/>
      <w:r w:rsidRPr="00B338D1">
        <w:rPr>
          <w:lang w:val="nn-NO"/>
        </w:rPr>
        <w:t>fra</w:t>
      </w:r>
      <w:proofErr w:type="spellEnd"/>
      <w:r w:rsidRPr="00B338D1">
        <w:rPr>
          <w:lang w:val="nn-NO"/>
        </w:rPr>
        <w:t>:</w:t>
      </w:r>
      <w:r w:rsidRPr="00B338D1">
        <w:rPr>
          <w:lang w:val="nn-NO"/>
        </w:rPr>
        <w:br/>
      </w:r>
      <w:hyperlink r:id="rId25" w:history="1">
        <w:r w:rsidRPr="00B338D1">
          <w:rPr>
            <w:rStyle w:val="Hyperkobling"/>
            <w:lang w:val="nn-NO"/>
          </w:rPr>
          <w:t>https://code.visualstudio.com/</w:t>
        </w:r>
      </w:hyperlink>
    </w:p>
    <w:p w14:paraId="797CC9B4" w14:textId="1155E38C" w:rsidR="006D616A" w:rsidRDefault="006D616A" w:rsidP="006D616A">
      <w:pPr>
        <w:pStyle w:val="Listeavsnitt"/>
        <w:numPr>
          <w:ilvl w:val="0"/>
          <w:numId w:val="7"/>
        </w:numPr>
        <w:spacing w:after="160" w:line="259" w:lineRule="auto"/>
      </w:pPr>
      <w:r>
        <w:t>Bruk standardvalgene i installasjonen.</w:t>
      </w:r>
    </w:p>
    <w:p w14:paraId="16852F0F" w14:textId="77777777" w:rsidR="004231E1" w:rsidRDefault="004C3882" w:rsidP="00D343DE">
      <w:pPr>
        <w:pStyle w:val="Listeavsnitt"/>
        <w:numPr>
          <w:ilvl w:val="0"/>
          <w:numId w:val="7"/>
        </w:numPr>
        <w:spacing w:after="160" w:line="259" w:lineRule="auto"/>
      </w:pPr>
      <w:r>
        <w:t>Åpne VSC</w:t>
      </w:r>
      <w:r w:rsidR="004231E1">
        <w:t>.</w:t>
      </w:r>
    </w:p>
    <w:p w14:paraId="43530A82" w14:textId="3432DA85" w:rsidR="006D616A" w:rsidRDefault="004231E1" w:rsidP="00D343DE">
      <w:pPr>
        <w:pStyle w:val="Listeavsnitt"/>
        <w:numPr>
          <w:ilvl w:val="0"/>
          <w:numId w:val="7"/>
        </w:numPr>
        <w:spacing w:after="160" w:line="259" w:lineRule="auto"/>
      </w:pPr>
      <w:r>
        <w:t>Å</w:t>
      </w:r>
      <w:r w:rsidR="006D616A">
        <w:t>pne utforskerruten med (</w:t>
      </w:r>
      <w:proofErr w:type="spellStart"/>
      <w:r w:rsidR="006D616A">
        <w:t>Ctrl+S</w:t>
      </w:r>
      <w:r w:rsidR="003321FE">
        <w:t>h</w:t>
      </w:r>
      <w:r w:rsidR="006D616A">
        <w:t>ift+e</w:t>
      </w:r>
      <w:proofErr w:type="spellEnd"/>
      <w:r w:rsidR="006D616A">
        <w:t xml:space="preserve">) og velg en mappe for </w:t>
      </w:r>
      <w:proofErr w:type="spellStart"/>
      <w:r w:rsidR="006D616A">
        <w:t>python</w:t>
      </w:r>
      <w:proofErr w:type="spellEnd"/>
      <w:r w:rsidR="006D616A">
        <w:t>-prosjektene.</w:t>
      </w:r>
    </w:p>
    <w:p w14:paraId="63C6EA7A" w14:textId="77777777" w:rsidR="006D616A" w:rsidRDefault="006D616A" w:rsidP="006D616A">
      <w:r w:rsidRPr="004231E1">
        <w:rPr>
          <w:b/>
          <w:bCs/>
        </w:rPr>
        <w:t>Utvidelser</w:t>
      </w:r>
      <w:r>
        <w:t>:</w:t>
      </w:r>
    </w:p>
    <w:p w14:paraId="611E2E93" w14:textId="7D0CAA6C" w:rsidR="006D616A" w:rsidRDefault="006D616A" w:rsidP="006D616A">
      <w:pPr>
        <w:pStyle w:val="Listeavsnitt"/>
        <w:numPr>
          <w:ilvl w:val="0"/>
          <w:numId w:val="8"/>
        </w:numPr>
        <w:spacing w:after="160" w:line="259" w:lineRule="auto"/>
      </w:pPr>
      <w:r>
        <w:t xml:space="preserve">Åpne utvidelsesruten: </w:t>
      </w:r>
      <w:proofErr w:type="spellStart"/>
      <w:r>
        <w:t>Ctrl+S</w:t>
      </w:r>
      <w:r w:rsidR="003321FE">
        <w:t>h</w:t>
      </w:r>
      <w:r>
        <w:t>ift+x</w:t>
      </w:r>
      <w:proofErr w:type="spellEnd"/>
    </w:p>
    <w:p w14:paraId="5DED9897" w14:textId="77777777" w:rsidR="006D616A" w:rsidRDefault="006D616A" w:rsidP="006D616A">
      <w:pPr>
        <w:pStyle w:val="Listeavsnitt"/>
        <w:numPr>
          <w:ilvl w:val="0"/>
          <w:numId w:val="8"/>
        </w:numPr>
        <w:spacing w:after="160" w:line="259" w:lineRule="auto"/>
      </w:pPr>
      <w:r>
        <w:t>Installer utvidelsene «Python fra Microsoft» og «Micro:Bit fra Statped».</w:t>
      </w:r>
    </w:p>
    <w:p w14:paraId="421B1892" w14:textId="77777777" w:rsidR="004231E1" w:rsidRPr="00B338D1" w:rsidRDefault="006D616A" w:rsidP="004231E1">
      <w:pPr>
        <w:pStyle w:val="Listeavsnitt"/>
        <w:numPr>
          <w:ilvl w:val="0"/>
          <w:numId w:val="8"/>
        </w:numPr>
        <w:spacing w:after="160" w:line="259" w:lineRule="auto"/>
        <w:rPr>
          <w:lang w:val="nn-NO"/>
        </w:rPr>
      </w:pPr>
      <w:r w:rsidRPr="00B338D1">
        <w:rPr>
          <w:lang w:val="nn-NO"/>
        </w:rPr>
        <w:t>Start Visual Studio Code på nytt.</w:t>
      </w:r>
    </w:p>
    <w:p w14:paraId="4AB777C5" w14:textId="77777777" w:rsidR="004231E1" w:rsidRDefault="004231E1" w:rsidP="004231E1">
      <w:pPr>
        <w:pStyle w:val="Listeavsnitt"/>
        <w:numPr>
          <w:ilvl w:val="0"/>
          <w:numId w:val="8"/>
        </w:numPr>
        <w:spacing w:after="160" w:line="259" w:lineRule="auto"/>
      </w:pPr>
      <w:r>
        <w:t xml:space="preserve">Åpne </w:t>
      </w:r>
      <w:proofErr w:type="spellStart"/>
      <w:r>
        <w:t>Command</w:t>
      </w:r>
      <w:proofErr w:type="spellEnd"/>
      <w:r>
        <w:t xml:space="preserve"> </w:t>
      </w:r>
      <w:proofErr w:type="spellStart"/>
      <w:r>
        <w:t>Palette</w:t>
      </w:r>
      <w:proofErr w:type="spellEnd"/>
      <w:r>
        <w:t xml:space="preserve"> (</w:t>
      </w:r>
      <w:proofErr w:type="spellStart"/>
      <w:r>
        <w:t>Ctrl+Shift+P</w:t>
      </w:r>
      <w:proofErr w:type="spellEnd"/>
      <w:r>
        <w:t xml:space="preserve">). </w:t>
      </w:r>
    </w:p>
    <w:p w14:paraId="70AABD44" w14:textId="77777777" w:rsidR="004231E1" w:rsidRDefault="004231E1" w:rsidP="004231E1">
      <w:pPr>
        <w:pStyle w:val="Listeavsnitt"/>
        <w:numPr>
          <w:ilvl w:val="0"/>
          <w:numId w:val="8"/>
        </w:numPr>
        <w:spacing w:after="160" w:line="259" w:lineRule="auto"/>
      </w:pPr>
      <w:r>
        <w:t xml:space="preserve">Velg kommandoen </w:t>
      </w:r>
      <w:proofErr w:type="spellStart"/>
      <w:r>
        <w:t>micro:bit</w:t>
      </w:r>
      <w:proofErr w:type="spellEnd"/>
      <w:r>
        <w:t xml:space="preserve"> </w:t>
      </w:r>
      <w:proofErr w:type="spellStart"/>
      <w:r>
        <w:t>Prepare</w:t>
      </w:r>
      <w:proofErr w:type="spellEnd"/>
      <w:r>
        <w:t xml:space="preserve"> og vent til du har fått beskjed om at det var vellykket.</w:t>
      </w:r>
    </w:p>
    <w:p w14:paraId="4C3E8496" w14:textId="4C90F8EF" w:rsidR="006D616A" w:rsidRDefault="004231E1" w:rsidP="004231E1">
      <w:pPr>
        <w:pStyle w:val="Listeavsnitt"/>
        <w:numPr>
          <w:ilvl w:val="0"/>
          <w:numId w:val="8"/>
        </w:numPr>
        <w:spacing w:after="160" w:line="259" w:lineRule="auto"/>
      </w:pPr>
      <w:r>
        <w:t xml:space="preserve">Trykk </w:t>
      </w:r>
      <w:proofErr w:type="spellStart"/>
      <w:r>
        <w:t>Ctrl+Shift+P</w:t>
      </w:r>
      <w:proofErr w:type="spellEnd"/>
      <w:r>
        <w:t xml:space="preserve"> og velg kommandoen </w:t>
      </w:r>
      <w:proofErr w:type="spellStart"/>
      <w:r>
        <w:t>Reload</w:t>
      </w:r>
      <w:proofErr w:type="spellEnd"/>
      <w:r>
        <w:t xml:space="preserve"> </w:t>
      </w:r>
      <w:proofErr w:type="spellStart"/>
      <w:r>
        <w:t>Window</w:t>
      </w:r>
      <w:proofErr w:type="spellEnd"/>
      <w:r>
        <w:t xml:space="preserve">. </w:t>
      </w:r>
    </w:p>
    <w:p w14:paraId="3015FD43" w14:textId="32FB5057" w:rsidR="004231E1" w:rsidRDefault="00BA542F" w:rsidP="00BA542F">
      <w:pPr>
        <w:pStyle w:val="Overskrift2"/>
      </w:pPr>
      <w:bookmarkStart w:id="62" w:name="_Toc80699058"/>
      <w:r>
        <w:t>Oppgaver</w:t>
      </w:r>
      <w:bookmarkEnd w:id="62"/>
    </w:p>
    <w:p w14:paraId="6E45D818" w14:textId="46DEEDDE" w:rsidR="00DE4D9B" w:rsidRPr="00DE4D9B" w:rsidRDefault="00DE4D9B" w:rsidP="00DE4D9B">
      <w:r>
        <w:t>Statped har laget fine oppgavesamlinger [</w:t>
      </w:r>
      <w:r>
        <w:fldChar w:fldCharType="begin"/>
      </w:r>
      <w:r>
        <w:instrText xml:space="preserve"> REF _Ref76983443 \r \h </w:instrText>
      </w:r>
      <w:r>
        <w:fldChar w:fldCharType="separate"/>
      </w:r>
      <w:r w:rsidR="00F46E53">
        <w:t>33</w:t>
      </w:r>
      <w:r>
        <w:fldChar w:fldCharType="end"/>
      </w:r>
      <w:r>
        <w:t xml:space="preserve">, </w:t>
      </w:r>
      <w:r>
        <w:fldChar w:fldCharType="begin"/>
      </w:r>
      <w:r>
        <w:instrText xml:space="preserve"> REF _Ref76983470 \r \h </w:instrText>
      </w:r>
      <w:r>
        <w:fldChar w:fldCharType="separate"/>
      </w:r>
      <w:r w:rsidR="00F46E53">
        <w:t>32</w:t>
      </w:r>
      <w:r>
        <w:fldChar w:fldCharType="end"/>
      </w:r>
      <w:r>
        <w:t>], og veldig mange av oppgavene som finnes på web kan brukes eller tilpasses synshemmede. Bruk for eksempel høyttaler til output i stedet for led-lysene.</w:t>
      </w:r>
      <w:r w:rsidR="00106CB5">
        <w:t xml:space="preserve"> Jeg har ikke tatt med oppgave-forslag til Micro:Bit/Python, siden det alt finnes oppgavesamlinger som kan kompletteres med </w:t>
      </w:r>
      <w:proofErr w:type="spellStart"/>
      <w:r w:rsidR="00106CB5">
        <w:t>Statpeds</w:t>
      </w:r>
      <w:proofErr w:type="spellEnd"/>
      <w:r w:rsidR="00106CB5">
        <w:t xml:space="preserve"> oppgaveforslag.</w:t>
      </w:r>
    </w:p>
    <w:p w14:paraId="177EBA3E" w14:textId="6E4DDE35" w:rsidR="006D616A" w:rsidRDefault="006D616A">
      <w:r>
        <w:br w:type="page"/>
      </w:r>
    </w:p>
    <w:p w14:paraId="59A11EA9" w14:textId="77777777" w:rsidR="006D616A" w:rsidRDefault="006D616A" w:rsidP="006D616A">
      <w:pPr>
        <w:pStyle w:val="Overskrift1"/>
      </w:pPr>
      <w:bookmarkStart w:id="63" w:name="_Ref65589080"/>
      <w:bookmarkStart w:id="64" w:name="_Toc80699059"/>
      <w:r>
        <w:t>Lenker</w:t>
      </w:r>
      <w:bookmarkEnd w:id="63"/>
      <w:bookmarkEnd w:id="64"/>
    </w:p>
    <w:p w14:paraId="7569D1C4" w14:textId="7EE618A4" w:rsidR="00482C00" w:rsidRPr="00B96251" w:rsidRDefault="00482C00" w:rsidP="003C62C4">
      <w:pPr>
        <w:pStyle w:val="Listeavsnitt"/>
        <w:numPr>
          <w:ilvl w:val="0"/>
          <w:numId w:val="5"/>
        </w:numPr>
        <w:spacing w:after="160" w:line="259" w:lineRule="auto"/>
        <w:rPr>
          <w:u w:val="single"/>
        </w:rPr>
      </w:pPr>
      <w:bookmarkStart w:id="65" w:name="_Ref75769617"/>
      <w:bookmarkStart w:id="66" w:name="_Ref75768692"/>
      <w:bookmarkStart w:id="67" w:name="_Ref31629218"/>
      <w:bookmarkStart w:id="68" w:name="_Hlk53749134"/>
      <w:r w:rsidRPr="00B96251">
        <w:rPr>
          <w:b/>
          <w:bCs/>
          <w:u w:val="single"/>
        </w:rPr>
        <w:t>Innfører krav om universell utforming av IKT i utdanningen</w:t>
      </w:r>
      <w:r w:rsidRPr="00B96251">
        <w:rPr>
          <w:u w:val="single"/>
        </w:rPr>
        <w:br/>
      </w:r>
      <w:hyperlink r:id="rId26" w:history="1">
        <w:r w:rsidR="00B96251" w:rsidRPr="00B96251">
          <w:rPr>
            <w:rStyle w:val="Hyperkobling"/>
          </w:rPr>
          <w:t>https://www.regjeringen.no/no/aktuelt/innforer-krav-om-universell-utforming-av-ikt-i-utdanningen/id2521801/</w:t>
        </w:r>
      </w:hyperlink>
      <w:bookmarkEnd w:id="65"/>
    </w:p>
    <w:p w14:paraId="470A0843" w14:textId="705A2B51" w:rsidR="00482C00" w:rsidRPr="00B96251" w:rsidRDefault="00482C00" w:rsidP="002F0F36">
      <w:pPr>
        <w:pStyle w:val="Listeavsnitt"/>
        <w:numPr>
          <w:ilvl w:val="0"/>
          <w:numId w:val="5"/>
        </w:numPr>
        <w:spacing w:after="160" w:line="259" w:lineRule="auto"/>
        <w:rPr>
          <w:u w:val="single"/>
        </w:rPr>
      </w:pPr>
      <w:bookmarkStart w:id="69" w:name="_Ref75769697"/>
      <w:r w:rsidRPr="00B96251">
        <w:rPr>
          <w:b/>
          <w:bCs/>
        </w:rPr>
        <w:t xml:space="preserve">EUs </w:t>
      </w:r>
      <w:proofErr w:type="spellStart"/>
      <w:r w:rsidRPr="00B96251">
        <w:rPr>
          <w:b/>
          <w:bCs/>
        </w:rPr>
        <w:t>webdirektiv</w:t>
      </w:r>
      <w:proofErr w:type="spellEnd"/>
      <w:r w:rsidRPr="00B96251">
        <w:rPr>
          <w:b/>
          <w:bCs/>
        </w:rPr>
        <w:t xml:space="preserve"> blir en del av norsk regelverk</w:t>
      </w:r>
      <w:r w:rsidRPr="00B96251">
        <w:rPr>
          <w:u w:val="single"/>
        </w:rPr>
        <w:br/>
      </w:r>
      <w:hyperlink r:id="rId27" w:history="1">
        <w:r w:rsidRPr="00B96251">
          <w:rPr>
            <w:u w:val="single"/>
          </w:rPr>
          <w:t>https://uu.difi.no/nyhet/2018/09/eus-webdirektiv-blir-en-del-av-norsk-regelverk</w:t>
        </w:r>
      </w:hyperlink>
      <w:bookmarkEnd w:id="69"/>
    </w:p>
    <w:p w14:paraId="58A486D2" w14:textId="7158359D" w:rsidR="006D616A" w:rsidRPr="00B96251" w:rsidRDefault="006D616A" w:rsidP="002F0F36">
      <w:pPr>
        <w:pStyle w:val="Listeavsnitt"/>
        <w:numPr>
          <w:ilvl w:val="0"/>
          <w:numId w:val="5"/>
        </w:numPr>
        <w:spacing w:after="160" w:line="259" w:lineRule="auto"/>
        <w:rPr>
          <w:u w:val="single"/>
        </w:rPr>
      </w:pPr>
      <w:r w:rsidRPr="00B96251">
        <w:rPr>
          <w:b/>
          <w:bCs/>
        </w:rPr>
        <w:t>Programmering i skolen</w:t>
      </w:r>
      <w:r w:rsidRPr="00B96251">
        <w:rPr>
          <w:u w:val="single"/>
        </w:rPr>
        <w:br/>
      </w:r>
      <w:hyperlink r:id="rId28" w:history="1">
        <w:r w:rsidRPr="00B96251">
          <w:rPr>
            <w:u w:val="single"/>
          </w:rPr>
          <w:t>https://www.udir.no/globalassets/filer/programmering_i_skolen.pdf</w:t>
        </w:r>
      </w:hyperlink>
      <w:bookmarkEnd w:id="66"/>
    </w:p>
    <w:p w14:paraId="3AD4FFC1" w14:textId="600DAB50" w:rsidR="006D616A" w:rsidRPr="00B96251" w:rsidRDefault="006D616A" w:rsidP="006D616A">
      <w:pPr>
        <w:pStyle w:val="Listeavsnitt"/>
        <w:numPr>
          <w:ilvl w:val="0"/>
          <w:numId w:val="5"/>
        </w:numPr>
        <w:spacing w:after="160" w:line="259" w:lineRule="auto"/>
        <w:rPr>
          <w:u w:val="single"/>
        </w:rPr>
      </w:pPr>
      <w:r w:rsidRPr="00B96251">
        <w:rPr>
          <w:b/>
          <w:bCs/>
        </w:rPr>
        <w:t>Kodeverktøy - tilgjengelighet for elever med synshemning</w:t>
      </w:r>
      <w:r w:rsidRPr="00B96251">
        <w:rPr>
          <w:u w:val="single"/>
        </w:rPr>
        <w:br/>
      </w:r>
      <w:hyperlink r:id="rId29" w:history="1">
        <w:r w:rsidRPr="00B96251">
          <w:rPr>
            <w:u w:val="single"/>
          </w:rPr>
          <w:t>https://www.statped.no/laringsressurs/syn/kodeverktoy-og-tilgjengelighet/</w:t>
        </w:r>
      </w:hyperlink>
    </w:p>
    <w:p w14:paraId="1864644F" w14:textId="07720FD5" w:rsidR="006D616A" w:rsidRPr="00B96251" w:rsidRDefault="006D616A" w:rsidP="006D616A">
      <w:pPr>
        <w:pStyle w:val="Listeavsnitt"/>
        <w:numPr>
          <w:ilvl w:val="0"/>
          <w:numId w:val="5"/>
        </w:numPr>
        <w:spacing w:after="160" w:line="259" w:lineRule="auto"/>
        <w:rPr>
          <w:u w:val="single"/>
        </w:rPr>
      </w:pPr>
      <w:bookmarkStart w:id="70" w:name="_Ref31629234"/>
      <w:proofErr w:type="spellStart"/>
      <w:r w:rsidRPr="00B96251">
        <w:rPr>
          <w:b/>
          <w:bCs/>
        </w:rPr>
        <w:t>Everyone</w:t>
      </w:r>
      <w:proofErr w:type="spellEnd"/>
      <w:r w:rsidRPr="00B96251">
        <w:rPr>
          <w:b/>
          <w:bCs/>
        </w:rPr>
        <w:t xml:space="preserve"> </w:t>
      </w:r>
      <w:proofErr w:type="spellStart"/>
      <w:r w:rsidRPr="00B96251">
        <w:rPr>
          <w:b/>
          <w:bCs/>
        </w:rPr>
        <w:t>can</w:t>
      </w:r>
      <w:proofErr w:type="spellEnd"/>
      <w:r w:rsidRPr="00B96251">
        <w:rPr>
          <w:b/>
          <w:bCs/>
        </w:rPr>
        <w:t xml:space="preserve"> </w:t>
      </w:r>
      <w:proofErr w:type="spellStart"/>
      <w:r w:rsidRPr="00B96251">
        <w:rPr>
          <w:b/>
          <w:bCs/>
        </w:rPr>
        <w:t>code</w:t>
      </w:r>
      <w:proofErr w:type="spellEnd"/>
      <w:r w:rsidRPr="00B96251">
        <w:rPr>
          <w:u w:val="single"/>
        </w:rPr>
        <w:br/>
      </w:r>
      <w:hyperlink r:id="rId30" w:history="1">
        <w:r w:rsidRPr="00B96251">
          <w:rPr>
            <w:u w:val="single"/>
          </w:rPr>
          <w:t>https://www.smartja.no/everyone-can-code/</w:t>
        </w:r>
        <w:bookmarkEnd w:id="70"/>
      </w:hyperlink>
    </w:p>
    <w:p w14:paraId="0ABB3782" w14:textId="7E29E247" w:rsidR="00745A2B" w:rsidRPr="00B96251" w:rsidRDefault="00745A2B" w:rsidP="006D616A">
      <w:pPr>
        <w:pStyle w:val="Listeavsnitt"/>
        <w:numPr>
          <w:ilvl w:val="0"/>
          <w:numId w:val="5"/>
        </w:numPr>
        <w:spacing w:after="160" w:line="259" w:lineRule="auto"/>
        <w:rPr>
          <w:u w:val="single"/>
        </w:rPr>
      </w:pPr>
      <w:bookmarkStart w:id="71" w:name="_Ref55813815"/>
      <w:r w:rsidRPr="00B96251">
        <w:rPr>
          <w:b/>
          <w:bCs/>
          <w:lang w:val="en-US"/>
        </w:rPr>
        <w:t>Can Everyone Code? Promising Tools for Coding with Accessibility for All</w:t>
      </w:r>
      <w:r w:rsidRPr="00B96251">
        <w:rPr>
          <w:u w:val="single"/>
        </w:rPr>
        <w:br/>
      </w:r>
      <w:hyperlink r:id="rId31" w:history="1">
        <w:r w:rsidRPr="00B96251">
          <w:rPr>
            <w:u w:val="single"/>
          </w:rPr>
          <w:t>https://www.closingthegap.com/can-everyone-code-promising-tools-for-coding-with-accessibility-for-all/</w:t>
        </w:r>
      </w:hyperlink>
      <w:bookmarkEnd w:id="71"/>
    </w:p>
    <w:p w14:paraId="3312E21E" w14:textId="76583C54" w:rsidR="00B93E8B" w:rsidRPr="00B338D1" w:rsidRDefault="00B93E8B" w:rsidP="006D616A">
      <w:pPr>
        <w:pStyle w:val="Listeavsnitt"/>
        <w:numPr>
          <w:ilvl w:val="0"/>
          <w:numId w:val="5"/>
        </w:numPr>
        <w:spacing w:after="160" w:line="259" w:lineRule="auto"/>
        <w:rPr>
          <w:u w:val="single"/>
          <w:lang w:val="nn-NO"/>
        </w:rPr>
      </w:pPr>
      <w:bookmarkStart w:id="72" w:name="_Ref55812756"/>
      <w:r w:rsidRPr="00B338D1">
        <w:rPr>
          <w:b/>
          <w:bCs/>
          <w:lang w:val="nn-NO"/>
        </w:rPr>
        <w:t>Koding med Blue-Bot</w:t>
      </w:r>
      <w:r w:rsidRPr="00B338D1">
        <w:rPr>
          <w:u w:val="single"/>
          <w:lang w:val="nn-NO"/>
        </w:rPr>
        <w:br/>
      </w:r>
      <w:hyperlink r:id="rId32" w:history="1">
        <w:r w:rsidRPr="00B338D1">
          <w:rPr>
            <w:u w:val="single"/>
            <w:lang w:val="nn-NO"/>
          </w:rPr>
          <w:t>https://www.kidsakoder.no/2016/08/21/koding-blue-bot/</w:t>
        </w:r>
      </w:hyperlink>
      <w:bookmarkEnd w:id="72"/>
    </w:p>
    <w:p w14:paraId="6750FDF2" w14:textId="13EACD82" w:rsidR="00540C0B" w:rsidRPr="00B338D1" w:rsidRDefault="00540C0B" w:rsidP="006D616A">
      <w:pPr>
        <w:pStyle w:val="Listeavsnitt"/>
        <w:numPr>
          <w:ilvl w:val="0"/>
          <w:numId w:val="5"/>
        </w:numPr>
        <w:spacing w:after="160" w:line="259" w:lineRule="auto"/>
        <w:rPr>
          <w:u w:val="single"/>
          <w:lang w:val="nn-NO"/>
        </w:rPr>
      </w:pPr>
      <w:bookmarkStart w:id="73" w:name="_Ref55815492"/>
      <w:r w:rsidRPr="00B96251">
        <w:rPr>
          <w:b/>
          <w:bCs/>
          <w:lang w:val="en-US"/>
        </w:rPr>
        <w:t>TacTile Code Reader</w:t>
      </w:r>
      <w:r w:rsidRPr="00B338D1">
        <w:rPr>
          <w:u w:val="single"/>
          <w:lang w:val="nn-NO"/>
        </w:rPr>
        <w:br/>
      </w:r>
      <w:hyperlink r:id="rId33" w:history="1">
        <w:r w:rsidRPr="00B338D1">
          <w:rPr>
            <w:u w:val="single"/>
            <w:lang w:val="nn-NO"/>
          </w:rPr>
          <w:t>https://www.tts-international.com/tactile-code-reader/1010494.html</w:t>
        </w:r>
      </w:hyperlink>
      <w:bookmarkEnd w:id="73"/>
      <w:r w:rsidR="001A3892" w:rsidRPr="001A3892">
        <w:rPr>
          <w:u w:val="single"/>
          <w:lang w:val="nn-NO"/>
        </w:rPr>
        <w:t xml:space="preserve"> </w:t>
      </w:r>
    </w:p>
    <w:p w14:paraId="2085810A" w14:textId="19A9084B" w:rsidR="00540C0B" w:rsidRPr="00B96251" w:rsidRDefault="00540C0B" w:rsidP="006D616A">
      <w:pPr>
        <w:pStyle w:val="Listeavsnitt"/>
        <w:numPr>
          <w:ilvl w:val="0"/>
          <w:numId w:val="5"/>
        </w:numPr>
        <w:spacing w:after="160" w:line="259" w:lineRule="auto"/>
        <w:rPr>
          <w:u w:val="single"/>
        </w:rPr>
      </w:pPr>
      <w:bookmarkStart w:id="74" w:name="_Ref55816870"/>
      <w:r w:rsidRPr="00B96251">
        <w:rPr>
          <w:b/>
          <w:bCs/>
          <w:lang w:val="en-US"/>
        </w:rPr>
        <w:t>TacTile Code Reader Tiles Extension Pack</w:t>
      </w:r>
      <w:r w:rsidRPr="00B96251">
        <w:rPr>
          <w:u w:val="single"/>
        </w:rPr>
        <w:br/>
      </w:r>
      <w:hyperlink r:id="rId34" w:history="1">
        <w:r w:rsidRPr="00B96251">
          <w:rPr>
            <w:u w:val="single"/>
          </w:rPr>
          <w:t>https://www.tts-international.com/tactile-code-reader-tiles-extension-pack/1009828.html</w:t>
        </w:r>
      </w:hyperlink>
      <w:bookmarkEnd w:id="74"/>
    </w:p>
    <w:p w14:paraId="7CC9F704" w14:textId="14B4DDF6" w:rsidR="00286657" w:rsidRPr="00B96251" w:rsidRDefault="00286657" w:rsidP="006D616A">
      <w:pPr>
        <w:pStyle w:val="Listeavsnitt"/>
        <w:numPr>
          <w:ilvl w:val="0"/>
          <w:numId w:val="5"/>
        </w:numPr>
        <w:spacing w:after="160" w:line="259" w:lineRule="auto"/>
        <w:rPr>
          <w:u w:val="single"/>
        </w:rPr>
      </w:pPr>
      <w:bookmarkStart w:id="75" w:name="_Ref55818705"/>
      <w:r w:rsidRPr="00B96251">
        <w:rPr>
          <w:b/>
          <w:bCs/>
          <w:lang w:val="en-US"/>
        </w:rPr>
        <w:t>Blue-Bot (Google Play)</w:t>
      </w:r>
      <w:r w:rsidRPr="00B96251">
        <w:rPr>
          <w:u w:val="single"/>
        </w:rPr>
        <w:br/>
      </w:r>
      <w:hyperlink r:id="rId35" w:history="1">
        <w:r w:rsidRPr="00B96251">
          <w:rPr>
            <w:u w:val="single"/>
          </w:rPr>
          <w:t>https://play.google.com/store/apps/details?id=tts.bluebot&amp;hl=en_US&amp;gl=US</w:t>
        </w:r>
      </w:hyperlink>
      <w:bookmarkEnd w:id="75"/>
    </w:p>
    <w:p w14:paraId="40B451CF" w14:textId="7F0BF841" w:rsidR="00286657" w:rsidRPr="00B96251" w:rsidRDefault="00825A6B" w:rsidP="006D616A">
      <w:pPr>
        <w:pStyle w:val="Listeavsnitt"/>
        <w:numPr>
          <w:ilvl w:val="0"/>
          <w:numId w:val="5"/>
        </w:numPr>
        <w:spacing w:after="160" w:line="259" w:lineRule="auto"/>
        <w:rPr>
          <w:u w:val="single"/>
        </w:rPr>
      </w:pPr>
      <w:bookmarkStart w:id="76" w:name="_Ref55818719"/>
      <w:r w:rsidRPr="00B96251">
        <w:rPr>
          <w:b/>
          <w:bCs/>
          <w:lang w:val="en-US"/>
        </w:rPr>
        <w:t>Blue-Bot (iPad/App Store)</w:t>
      </w:r>
      <w:r w:rsidRPr="00B96251">
        <w:rPr>
          <w:u w:val="single"/>
        </w:rPr>
        <w:br/>
      </w:r>
      <w:hyperlink r:id="rId36" w:history="1">
        <w:r w:rsidRPr="00B96251">
          <w:rPr>
            <w:u w:val="single"/>
          </w:rPr>
          <w:t>https://apps.apple.com/app/blue-bot/id957753068?ign-mpt=uo%3D4</w:t>
        </w:r>
      </w:hyperlink>
      <w:bookmarkEnd w:id="76"/>
      <w:r w:rsidRPr="00B96251">
        <w:rPr>
          <w:u w:val="single"/>
        </w:rPr>
        <w:t xml:space="preserve"> </w:t>
      </w:r>
    </w:p>
    <w:p w14:paraId="5E68F254" w14:textId="1F61DC37" w:rsidR="006D616A" w:rsidRPr="00B96251" w:rsidRDefault="006D616A" w:rsidP="006D616A">
      <w:pPr>
        <w:pStyle w:val="Listeavsnitt"/>
        <w:numPr>
          <w:ilvl w:val="0"/>
          <w:numId w:val="5"/>
        </w:numPr>
        <w:spacing w:after="160" w:line="259" w:lineRule="auto"/>
        <w:rPr>
          <w:u w:val="single"/>
        </w:rPr>
      </w:pPr>
      <w:bookmarkStart w:id="77" w:name="_Ref77077543"/>
      <w:r w:rsidRPr="00B96251">
        <w:rPr>
          <w:b/>
          <w:bCs/>
          <w:lang w:val="en-US"/>
        </w:rPr>
        <w:t>Swift Playgrounds</w:t>
      </w:r>
      <w:r w:rsidRPr="00B96251">
        <w:rPr>
          <w:u w:val="single"/>
        </w:rPr>
        <w:br/>
      </w:r>
      <w:hyperlink r:id="rId37" w:history="1">
        <w:r w:rsidR="00D57281" w:rsidRPr="00F73355">
          <w:rPr>
            <w:rStyle w:val="Hyperkobling"/>
          </w:rPr>
          <w:t>https://www.apple.com/no/swift/playgrounds/</w:t>
        </w:r>
      </w:hyperlink>
      <w:bookmarkEnd w:id="77"/>
    </w:p>
    <w:p w14:paraId="7B25733A" w14:textId="3DD603D8" w:rsidR="006D616A" w:rsidRPr="00B338D1" w:rsidRDefault="006D616A" w:rsidP="006D616A">
      <w:pPr>
        <w:pStyle w:val="Listeavsnitt"/>
        <w:numPr>
          <w:ilvl w:val="0"/>
          <w:numId w:val="5"/>
        </w:numPr>
        <w:spacing w:after="160" w:line="259" w:lineRule="auto"/>
        <w:rPr>
          <w:u w:val="single"/>
          <w:lang w:val="nn-NO"/>
        </w:rPr>
      </w:pPr>
      <w:r w:rsidRPr="00B96251">
        <w:rPr>
          <w:b/>
          <w:bCs/>
          <w:lang w:val="en-US"/>
        </w:rPr>
        <w:t>Teaching Code (Apple)</w:t>
      </w:r>
      <w:r w:rsidRPr="00B338D1">
        <w:rPr>
          <w:u w:val="single"/>
          <w:lang w:val="nn-NO"/>
        </w:rPr>
        <w:br/>
      </w:r>
      <w:hyperlink r:id="rId38" w:anchor="accessibility" w:history="1">
        <w:r w:rsidRPr="00B338D1">
          <w:rPr>
            <w:u w:val="single"/>
            <w:lang w:val="nn-NO"/>
          </w:rPr>
          <w:t>https://www.apple.com/education/k12/teaching-code/#accessibility</w:t>
        </w:r>
      </w:hyperlink>
    </w:p>
    <w:p w14:paraId="66C27BCB" w14:textId="5F91CC65" w:rsidR="006D616A" w:rsidRPr="00B338D1" w:rsidRDefault="006D616A" w:rsidP="006D616A">
      <w:pPr>
        <w:pStyle w:val="Listeavsnitt"/>
        <w:numPr>
          <w:ilvl w:val="0"/>
          <w:numId w:val="5"/>
        </w:numPr>
        <w:spacing w:after="160" w:line="259" w:lineRule="auto"/>
        <w:rPr>
          <w:u w:val="single"/>
          <w:lang w:val="nn-NO"/>
        </w:rPr>
      </w:pPr>
      <w:bookmarkStart w:id="78" w:name="_Ref77079173"/>
      <w:r w:rsidRPr="00B96251">
        <w:rPr>
          <w:b/>
          <w:bCs/>
          <w:lang w:val="en-US"/>
        </w:rPr>
        <w:t>Applevis (podcast): Learn to Code with Swift Playgrounds on iPad</w:t>
      </w:r>
      <w:r w:rsidRPr="00B338D1">
        <w:rPr>
          <w:u w:val="single"/>
          <w:lang w:val="nn-NO"/>
        </w:rPr>
        <w:br/>
      </w:r>
      <w:hyperlink r:id="rId39" w:history="1">
        <w:r w:rsidRPr="00B338D1">
          <w:rPr>
            <w:u w:val="single"/>
            <w:lang w:val="nn-NO"/>
          </w:rPr>
          <w:t>https://www.applevis.com/podcasts/learn-code-swift-playgrounds-ipad-part-1</w:t>
        </w:r>
      </w:hyperlink>
      <w:bookmarkEnd w:id="78"/>
    </w:p>
    <w:p w14:paraId="4E14012C" w14:textId="565E486A" w:rsidR="006D616A" w:rsidRPr="00B338D1" w:rsidRDefault="006D616A" w:rsidP="006D616A">
      <w:pPr>
        <w:pStyle w:val="Listeavsnitt"/>
        <w:numPr>
          <w:ilvl w:val="0"/>
          <w:numId w:val="5"/>
        </w:numPr>
        <w:spacing w:after="160" w:line="259" w:lineRule="auto"/>
        <w:rPr>
          <w:u w:val="single"/>
          <w:lang w:val="nn-NO"/>
        </w:rPr>
      </w:pPr>
      <w:bookmarkStart w:id="79" w:name="_Ref77079297"/>
      <w:r w:rsidRPr="00B96251">
        <w:rPr>
          <w:b/>
          <w:bCs/>
          <w:lang w:val="en-US"/>
        </w:rPr>
        <w:t>Demo of Lego EV3 robot with Swift Playground and the VoiceOver screen reader</w:t>
      </w:r>
      <w:r w:rsidRPr="00B338D1">
        <w:rPr>
          <w:u w:val="single"/>
          <w:lang w:val="nn-NO"/>
        </w:rPr>
        <w:br/>
      </w:r>
      <w:hyperlink r:id="rId40" w:history="1">
        <w:r w:rsidRPr="00B338D1">
          <w:rPr>
            <w:u w:val="single"/>
            <w:lang w:val="nn-NO"/>
          </w:rPr>
          <w:t>https://www.youtube.com/watch?v=yDUHNxugu6s</w:t>
        </w:r>
      </w:hyperlink>
      <w:bookmarkEnd w:id="79"/>
    </w:p>
    <w:p w14:paraId="707DDA6F" w14:textId="7AAEAA6C" w:rsidR="006D616A" w:rsidRPr="00B96251" w:rsidRDefault="006D616A" w:rsidP="006D616A">
      <w:pPr>
        <w:pStyle w:val="Listeavsnitt"/>
        <w:numPr>
          <w:ilvl w:val="0"/>
          <w:numId w:val="5"/>
        </w:numPr>
        <w:spacing w:after="160" w:line="259" w:lineRule="auto"/>
        <w:rPr>
          <w:u w:val="single"/>
        </w:rPr>
      </w:pPr>
      <w:bookmarkStart w:id="80" w:name="_Ref47358200"/>
      <w:r w:rsidRPr="00B96251">
        <w:rPr>
          <w:b/>
          <w:bCs/>
        </w:rPr>
        <w:t>Brukerveiledning for snarveier</w:t>
      </w:r>
      <w:r w:rsidRPr="00B96251">
        <w:rPr>
          <w:u w:val="single"/>
        </w:rPr>
        <w:br/>
      </w:r>
      <w:hyperlink r:id="rId41" w:history="1">
        <w:r w:rsidRPr="00B96251">
          <w:rPr>
            <w:u w:val="single"/>
          </w:rPr>
          <w:t>https://support.apple.com/no-no/guide/shortcuts/welcome/ios</w:t>
        </w:r>
      </w:hyperlink>
      <w:bookmarkEnd w:id="80"/>
    </w:p>
    <w:p w14:paraId="2731D248" w14:textId="61F6C04E" w:rsidR="006D616A" w:rsidRPr="00B96251" w:rsidRDefault="006D616A" w:rsidP="006D616A">
      <w:pPr>
        <w:pStyle w:val="Listeavsnitt"/>
        <w:numPr>
          <w:ilvl w:val="0"/>
          <w:numId w:val="5"/>
        </w:numPr>
        <w:spacing w:after="160" w:line="259" w:lineRule="auto"/>
        <w:rPr>
          <w:u w:val="single"/>
        </w:rPr>
      </w:pPr>
      <w:bookmarkStart w:id="81" w:name="_Ref47363387"/>
      <w:r w:rsidRPr="00B96251">
        <w:rPr>
          <w:b/>
          <w:bCs/>
        </w:rPr>
        <w:t>Nedlastbare snarveier</w:t>
      </w:r>
      <w:r w:rsidRPr="00B96251">
        <w:rPr>
          <w:u w:val="single"/>
        </w:rPr>
        <w:br/>
      </w:r>
      <w:hyperlink r:id="rId42" w:history="1">
        <w:r w:rsidRPr="00B96251">
          <w:rPr>
            <w:u w:val="single"/>
          </w:rPr>
          <w:t>https://shortcutsgallery.com/</w:t>
        </w:r>
      </w:hyperlink>
      <w:bookmarkEnd w:id="81"/>
    </w:p>
    <w:p w14:paraId="3234FADE" w14:textId="7A0CE744" w:rsidR="00992F3E" w:rsidRPr="00B96251" w:rsidRDefault="00992F3E" w:rsidP="006D616A">
      <w:pPr>
        <w:pStyle w:val="Listeavsnitt"/>
        <w:numPr>
          <w:ilvl w:val="0"/>
          <w:numId w:val="5"/>
        </w:numPr>
        <w:spacing w:after="160" w:line="259" w:lineRule="auto"/>
        <w:rPr>
          <w:u w:val="single"/>
        </w:rPr>
      </w:pPr>
      <w:r w:rsidRPr="00B96251">
        <w:rPr>
          <w:b/>
          <w:bCs/>
          <w:lang w:val="en-US"/>
        </w:rPr>
        <w:t>Basics of scripting (Jaws)</w:t>
      </w:r>
      <w:r w:rsidRPr="00B96251">
        <w:rPr>
          <w:u w:val="single"/>
        </w:rPr>
        <w:br/>
      </w:r>
      <w:hyperlink r:id="rId43" w:history="1">
        <w:r w:rsidRPr="00B96251">
          <w:rPr>
            <w:u w:val="single"/>
          </w:rPr>
          <w:t>https://support.freedomscientific.com/Content/Documents/Other/ScriptManual/01-0_Introduction.htm</w:t>
        </w:r>
      </w:hyperlink>
    </w:p>
    <w:p w14:paraId="3E18C359" w14:textId="5C1116F5" w:rsidR="00992F3E" w:rsidRPr="00B338D1" w:rsidRDefault="00992F3E" w:rsidP="006D616A">
      <w:pPr>
        <w:pStyle w:val="Listeavsnitt"/>
        <w:numPr>
          <w:ilvl w:val="0"/>
          <w:numId w:val="5"/>
        </w:numPr>
        <w:spacing w:after="160" w:line="259" w:lineRule="auto"/>
        <w:rPr>
          <w:u w:val="single"/>
          <w:lang w:val="nn-NO"/>
        </w:rPr>
      </w:pPr>
      <w:r w:rsidRPr="00B96251">
        <w:rPr>
          <w:b/>
          <w:bCs/>
          <w:lang w:val="en-US"/>
        </w:rPr>
        <w:t>Enhancements in Scripting (Jaws)</w:t>
      </w:r>
      <w:r w:rsidRPr="00B338D1">
        <w:rPr>
          <w:u w:val="single"/>
          <w:lang w:val="nn-NO"/>
        </w:rPr>
        <w:br/>
      </w:r>
      <w:hyperlink r:id="rId44" w:history="1">
        <w:r w:rsidRPr="00B338D1">
          <w:rPr>
            <w:u w:val="single"/>
            <w:lang w:val="nn-NO"/>
          </w:rPr>
          <w:t>https://support.freedomscientific.com/support/jawsdocumentation/ScriptingInfo</w:t>
        </w:r>
      </w:hyperlink>
    </w:p>
    <w:p w14:paraId="3D5CD4AC" w14:textId="16AAAD91" w:rsidR="006D616A" w:rsidRPr="00B96251" w:rsidRDefault="006D616A" w:rsidP="006D616A">
      <w:pPr>
        <w:pStyle w:val="Listeavsnitt"/>
        <w:numPr>
          <w:ilvl w:val="0"/>
          <w:numId w:val="5"/>
        </w:numPr>
        <w:spacing w:after="160" w:line="259" w:lineRule="auto"/>
        <w:rPr>
          <w:u w:val="single"/>
        </w:rPr>
      </w:pPr>
      <w:r w:rsidRPr="00B96251">
        <w:rPr>
          <w:b/>
          <w:bCs/>
        </w:rPr>
        <w:t>Microsoft vil lære blinde barn å kode</w:t>
      </w:r>
      <w:r w:rsidRPr="00B96251">
        <w:rPr>
          <w:u w:val="single"/>
        </w:rPr>
        <w:br/>
      </w:r>
      <w:hyperlink r:id="rId45" w:history="1">
        <w:r w:rsidRPr="00B96251">
          <w:rPr>
            <w:u w:val="single"/>
          </w:rPr>
          <w:t>https://www.smartja.no/microsoft-vil-laere-blinde-barn-a-kode/</w:t>
        </w:r>
      </w:hyperlink>
      <w:bookmarkEnd w:id="67"/>
    </w:p>
    <w:p w14:paraId="2D578D06" w14:textId="785EE88E" w:rsidR="006D616A" w:rsidRPr="00B338D1" w:rsidRDefault="006D616A" w:rsidP="006D616A">
      <w:pPr>
        <w:pStyle w:val="Listeavsnitt"/>
        <w:numPr>
          <w:ilvl w:val="0"/>
          <w:numId w:val="5"/>
        </w:numPr>
        <w:spacing w:after="160" w:line="259" w:lineRule="auto"/>
        <w:rPr>
          <w:u w:val="single"/>
          <w:lang w:val="nn-NO"/>
        </w:rPr>
      </w:pPr>
      <w:bookmarkStart w:id="82" w:name="_Ref65588919"/>
      <w:r w:rsidRPr="00B96251">
        <w:rPr>
          <w:b/>
          <w:bCs/>
          <w:lang w:val="en-US"/>
        </w:rPr>
        <w:t>Code Jumper</w:t>
      </w:r>
      <w:r w:rsidRPr="00B338D1">
        <w:rPr>
          <w:u w:val="single"/>
          <w:lang w:val="nn-NO"/>
        </w:rPr>
        <w:br/>
      </w:r>
      <w:hyperlink r:id="rId46" w:history="1">
        <w:r w:rsidRPr="00B338D1">
          <w:rPr>
            <w:u w:val="single"/>
            <w:lang w:val="nn-NO"/>
          </w:rPr>
          <w:t>https://codejumper.com/</w:t>
        </w:r>
      </w:hyperlink>
      <w:bookmarkEnd w:id="82"/>
    </w:p>
    <w:p w14:paraId="374B1215" w14:textId="7F60C666" w:rsidR="00EF069D" w:rsidRPr="00B96251" w:rsidRDefault="00EF069D" w:rsidP="00EF069D">
      <w:pPr>
        <w:pStyle w:val="Listeavsnitt"/>
        <w:numPr>
          <w:ilvl w:val="0"/>
          <w:numId w:val="5"/>
        </w:numPr>
        <w:spacing w:after="160" w:line="259" w:lineRule="auto"/>
        <w:rPr>
          <w:u w:val="single"/>
        </w:rPr>
      </w:pPr>
      <w:bookmarkStart w:id="83" w:name="_Ref75952631"/>
      <w:r w:rsidRPr="00B96251">
        <w:rPr>
          <w:b/>
          <w:bCs/>
          <w:lang w:val="en-US"/>
        </w:rPr>
        <w:t>Code Jumper Resources</w:t>
      </w:r>
      <w:r w:rsidRPr="00B96251">
        <w:rPr>
          <w:u w:val="single"/>
        </w:rPr>
        <w:br/>
      </w:r>
      <w:hyperlink r:id="rId47" w:history="1">
        <w:r w:rsidRPr="00B96251">
          <w:rPr>
            <w:u w:val="single"/>
          </w:rPr>
          <w:t>https://codejumper.com/resources.html</w:t>
        </w:r>
      </w:hyperlink>
      <w:bookmarkEnd w:id="83"/>
    </w:p>
    <w:p w14:paraId="12C9DE0C" w14:textId="2CD1511E" w:rsidR="006D616A" w:rsidRPr="00B96251" w:rsidRDefault="006D616A" w:rsidP="006D616A">
      <w:pPr>
        <w:pStyle w:val="Listeavsnitt"/>
        <w:numPr>
          <w:ilvl w:val="0"/>
          <w:numId w:val="5"/>
        </w:numPr>
        <w:spacing w:after="160" w:line="259" w:lineRule="auto"/>
        <w:rPr>
          <w:u w:val="single"/>
        </w:rPr>
      </w:pPr>
      <w:r w:rsidRPr="00B96251">
        <w:rPr>
          <w:b/>
          <w:bCs/>
          <w:lang w:val="en-US"/>
        </w:rPr>
        <w:t>Code Jumper-an inclusive physical coding language</w:t>
      </w:r>
      <w:r w:rsidRPr="00B96251">
        <w:rPr>
          <w:u w:val="single"/>
        </w:rPr>
        <w:br/>
      </w:r>
      <w:hyperlink r:id="rId48" w:history="1">
        <w:r w:rsidRPr="00B96251">
          <w:rPr>
            <w:u w:val="single"/>
          </w:rPr>
          <w:t>https://education.microsoft.com/en-us/course/b38ae828/overview</w:t>
        </w:r>
      </w:hyperlink>
      <w:r w:rsidRPr="00B96251">
        <w:rPr>
          <w:u w:val="single"/>
        </w:rPr>
        <w:t xml:space="preserve"> </w:t>
      </w:r>
    </w:p>
    <w:p w14:paraId="03F7DA2A" w14:textId="4FE0F577" w:rsidR="006D616A" w:rsidRPr="00B338D1" w:rsidRDefault="006D616A" w:rsidP="006D616A">
      <w:pPr>
        <w:pStyle w:val="Listeavsnitt"/>
        <w:numPr>
          <w:ilvl w:val="0"/>
          <w:numId w:val="5"/>
        </w:numPr>
        <w:spacing w:after="160" w:line="259" w:lineRule="auto"/>
        <w:rPr>
          <w:u w:val="single"/>
          <w:lang w:val="nn-NO"/>
        </w:rPr>
      </w:pPr>
      <w:bookmarkStart w:id="84" w:name="_Ref76047158"/>
      <w:r w:rsidRPr="00EE0C99">
        <w:rPr>
          <w:b/>
          <w:bCs/>
          <w:lang w:val="en-US"/>
        </w:rPr>
        <w:t>The Quorum Programming Language</w:t>
      </w:r>
      <w:r w:rsidRPr="00B338D1">
        <w:rPr>
          <w:u w:val="single"/>
          <w:lang w:val="nn-NO"/>
        </w:rPr>
        <w:br/>
      </w:r>
      <w:hyperlink r:id="rId49" w:history="1">
        <w:r w:rsidRPr="00B338D1">
          <w:rPr>
            <w:u w:val="single"/>
            <w:lang w:val="nn-NO"/>
          </w:rPr>
          <w:t>https://quorumlanguage.com/</w:t>
        </w:r>
      </w:hyperlink>
      <w:bookmarkEnd w:id="84"/>
    </w:p>
    <w:p w14:paraId="567937B3" w14:textId="7521C3A3" w:rsidR="006D616A" w:rsidRPr="00B338D1" w:rsidRDefault="006D616A" w:rsidP="006D616A">
      <w:pPr>
        <w:pStyle w:val="Listeavsnitt"/>
        <w:numPr>
          <w:ilvl w:val="0"/>
          <w:numId w:val="5"/>
        </w:numPr>
        <w:spacing w:after="160" w:line="259" w:lineRule="auto"/>
        <w:rPr>
          <w:u w:val="single"/>
          <w:lang w:val="nn-NO"/>
        </w:rPr>
      </w:pPr>
      <w:r w:rsidRPr="00EE0C99">
        <w:rPr>
          <w:b/>
          <w:bCs/>
          <w:lang w:val="en-US"/>
        </w:rPr>
        <w:t>Quorum Reference Pages</w:t>
      </w:r>
      <w:r w:rsidRPr="00B338D1">
        <w:rPr>
          <w:u w:val="single"/>
          <w:lang w:val="nn-NO"/>
        </w:rPr>
        <w:br/>
      </w:r>
      <w:hyperlink r:id="rId50" w:history="1">
        <w:r w:rsidRPr="00B338D1">
          <w:rPr>
            <w:u w:val="single"/>
            <w:lang w:val="nn-NO"/>
          </w:rPr>
          <w:t>https://quorumlanguage.com/reference.html</w:t>
        </w:r>
      </w:hyperlink>
    </w:p>
    <w:p w14:paraId="035AC1F2" w14:textId="630BED78" w:rsidR="006D616A" w:rsidRPr="00B96251" w:rsidRDefault="006D616A" w:rsidP="006D616A">
      <w:pPr>
        <w:pStyle w:val="Listeavsnitt"/>
        <w:numPr>
          <w:ilvl w:val="0"/>
          <w:numId w:val="5"/>
        </w:numPr>
        <w:spacing w:after="160" w:line="259" w:lineRule="auto"/>
        <w:rPr>
          <w:u w:val="single"/>
        </w:rPr>
      </w:pPr>
      <w:bookmarkStart w:id="85" w:name="_Ref76047193"/>
      <w:r w:rsidRPr="00EE0C99">
        <w:rPr>
          <w:b/>
          <w:bCs/>
          <w:lang w:val="en-US"/>
        </w:rPr>
        <w:t>Quorum: An Accessible Programming Language</w:t>
      </w:r>
      <w:r w:rsidRPr="00B96251">
        <w:rPr>
          <w:u w:val="single"/>
        </w:rPr>
        <w:br/>
      </w:r>
      <w:hyperlink r:id="rId51" w:history="1">
        <w:r w:rsidRPr="00B96251">
          <w:rPr>
            <w:u w:val="single"/>
          </w:rPr>
          <w:t>https://www.youtube.com/watch?v=X29BuzGHlBs</w:t>
        </w:r>
      </w:hyperlink>
      <w:bookmarkEnd w:id="85"/>
    </w:p>
    <w:p w14:paraId="096604E4" w14:textId="07613252" w:rsidR="006F341C" w:rsidRPr="00B338D1" w:rsidRDefault="006F341C" w:rsidP="006D616A">
      <w:pPr>
        <w:pStyle w:val="Listeavsnitt"/>
        <w:numPr>
          <w:ilvl w:val="0"/>
          <w:numId w:val="5"/>
        </w:numPr>
        <w:spacing w:after="160" w:line="259" w:lineRule="auto"/>
        <w:rPr>
          <w:u w:val="single"/>
          <w:lang w:val="nn-NO"/>
        </w:rPr>
      </w:pPr>
      <w:bookmarkStart w:id="86" w:name="_Ref65591385"/>
      <w:r w:rsidRPr="00EE0C99">
        <w:rPr>
          <w:b/>
          <w:bCs/>
          <w:lang w:val="en-US"/>
        </w:rPr>
        <w:t xml:space="preserve">Introducing the BBC </w:t>
      </w:r>
      <w:proofErr w:type="spellStart"/>
      <w:proofErr w:type="gramStart"/>
      <w:r w:rsidRPr="00EE0C99">
        <w:rPr>
          <w:b/>
          <w:bCs/>
          <w:lang w:val="en-US"/>
        </w:rPr>
        <w:t>micro:bit</w:t>
      </w:r>
      <w:proofErr w:type="spellEnd"/>
      <w:proofErr w:type="gramEnd"/>
      <w:r w:rsidRPr="00EE0C99">
        <w:rPr>
          <w:b/>
          <w:bCs/>
          <w:lang w:val="en-US"/>
        </w:rPr>
        <w:t xml:space="preserve"> - BBC Make It Digital</w:t>
      </w:r>
      <w:r w:rsidRPr="00B338D1">
        <w:rPr>
          <w:u w:val="single"/>
          <w:lang w:val="nn-NO"/>
        </w:rPr>
        <w:br/>
        <w:t>https://www.youtube.com/watch?v=Wuza5WXiMkc&amp;feature=emb_imp_woyt</w:t>
      </w:r>
      <w:bookmarkEnd w:id="86"/>
    </w:p>
    <w:p w14:paraId="4BCF1451" w14:textId="2B5B38F4" w:rsidR="006D616A" w:rsidRPr="00B338D1" w:rsidRDefault="006D616A" w:rsidP="006D616A">
      <w:pPr>
        <w:pStyle w:val="Listeavsnitt"/>
        <w:numPr>
          <w:ilvl w:val="0"/>
          <w:numId w:val="5"/>
        </w:numPr>
        <w:spacing w:after="160" w:line="259" w:lineRule="auto"/>
        <w:rPr>
          <w:u w:val="single"/>
          <w:lang w:val="nn-NO"/>
        </w:rPr>
      </w:pPr>
      <w:r w:rsidRPr="00B338D1">
        <w:rPr>
          <w:b/>
          <w:bCs/>
          <w:lang w:val="nn-NO"/>
        </w:rPr>
        <w:t>Visual Studio Cod</w:t>
      </w:r>
      <w:r w:rsidR="00F60A35" w:rsidRPr="00B338D1">
        <w:rPr>
          <w:b/>
          <w:bCs/>
          <w:lang w:val="nn-NO"/>
        </w:rPr>
        <w:t xml:space="preserve">e og Python for </w:t>
      </w:r>
      <w:proofErr w:type="spellStart"/>
      <w:r w:rsidR="00F60A35" w:rsidRPr="00B338D1">
        <w:rPr>
          <w:b/>
          <w:bCs/>
          <w:lang w:val="nn-NO"/>
        </w:rPr>
        <w:t>synshemmede</w:t>
      </w:r>
      <w:proofErr w:type="spellEnd"/>
      <w:r w:rsidRPr="00B338D1">
        <w:rPr>
          <w:u w:val="single"/>
          <w:lang w:val="nn-NO"/>
        </w:rPr>
        <w:br/>
      </w:r>
      <w:hyperlink r:id="rId52" w:history="1">
        <w:r w:rsidRPr="00B338D1">
          <w:rPr>
            <w:u w:val="single"/>
            <w:lang w:val="nn-NO"/>
          </w:rPr>
          <w:t>https://github.com/oivron/coding-without-seeing/wiki/Visual-Studio-Code</w:t>
        </w:r>
      </w:hyperlink>
    </w:p>
    <w:p w14:paraId="1EBDABF7" w14:textId="65A4C27A" w:rsidR="00A45081" w:rsidRPr="00B338D1" w:rsidRDefault="00A45081" w:rsidP="006D616A">
      <w:pPr>
        <w:pStyle w:val="Listeavsnitt"/>
        <w:numPr>
          <w:ilvl w:val="0"/>
          <w:numId w:val="5"/>
        </w:numPr>
        <w:spacing w:after="160" w:line="259" w:lineRule="auto"/>
        <w:rPr>
          <w:u w:val="single"/>
          <w:lang w:val="nn-NO"/>
        </w:rPr>
      </w:pPr>
      <w:r w:rsidRPr="00EE0C99">
        <w:rPr>
          <w:b/>
          <w:bCs/>
          <w:lang w:val="en-US"/>
        </w:rPr>
        <w:t>Get Started Tutorial for Python in Visual Studio Code</w:t>
      </w:r>
      <w:r w:rsidRPr="00B338D1">
        <w:rPr>
          <w:u w:val="single"/>
          <w:lang w:val="nn-NO"/>
        </w:rPr>
        <w:br/>
      </w:r>
      <w:hyperlink r:id="rId53" w:history="1">
        <w:r w:rsidRPr="00B338D1">
          <w:rPr>
            <w:u w:val="single"/>
            <w:lang w:val="nn-NO"/>
          </w:rPr>
          <w:t>https://code.visualstudio.com/docs/python/python-tutorial</w:t>
        </w:r>
      </w:hyperlink>
    </w:p>
    <w:p w14:paraId="7B75735D" w14:textId="54AC8B43" w:rsidR="00A45081" w:rsidRPr="00B96251" w:rsidRDefault="00A45081" w:rsidP="006D616A">
      <w:pPr>
        <w:pStyle w:val="Listeavsnitt"/>
        <w:numPr>
          <w:ilvl w:val="0"/>
          <w:numId w:val="5"/>
        </w:numPr>
        <w:spacing w:after="160" w:line="259" w:lineRule="auto"/>
        <w:rPr>
          <w:u w:val="single"/>
        </w:rPr>
      </w:pPr>
      <w:bookmarkStart w:id="87" w:name="_Ref77066669"/>
      <w:proofErr w:type="spellStart"/>
      <w:r w:rsidRPr="00EE0C99">
        <w:rPr>
          <w:b/>
          <w:bCs/>
          <w:lang w:val="en-US"/>
        </w:rPr>
        <w:t>BeginnersGuide</w:t>
      </w:r>
      <w:proofErr w:type="spellEnd"/>
      <w:r w:rsidRPr="00EE0C99">
        <w:rPr>
          <w:b/>
          <w:bCs/>
          <w:lang w:val="en-US"/>
        </w:rPr>
        <w:t>/Programmers (Python Wiki)</w:t>
      </w:r>
      <w:r w:rsidRPr="00B96251">
        <w:rPr>
          <w:u w:val="single"/>
        </w:rPr>
        <w:br/>
        <w:t>https://wiki.python.org/moin/BeginnersGuide/Programmers</w:t>
      </w:r>
      <w:bookmarkEnd w:id="87"/>
    </w:p>
    <w:p w14:paraId="624B3221" w14:textId="76C823B8" w:rsidR="006D616A" w:rsidRPr="00B96251" w:rsidRDefault="006D616A" w:rsidP="006D616A">
      <w:pPr>
        <w:pStyle w:val="Listeavsnitt"/>
        <w:numPr>
          <w:ilvl w:val="0"/>
          <w:numId w:val="5"/>
        </w:numPr>
        <w:spacing w:after="160" w:line="259" w:lineRule="auto"/>
        <w:rPr>
          <w:u w:val="single"/>
        </w:rPr>
      </w:pPr>
      <w:bookmarkStart w:id="88" w:name="_Ref76979239"/>
      <w:proofErr w:type="spellStart"/>
      <w:r w:rsidRPr="00EE0C99">
        <w:rPr>
          <w:b/>
          <w:bCs/>
        </w:rPr>
        <w:t>micro:bit</w:t>
      </w:r>
      <w:proofErr w:type="spellEnd"/>
      <w:r w:rsidRPr="00EE0C99">
        <w:rPr>
          <w:b/>
          <w:bCs/>
        </w:rPr>
        <w:t xml:space="preserve"> med Python: Komme i gang</w:t>
      </w:r>
      <w:r w:rsidRPr="00B96251">
        <w:rPr>
          <w:u w:val="single"/>
        </w:rPr>
        <w:br/>
      </w:r>
      <w:hyperlink r:id="rId54" w:history="1">
        <w:r w:rsidRPr="00B96251">
          <w:rPr>
            <w:u w:val="single"/>
          </w:rPr>
          <w:t>https://github.com/oivron/komme-i-gang-microbit/wiki/micro:bit-med-Python:-Komme-i-gang</w:t>
        </w:r>
      </w:hyperlink>
      <w:bookmarkEnd w:id="88"/>
    </w:p>
    <w:p w14:paraId="5652AF06" w14:textId="61EADA72" w:rsidR="00BA542F" w:rsidRPr="00B96251" w:rsidRDefault="00BA542F" w:rsidP="006D616A">
      <w:pPr>
        <w:pStyle w:val="Listeavsnitt"/>
        <w:numPr>
          <w:ilvl w:val="0"/>
          <w:numId w:val="5"/>
        </w:numPr>
        <w:spacing w:after="160" w:line="259" w:lineRule="auto"/>
        <w:rPr>
          <w:u w:val="single"/>
        </w:rPr>
      </w:pPr>
      <w:bookmarkStart w:id="89" w:name="_Ref76983470"/>
      <w:r w:rsidRPr="00EE0C99">
        <w:rPr>
          <w:b/>
          <w:bCs/>
        </w:rPr>
        <w:t xml:space="preserve">Komme i gang med </w:t>
      </w:r>
      <w:proofErr w:type="spellStart"/>
      <w:r w:rsidRPr="00EE0C99">
        <w:rPr>
          <w:b/>
          <w:bCs/>
        </w:rPr>
        <w:t>micro:bit</w:t>
      </w:r>
      <w:proofErr w:type="spellEnd"/>
      <w:r w:rsidRPr="00B96251">
        <w:rPr>
          <w:u w:val="single"/>
        </w:rPr>
        <w:br/>
        <w:t>https://github.com/oivron/komme-i-gang-microbit</w:t>
      </w:r>
      <w:bookmarkEnd w:id="89"/>
    </w:p>
    <w:p w14:paraId="4572EAC7" w14:textId="728D2AAA" w:rsidR="00347DFC" w:rsidRPr="00B96251" w:rsidRDefault="00347DFC" w:rsidP="006D616A">
      <w:pPr>
        <w:pStyle w:val="Listeavsnitt"/>
        <w:numPr>
          <w:ilvl w:val="0"/>
          <w:numId w:val="5"/>
        </w:numPr>
        <w:spacing w:after="160" w:line="259" w:lineRule="auto"/>
        <w:rPr>
          <w:u w:val="single"/>
        </w:rPr>
      </w:pPr>
      <w:bookmarkStart w:id="90" w:name="_Ref76983443"/>
      <w:proofErr w:type="spellStart"/>
      <w:r w:rsidRPr="00EE0C99">
        <w:rPr>
          <w:b/>
          <w:bCs/>
        </w:rPr>
        <w:t>super:bit-oppdraget</w:t>
      </w:r>
      <w:proofErr w:type="spellEnd"/>
      <w:r w:rsidRPr="00B96251">
        <w:rPr>
          <w:u w:val="single"/>
        </w:rPr>
        <w:br/>
      </w:r>
      <w:hyperlink r:id="rId55" w:history="1">
        <w:r w:rsidRPr="00B96251">
          <w:rPr>
            <w:u w:val="single"/>
          </w:rPr>
          <w:t>https://github.com/oivron/komme-i-gang-microbit/blob/master/superbit-oppdraget.md</w:t>
        </w:r>
      </w:hyperlink>
      <w:bookmarkEnd w:id="90"/>
    </w:p>
    <w:p w14:paraId="79CEF97F" w14:textId="7CC5BA5A" w:rsidR="006D616A" w:rsidRPr="00B338D1" w:rsidRDefault="006D616A" w:rsidP="006D616A">
      <w:pPr>
        <w:pStyle w:val="Listeavsnitt"/>
        <w:numPr>
          <w:ilvl w:val="0"/>
          <w:numId w:val="5"/>
        </w:numPr>
        <w:spacing w:after="160" w:line="259" w:lineRule="auto"/>
        <w:rPr>
          <w:u w:val="single"/>
          <w:lang w:val="nn-NO"/>
        </w:rPr>
      </w:pPr>
      <w:proofErr w:type="spellStart"/>
      <w:proofErr w:type="gramStart"/>
      <w:r w:rsidRPr="00EE0C99">
        <w:rPr>
          <w:b/>
          <w:bCs/>
          <w:lang w:val="en-US"/>
        </w:rPr>
        <w:t>Micro:bit</w:t>
      </w:r>
      <w:proofErr w:type="spellEnd"/>
      <w:proofErr w:type="gramEnd"/>
      <w:r w:rsidRPr="00EE0C99">
        <w:rPr>
          <w:b/>
          <w:bCs/>
          <w:lang w:val="en-US"/>
        </w:rPr>
        <w:t xml:space="preserve"> Educational Foundation</w:t>
      </w:r>
      <w:r w:rsidRPr="00B338D1">
        <w:rPr>
          <w:u w:val="single"/>
          <w:lang w:val="nn-NO"/>
        </w:rPr>
        <w:br/>
      </w:r>
      <w:hyperlink r:id="rId56" w:history="1">
        <w:r w:rsidRPr="00B338D1">
          <w:rPr>
            <w:u w:val="single"/>
            <w:lang w:val="nn-NO"/>
          </w:rPr>
          <w:t>https://microbit.org/</w:t>
        </w:r>
      </w:hyperlink>
    </w:p>
    <w:p w14:paraId="1446715A" w14:textId="488B0E73" w:rsidR="006D616A" w:rsidRPr="00B338D1" w:rsidRDefault="006D616A" w:rsidP="006D616A">
      <w:pPr>
        <w:pStyle w:val="Listeavsnitt"/>
        <w:numPr>
          <w:ilvl w:val="0"/>
          <w:numId w:val="5"/>
        </w:numPr>
        <w:spacing w:after="160" w:line="259" w:lineRule="auto"/>
        <w:rPr>
          <w:u w:val="single"/>
          <w:lang w:val="nn-NO"/>
        </w:rPr>
      </w:pPr>
      <w:r w:rsidRPr="00EE0C99">
        <w:rPr>
          <w:b/>
          <w:bCs/>
          <w:lang w:val="en-US"/>
        </w:rPr>
        <w:t xml:space="preserve">BBC </w:t>
      </w:r>
      <w:proofErr w:type="spellStart"/>
      <w:proofErr w:type="gramStart"/>
      <w:r w:rsidRPr="00EE0C99">
        <w:rPr>
          <w:b/>
          <w:bCs/>
          <w:lang w:val="en-US"/>
        </w:rPr>
        <w:t>micro:bit</w:t>
      </w:r>
      <w:proofErr w:type="spellEnd"/>
      <w:proofErr w:type="gramEnd"/>
      <w:r w:rsidRPr="00EE0C99">
        <w:rPr>
          <w:b/>
          <w:bCs/>
          <w:lang w:val="en-US"/>
        </w:rPr>
        <w:t xml:space="preserve"> for Visually Impaired Learners</w:t>
      </w:r>
      <w:r w:rsidRPr="00B338D1">
        <w:rPr>
          <w:u w:val="single"/>
          <w:lang w:val="nn-NO"/>
        </w:rPr>
        <w:br/>
      </w:r>
      <w:hyperlink r:id="rId57" w:history="1">
        <w:r w:rsidRPr="00B338D1">
          <w:rPr>
            <w:u w:val="single"/>
            <w:lang w:val="nn-NO"/>
          </w:rPr>
          <w:t>http://physicalcomputing.co.uk/2018/01/03/bbc-microbit-for-visually-impaired-learners/</w:t>
        </w:r>
      </w:hyperlink>
    </w:p>
    <w:p w14:paraId="6D77590B" w14:textId="19B62014" w:rsidR="006D616A" w:rsidRPr="00B338D1" w:rsidRDefault="006D616A" w:rsidP="006D616A">
      <w:pPr>
        <w:pStyle w:val="Listeavsnitt"/>
        <w:numPr>
          <w:ilvl w:val="0"/>
          <w:numId w:val="5"/>
        </w:numPr>
        <w:spacing w:after="160" w:line="259" w:lineRule="auto"/>
        <w:rPr>
          <w:u w:val="single"/>
          <w:lang w:val="nn-NO"/>
        </w:rPr>
      </w:pPr>
      <w:r w:rsidRPr="00EE0C99">
        <w:rPr>
          <w:b/>
          <w:bCs/>
          <w:lang w:val="en-US"/>
        </w:rPr>
        <w:t xml:space="preserve">Microsoft </w:t>
      </w:r>
      <w:proofErr w:type="spellStart"/>
      <w:r w:rsidRPr="00EE0C99">
        <w:rPr>
          <w:b/>
          <w:bCs/>
          <w:lang w:val="en-US"/>
        </w:rPr>
        <w:t>MakeCode</w:t>
      </w:r>
      <w:proofErr w:type="spellEnd"/>
      <w:r w:rsidRPr="00B338D1">
        <w:rPr>
          <w:u w:val="single"/>
          <w:lang w:val="nn-NO"/>
        </w:rPr>
        <w:br/>
      </w:r>
      <w:hyperlink r:id="rId58" w:history="1">
        <w:r w:rsidRPr="00B338D1">
          <w:rPr>
            <w:u w:val="single"/>
            <w:lang w:val="nn-NO"/>
          </w:rPr>
          <w:t>https://www.microsoft.com/en-us/makecode</w:t>
        </w:r>
      </w:hyperlink>
    </w:p>
    <w:p w14:paraId="169FE28D" w14:textId="7AF971FC" w:rsidR="006D616A" w:rsidRPr="00B338D1" w:rsidRDefault="006D616A" w:rsidP="006D616A">
      <w:pPr>
        <w:pStyle w:val="Listeavsnitt"/>
        <w:numPr>
          <w:ilvl w:val="0"/>
          <w:numId w:val="5"/>
        </w:numPr>
        <w:spacing w:after="160" w:line="259" w:lineRule="auto"/>
        <w:rPr>
          <w:u w:val="single"/>
          <w:lang w:val="nn-NO"/>
        </w:rPr>
      </w:pPr>
      <w:r w:rsidRPr="00EE0C99">
        <w:rPr>
          <w:b/>
          <w:bCs/>
          <w:lang w:val="en-US"/>
        </w:rPr>
        <w:t xml:space="preserve">Microsoft </w:t>
      </w:r>
      <w:proofErr w:type="spellStart"/>
      <w:r w:rsidRPr="00EE0C99">
        <w:rPr>
          <w:b/>
          <w:bCs/>
          <w:lang w:val="en-US"/>
        </w:rPr>
        <w:t>MakeCode</w:t>
      </w:r>
      <w:proofErr w:type="spellEnd"/>
      <w:r w:rsidRPr="00EE0C99">
        <w:rPr>
          <w:b/>
          <w:bCs/>
          <w:lang w:val="en-US"/>
        </w:rPr>
        <w:t xml:space="preserve"> for </w:t>
      </w:r>
      <w:proofErr w:type="spellStart"/>
      <w:proofErr w:type="gramStart"/>
      <w:r w:rsidRPr="00EE0C99">
        <w:rPr>
          <w:b/>
          <w:bCs/>
          <w:lang w:val="en-US"/>
        </w:rPr>
        <w:t>micro:bit</w:t>
      </w:r>
      <w:proofErr w:type="spellEnd"/>
      <w:proofErr w:type="gramEnd"/>
      <w:r w:rsidRPr="00B338D1">
        <w:rPr>
          <w:u w:val="single"/>
          <w:lang w:val="nn-NO"/>
        </w:rPr>
        <w:br/>
      </w:r>
      <w:hyperlink r:id="rId59" w:history="1">
        <w:r w:rsidRPr="00B338D1">
          <w:rPr>
            <w:u w:val="single"/>
            <w:lang w:val="nn-NO"/>
          </w:rPr>
          <w:t>https://makecode.microbit.org/</w:t>
        </w:r>
      </w:hyperlink>
    </w:p>
    <w:p w14:paraId="2ED5EF1D" w14:textId="4E96BEC4" w:rsidR="0083292A" w:rsidRPr="00B338D1" w:rsidRDefault="0083292A" w:rsidP="006D616A">
      <w:pPr>
        <w:pStyle w:val="Listeavsnitt"/>
        <w:numPr>
          <w:ilvl w:val="0"/>
          <w:numId w:val="5"/>
        </w:numPr>
        <w:spacing w:after="160" w:line="259" w:lineRule="auto"/>
        <w:rPr>
          <w:u w:val="single"/>
          <w:lang w:val="nn-NO"/>
        </w:rPr>
      </w:pPr>
      <w:r w:rsidRPr="00EE0C99">
        <w:rPr>
          <w:b/>
          <w:bCs/>
          <w:lang w:val="en-US"/>
        </w:rPr>
        <w:t>Accessibility in Visual Studio Code</w:t>
      </w:r>
      <w:r w:rsidRPr="00B338D1">
        <w:rPr>
          <w:u w:val="single"/>
          <w:lang w:val="nn-NO"/>
        </w:rPr>
        <w:br/>
      </w:r>
      <w:hyperlink r:id="rId60" w:history="1">
        <w:r w:rsidRPr="00B338D1">
          <w:rPr>
            <w:u w:val="single"/>
            <w:lang w:val="nn-NO"/>
          </w:rPr>
          <w:t>https://code.visualstudio.com/docs/editor/accessibility</w:t>
        </w:r>
      </w:hyperlink>
    </w:p>
    <w:p w14:paraId="6A84C39B" w14:textId="4F893BE2" w:rsidR="008E41D0" w:rsidRPr="00B338D1" w:rsidRDefault="00EE2060" w:rsidP="006D616A">
      <w:pPr>
        <w:pStyle w:val="Listeavsnitt"/>
        <w:numPr>
          <w:ilvl w:val="0"/>
          <w:numId w:val="5"/>
        </w:numPr>
        <w:spacing w:after="160" w:line="259" w:lineRule="auto"/>
        <w:rPr>
          <w:u w:val="single"/>
          <w:lang w:val="nn-NO"/>
        </w:rPr>
      </w:pPr>
      <w:bookmarkStart w:id="91" w:name="_Ref75784436"/>
      <w:r w:rsidRPr="00EE0C99">
        <w:rPr>
          <w:b/>
          <w:bCs/>
          <w:lang w:val="en-US"/>
        </w:rPr>
        <w:t>2021 National Coding Symposium – Agenda</w:t>
      </w:r>
      <w:r w:rsidRPr="00B338D1">
        <w:rPr>
          <w:u w:val="single"/>
          <w:lang w:val="nn-NO"/>
        </w:rPr>
        <w:br/>
      </w:r>
      <w:hyperlink r:id="rId61" w:history="1">
        <w:r w:rsidRPr="00B338D1">
          <w:rPr>
            <w:u w:val="single"/>
            <w:lang w:val="nn-NO"/>
          </w:rPr>
          <w:t>https://aphconnectcenter.org/coding/agenda/</w:t>
        </w:r>
      </w:hyperlink>
      <w:bookmarkEnd w:id="91"/>
    </w:p>
    <w:p w14:paraId="2524A750" w14:textId="5D5F1169" w:rsidR="00EE2060" w:rsidRPr="00B96251" w:rsidRDefault="00EE2060" w:rsidP="006D616A">
      <w:pPr>
        <w:pStyle w:val="Listeavsnitt"/>
        <w:numPr>
          <w:ilvl w:val="0"/>
          <w:numId w:val="5"/>
        </w:numPr>
        <w:spacing w:after="160" w:line="259" w:lineRule="auto"/>
        <w:rPr>
          <w:u w:val="single"/>
        </w:rPr>
      </w:pPr>
      <w:bookmarkStart w:id="92" w:name="_Ref76464512"/>
      <w:r w:rsidRPr="00EE0C99">
        <w:rPr>
          <w:b/>
          <w:bCs/>
          <w:lang w:val="en-US"/>
        </w:rPr>
        <w:t>Coding Symposium: Day 1</w:t>
      </w:r>
      <w:r w:rsidRPr="00B96251">
        <w:rPr>
          <w:u w:val="single"/>
        </w:rPr>
        <w:br/>
        <w:t>https://www.youtube.com/watch?v=sRzQCu9JwuQ</w:t>
      </w:r>
      <w:bookmarkEnd w:id="92"/>
    </w:p>
    <w:bookmarkEnd w:id="68"/>
    <w:p w14:paraId="7D370961" w14:textId="7B97FCCD" w:rsidR="009A2483" w:rsidRPr="00B96251" w:rsidRDefault="009A2483" w:rsidP="00B96251">
      <w:pPr>
        <w:rPr>
          <w:u w:val="single"/>
        </w:rPr>
      </w:pPr>
    </w:p>
    <w:p w14:paraId="10CA4979" w14:textId="77777777" w:rsidR="00B96251" w:rsidRPr="00B96251" w:rsidRDefault="00B96251" w:rsidP="00B96251">
      <w:pPr>
        <w:rPr>
          <w:u w:val="single"/>
        </w:rPr>
      </w:pPr>
    </w:p>
    <w:sectPr w:rsidR="00B96251" w:rsidRPr="00B96251" w:rsidSect="001D0ADD">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27E3B" w14:textId="77777777" w:rsidR="006376BA" w:rsidRDefault="006376BA" w:rsidP="001D0ADD">
      <w:pPr>
        <w:spacing w:after="0" w:line="240" w:lineRule="auto"/>
      </w:pPr>
      <w:r>
        <w:separator/>
      </w:r>
    </w:p>
  </w:endnote>
  <w:endnote w:type="continuationSeparator" w:id="0">
    <w:p w14:paraId="77935A48" w14:textId="77777777" w:rsidR="006376BA" w:rsidRDefault="006376BA" w:rsidP="001D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9476" w14:textId="77777777" w:rsidR="00F45E11" w:rsidRDefault="00F45E1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EndPr/>
    <w:sdtContent>
      <w:p w14:paraId="16C05BF5" w14:textId="77777777" w:rsidR="00833162" w:rsidRDefault="00833162">
        <w:pPr>
          <w:pStyle w:val="Bunntekst"/>
          <w:jc w:val="right"/>
        </w:pPr>
        <w:r>
          <w:fldChar w:fldCharType="begin"/>
        </w:r>
        <w:r>
          <w:instrText>PAGE   \* MERGEFORMAT</w:instrText>
        </w:r>
        <w:r>
          <w:fldChar w:fldCharType="separate"/>
        </w:r>
        <w:r>
          <w:rPr>
            <w:noProof/>
          </w:rPr>
          <w:t>3</w:t>
        </w:r>
        <w:r>
          <w:fldChar w:fldCharType="end"/>
        </w:r>
      </w:p>
    </w:sdtContent>
  </w:sdt>
  <w:p w14:paraId="6C948C22" w14:textId="77777777" w:rsidR="00833162" w:rsidRDefault="00833162">
    <w:pPr>
      <w:pStyle w:val="Bunntekst"/>
    </w:pPr>
    <w:r>
      <w:rPr>
        <w:noProof/>
        <w:lang w:eastAsia="nb-NO"/>
      </w:rPr>
      <w:drawing>
        <wp:inline distT="0" distB="0" distL="0" distR="0" wp14:anchorId="0D99955E" wp14:editId="5803DDE3">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4E0B" w14:textId="77777777" w:rsidR="00F45E11" w:rsidRDefault="00F45E1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45D88" w14:textId="77777777" w:rsidR="006376BA" w:rsidRDefault="006376BA" w:rsidP="001D0ADD">
      <w:pPr>
        <w:spacing w:after="0" w:line="240" w:lineRule="auto"/>
      </w:pPr>
      <w:r>
        <w:separator/>
      </w:r>
    </w:p>
  </w:footnote>
  <w:footnote w:type="continuationSeparator" w:id="0">
    <w:p w14:paraId="01AA5DA9" w14:textId="77777777" w:rsidR="006376BA" w:rsidRDefault="006376BA" w:rsidP="001D0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1997" w14:textId="77777777" w:rsidR="00F45E11" w:rsidRDefault="00F45E1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364E" w14:textId="77777777" w:rsidR="00F45E11" w:rsidRDefault="00F45E1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543E" w14:textId="77777777" w:rsidR="00F45E11" w:rsidRDefault="00F45E1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8AA"/>
    <w:multiLevelType w:val="hybridMultilevel"/>
    <w:tmpl w:val="E75EA3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021A60"/>
    <w:multiLevelType w:val="hybridMultilevel"/>
    <w:tmpl w:val="35C407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D6A5374"/>
    <w:multiLevelType w:val="hybridMultilevel"/>
    <w:tmpl w:val="806875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1A2D94"/>
    <w:multiLevelType w:val="hybridMultilevel"/>
    <w:tmpl w:val="9BDA902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6C12836"/>
    <w:multiLevelType w:val="hybridMultilevel"/>
    <w:tmpl w:val="96B41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2475C0"/>
    <w:multiLevelType w:val="hybridMultilevel"/>
    <w:tmpl w:val="1938008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1FCA4227"/>
    <w:multiLevelType w:val="hybridMultilevel"/>
    <w:tmpl w:val="30FEF4C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68B699F"/>
    <w:multiLevelType w:val="hybridMultilevel"/>
    <w:tmpl w:val="A6EC48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70E01E4"/>
    <w:multiLevelType w:val="hybridMultilevel"/>
    <w:tmpl w:val="909643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F3830E3"/>
    <w:multiLevelType w:val="hybridMultilevel"/>
    <w:tmpl w:val="87AEAB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320102D7"/>
    <w:multiLevelType w:val="hybridMultilevel"/>
    <w:tmpl w:val="1D42D3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D12DD3"/>
    <w:multiLevelType w:val="hybridMultilevel"/>
    <w:tmpl w:val="71309E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F392182"/>
    <w:multiLevelType w:val="hybridMultilevel"/>
    <w:tmpl w:val="7F0693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57F6A9C"/>
    <w:multiLevelType w:val="hybridMultilevel"/>
    <w:tmpl w:val="6EC014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F4F5098"/>
    <w:multiLevelType w:val="hybridMultilevel"/>
    <w:tmpl w:val="3C8C57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6972AA7"/>
    <w:multiLevelType w:val="hybridMultilevel"/>
    <w:tmpl w:val="175687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A5F4A47"/>
    <w:multiLevelType w:val="hybridMultilevel"/>
    <w:tmpl w:val="746EF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63838AF"/>
    <w:multiLevelType w:val="hybridMultilevel"/>
    <w:tmpl w:val="A5C4E2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A4F27D1"/>
    <w:multiLevelType w:val="hybridMultilevel"/>
    <w:tmpl w:val="92D6AF9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E882BF3"/>
    <w:multiLevelType w:val="hybridMultilevel"/>
    <w:tmpl w:val="8BDCDF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024766D"/>
    <w:multiLevelType w:val="hybridMultilevel"/>
    <w:tmpl w:val="00E0E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0"/>
  </w:num>
  <w:num w:numId="4">
    <w:abstractNumId w:val="21"/>
  </w:num>
  <w:num w:numId="5">
    <w:abstractNumId w:val="3"/>
  </w:num>
  <w:num w:numId="6">
    <w:abstractNumId w:val="20"/>
  </w:num>
  <w:num w:numId="7">
    <w:abstractNumId w:val="8"/>
  </w:num>
  <w:num w:numId="8">
    <w:abstractNumId w:val="0"/>
  </w:num>
  <w:num w:numId="9">
    <w:abstractNumId w:val="11"/>
  </w:num>
  <w:num w:numId="10">
    <w:abstractNumId w:val="7"/>
  </w:num>
  <w:num w:numId="11">
    <w:abstractNumId w:val="1"/>
  </w:num>
  <w:num w:numId="12">
    <w:abstractNumId w:val="18"/>
  </w:num>
  <w:num w:numId="13">
    <w:abstractNumId w:val="14"/>
  </w:num>
  <w:num w:numId="14">
    <w:abstractNumId w:val="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3"/>
  </w:num>
  <w:num w:numId="19">
    <w:abstractNumId w:val="22"/>
  </w:num>
  <w:num w:numId="20">
    <w:abstractNumId w:val="17"/>
  </w:num>
  <w:num w:numId="21">
    <w:abstractNumId w:val="19"/>
  </w:num>
  <w:num w:numId="22">
    <w:abstractNumId w:val="9"/>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EC5"/>
    <w:rsid w:val="00003EC4"/>
    <w:rsid w:val="000665C6"/>
    <w:rsid w:val="00073ED2"/>
    <w:rsid w:val="00074821"/>
    <w:rsid w:val="00074F5D"/>
    <w:rsid w:val="00077561"/>
    <w:rsid w:val="00077FDF"/>
    <w:rsid w:val="000C2EEE"/>
    <w:rsid w:val="000D079F"/>
    <w:rsid w:val="000D0EBF"/>
    <w:rsid w:val="000E426B"/>
    <w:rsid w:val="00106CB5"/>
    <w:rsid w:val="00115596"/>
    <w:rsid w:val="00120DB0"/>
    <w:rsid w:val="00121336"/>
    <w:rsid w:val="001252E6"/>
    <w:rsid w:val="00141EDB"/>
    <w:rsid w:val="001560BB"/>
    <w:rsid w:val="00174ABE"/>
    <w:rsid w:val="00174D3B"/>
    <w:rsid w:val="00187E30"/>
    <w:rsid w:val="00195621"/>
    <w:rsid w:val="001A1153"/>
    <w:rsid w:val="001A3627"/>
    <w:rsid w:val="001A3892"/>
    <w:rsid w:val="001A3EC5"/>
    <w:rsid w:val="001C5483"/>
    <w:rsid w:val="001D0ADD"/>
    <w:rsid w:val="001D2CEC"/>
    <w:rsid w:val="001E0F4B"/>
    <w:rsid w:val="001F198C"/>
    <w:rsid w:val="002002E5"/>
    <w:rsid w:val="0021110A"/>
    <w:rsid w:val="0021422F"/>
    <w:rsid w:val="00215F30"/>
    <w:rsid w:val="00223AE6"/>
    <w:rsid w:val="0022521F"/>
    <w:rsid w:val="0022527A"/>
    <w:rsid w:val="00245AD5"/>
    <w:rsid w:val="00254C6A"/>
    <w:rsid w:val="00254F5B"/>
    <w:rsid w:val="00270AC7"/>
    <w:rsid w:val="00277F11"/>
    <w:rsid w:val="00284632"/>
    <w:rsid w:val="00286657"/>
    <w:rsid w:val="002916AD"/>
    <w:rsid w:val="002B2C55"/>
    <w:rsid w:val="002B3E8F"/>
    <w:rsid w:val="002C143E"/>
    <w:rsid w:val="002C5007"/>
    <w:rsid w:val="002E1B78"/>
    <w:rsid w:val="002E3D8C"/>
    <w:rsid w:val="00301F70"/>
    <w:rsid w:val="003321FE"/>
    <w:rsid w:val="00343F08"/>
    <w:rsid w:val="0034412F"/>
    <w:rsid w:val="00346609"/>
    <w:rsid w:val="00347DFC"/>
    <w:rsid w:val="003607CA"/>
    <w:rsid w:val="003615A4"/>
    <w:rsid w:val="003626AF"/>
    <w:rsid w:val="00374466"/>
    <w:rsid w:val="0037669A"/>
    <w:rsid w:val="00384863"/>
    <w:rsid w:val="00386021"/>
    <w:rsid w:val="0039307B"/>
    <w:rsid w:val="00396FBD"/>
    <w:rsid w:val="003B0980"/>
    <w:rsid w:val="003E41EE"/>
    <w:rsid w:val="003F0208"/>
    <w:rsid w:val="003F105E"/>
    <w:rsid w:val="003F2BD8"/>
    <w:rsid w:val="00415412"/>
    <w:rsid w:val="00416143"/>
    <w:rsid w:val="00417EF8"/>
    <w:rsid w:val="004231E1"/>
    <w:rsid w:val="00435DF2"/>
    <w:rsid w:val="00437C27"/>
    <w:rsid w:val="0044413B"/>
    <w:rsid w:val="004446E5"/>
    <w:rsid w:val="00457144"/>
    <w:rsid w:val="00457B5E"/>
    <w:rsid w:val="00461412"/>
    <w:rsid w:val="00464464"/>
    <w:rsid w:val="00482C00"/>
    <w:rsid w:val="004925AB"/>
    <w:rsid w:val="00493BA8"/>
    <w:rsid w:val="00497313"/>
    <w:rsid w:val="004A6254"/>
    <w:rsid w:val="004B297D"/>
    <w:rsid w:val="004B5056"/>
    <w:rsid w:val="004B5686"/>
    <w:rsid w:val="004B5C85"/>
    <w:rsid w:val="004C3882"/>
    <w:rsid w:val="004E1D7C"/>
    <w:rsid w:val="004F43A2"/>
    <w:rsid w:val="00503970"/>
    <w:rsid w:val="00522663"/>
    <w:rsid w:val="00534789"/>
    <w:rsid w:val="00540C0B"/>
    <w:rsid w:val="005423F2"/>
    <w:rsid w:val="00551C8D"/>
    <w:rsid w:val="00586F3D"/>
    <w:rsid w:val="005A05F1"/>
    <w:rsid w:val="005A1D2B"/>
    <w:rsid w:val="005B2C1F"/>
    <w:rsid w:val="005C36B1"/>
    <w:rsid w:val="005C6A65"/>
    <w:rsid w:val="005D49E4"/>
    <w:rsid w:val="005F42E2"/>
    <w:rsid w:val="00610DF8"/>
    <w:rsid w:val="006376BA"/>
    <w:rsid w:val="006552A2"/>
    <w:rsid w:val="00685138"/>
    <w:rsid w:val="006944E8"/>
    <w:rsid w:val="006A1A4D"/>
    <w:rsid w:val="006A4AEB"/>
    <w:rsid w:val="006C2658"/>
    <w:rsid w:val="006C7CDC"/>
    <w:rsid w:val="006D616A"/>
    <w:rsid w:val="006E2E20"/>
    <w:rsid w:val="006F341C"/>
    <w:rsid w:val="006F3CE3"/>
    <w:rsid w:val="006F42DC"/>
    <w:rsid w:val="00705A18"/>
    <w:rsid w:val="007211F2"/>
    <w:rsid w:val="007367E8"/>
    <w:rsid w:val="00745A2B"/>
    <w:rsid w:val="00745E08"/>
    <w:rsid w:val="007542AD"/>
    <w:rsid w:val="00763D6A"/>
    <w:rsid w:val="00765C79"/>
    <w:rsid w:val="00767CB2"/>
    <w:rsid w:val="007803AF"/>
    <w:rsid w:val="00797460"/>
    <w:rsid w:val="007A5A8B"/>
    <w:rsid w:val="007B219D"/>
    <w:rsid w:val="007B439A"/>
    <w:rsid w:val="007E3D04"/>
    <w:rsid w:val="007E4038"/>
    <w:rsid w:val="007F5C07"/>
    <w:rsid w:val="007F7765"/>
    <w:rsid w:val="00800717"/>
    <w:rsid w:val="00802336"/>
    <w:rsid w:val="0080564E"/>
    <w:rsid w:val="00815180"/>
    <w:rsid w:val="00825A6B"/>
    <w:rsid w:val="0083292A"/>
    <w:rsid w:val="00833162"/>
    <w:rsid w:val="00833CAC"/>
    <w:rsid w:val="00842255"/>
    <w:rsid w:val="008635B6"/>
    <w:rsid w:val="00865452"/>
    <w:rsid w:val="00867753"/>
    <w:rsid w:val="00883C4C"/>
    <w:rsid w:val="00893016"/>
    <w:rsid w:val="00897FB0"/>
    <w:rsid w:val="008B7FA2"/>
    <w:rsid w:val="008E41D0"/>
    <w:rsid w:val="00902800"/>
    <w:rsid w:val="00914ACE"/>
    <w:rsid w:val="00943DEF"/>
    <w:rsid w:val="00944648"/>
    <w:rsid w:val="00947816"/>
    <w:rsid w:val="00952814"/>
    <w:rsid w:val="00967805"/>
    <w:rsid w:val="009760B6"/>
    <w:rsid w:val="00992F3E"/>
    <w:rsid w:val="009A2483"/>
    <w:rsid w:val="009A7899"/>
    <w:rsid w:val="009B119E"/>
    <w:rsid w:val="009B368D"/>
    <w:rsid w:val="009C60E6"/>
    <w:rsid w:val="009D3A67"/>
    <w:rsid w:val="009E11BF"/>
    <w:rsid w:val="009E4C97"/>
    <w:rsid w:val="009E57C8"/>
    <w:rsid w:val="009E5FDE"/>
    <w:rsid w:val="009E774B"/>
    <w:rsid w:val="009F6B21"/>
    <w:rsid w:val="00A103F6"/>
    <w:rsid w:val="00A24417"/>
    <w:rsid w:val="00A43A15"/>
    <w:rsid w:val="00A45081"/>
    <w:rsid w:val="00A462B1"/>
    <w:rsid w:val="00A64409"/>
    <w:rsid w:val="00A7077F"/>
    <w:rsid w:val="00A7403D"/>
    <w:rsid w:val="00A8347B"/>
    <w:rsid w:val="00A83E30"/>
    <w:rsid w:val="00A9270E"/>
    <w:rsid w:val="00A93B06"/>
    <w:rsid w:val="00AA0393"/>
    <w:rsid w:val="00AB044C"/>
    <w:rsid w:val="00AB1691"/>
    <w:rsid w:val="00AC11F2"/>
    <w:rsid w:val="00AC77D3"/>
    <w:rsid w:val="00AE5CBD"/>
    <w:rsid w:val="00AF4ACA"/>
    <w:rsid w:val="00AF7160"/>
    <w:rsid w:val="00B20031"/>
    <w:rsid w:val="00B24A1A"/>
    <w:rsid w:val="00B338D1"/>
    <w:rsid w:val="00B34ED4"/>
    <w:rsid w:val="00B4281E"/>
    <w:rsid w:val="00B50769"/>
    <w:rsid w:val="00B552D9"/>
    <w:rsid w:val="00B653A2"/>
    <w:rsid w:val="00B71B82"/>
    <w:rsid w:val="00B7334C"/>
    <w:rsid w:val="00B80BF8"/>
    <w:rsid w:val="00B829F8"/>
    <w:rsid w:val="00B83100"/>
    <w:rsid w:val="00B87428"/>
    <w:rsid w:val="00B93E8B"/>
    <w:rsid w:val="00B96251"/>
    <w:rsid w:val="00BA542F"/>
    <w:rsid w:val="00BC5010"/>
    <w:rsid w:val="00BD271B"/>
    <w:rsid w:val="00C0548F"/>
    <w:rsid w:val="00C1008F"/>
    <w:rsid w:val="00C26C90"/>
    <w:rsid w:val="00C3302C"/>
    <w:rsid w:val="00C33723"/>
    <w:rsid w:val="00C52F0D"/>
    <w:rsid w:val="00C571EE"/>
    <w:rsid w:val="00C65526"/>
    <w:rsid w:val="00C7598A"/>
    <w:rsid w:val="00C82D49"/>
    <w:rsid w:val="00C845DA"/>
    <w:rsid w:val="00C86227"/>
    <w:rsid w:val="00C86F55"/>
    <w:rsid w:val="00C927A6"/>
    <w:rsid w:val="00CA40E0"/>
    <w:rsid w:val="00CB2CD1"/>
    <w:rsid w:val="00CB311C"/>
    <w:rsid w:val="00CC15C3"/>
    <w:rsid w:val="00CC1E3E"/>
    <w:rsid w:val="00CC3949"/>
    <w:rsid w:val="00CC501F"/>
    <w:rsid w:val="00CD210B"/>
    <w:rsid w:val="00CF7EE5"/>
    <w:rsid w:val="00D06BB6"/>
    <w:rsid w:val="00D10E5F"/>
    <w:rsid w:val="00D270B4"/>
    <w:rsid w:val="00D27E1F"/>
    <w:rsid w:val="00D34C62"/>
    <w:rsid w:val="00D42536"/>
    <w:rsid w:val="00D56C85"/>
    <w:rsid w:val="00D57281"/>
    <w:rsid w:val="00D576C7"/>
    <w:rsid w:val="00D66255"/>
    <w:rsid w:val="00D70398"/>
    <w:rsid w:val="00DB2DAA"/>
    <w:rsid w:val="00DC104C"/>
    <w:rsid w:val="00DC6C4A"/>
    <w:rsid w:val="00DE4D9B"/>
    <w:rsid w:val="00DE4EAE"/>
    <w:rsid w:val="00DF4984"/>
    <w:rsid w:val="00E042E6"/>
    <w:rsid w:val="00E20833"/>
    <w:rsid w:val="00E24A58"/>
    <w:rsid w:val="00E322CC"/>
    <w:rsid w:val="00E46596"/>
    <w:rsid w:val="00E5561B"/>
    <w:rsid w:val="00E55B04"/>
    <w:rsid w:val="00E65532"/>
    <w:rsid w:val="00E66D67"/>
    <w:rsid w:val="00E80A9D"/>
    <w:rsid w:val="00E82CDD"/>
    <w:rsid w:val="00E96ACE"/>
    <w:rsid w:val="00EA2C03"/>
    <w:rsid w:val="00EA40A2"/>
    <w:rsid w:val="00EB44B5"/>
    <w:rsid w:val="00EC1C8C"/>
    <w:rsid w:val="00ED2511"/>
    <w:rsid w:val="00EE0C99"/>
    <w:rsid w:val="00EE2060"/>
    <w:rsid w:val="00EE7DDB"/>
    <w:rsid w:val="00EF069D"/>
    <w:rsid w:val="00F05612"/>
    <w:rsid w:val="00F16CD2"/>
    <w:rsid w:val="00F218AE"/>
    <w:rsid w:val="00F32743"/>
    <w:rsid w:val="00F42021"/>
    <w:rsid w:val="00F45E11"/>
    <w:rsid w:val="00F46E53"/>
    <w:rsid w:val="00F4726E"/>
    <w:rsid w:val="00F5216D"/>
    <w:rsid w:val="00F55102"/>
    <w:rsid w:val="00F60A35"/>
    <w:rsid w:val="00F61234"/>
    <w:rsid w:val="00F66441"/>
    <w:rsid w:val="00F7220E"/>
    <w:rsid w:val="00F759DC"/>
    <w:rsid w:val="00FA2A4B"/>
    <w:rsid w:val="00FA7529"/>
    <w:rsid w:val="00FB66E4"/>
    <w:rsid w:val="00FC7ADC"/>
    <w:rsid w:val="00FD02BD"/>
    <w:rsid w:val="00FD3B64"/>
    <w:rsid w:val="00FD3FC0"/>
    <w:rsid w:val="00FE71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4C24E"/>
  <w15:docId w15:val="{5AEA1386-ADD2-4075-931D-3D228E7A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8AE"/>
  </w:style>
  <w:style w:type="paragraph" w:styleId="Overskrift1">
    <w:name w:val="heading 1"/>
    <w:basedOn w:val="Normal"/>
    <w:next w:val="Normal"/>
    <w:link w:val="Overskrift1Tegn"/>
    <w:uiPriority w:val="9"/>
    <w:qFormat/>
    <w:rsid w:val="00EA40A2"/>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EA40A2"/>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A2483"/>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qFormat/>
    <w:rsid w:val="009A248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9A248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9A248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9A248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9A248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A248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2916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916AD"/>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40A2"/>
    <w:rPr>
      <w:rFonts w:asciiTheme="majorHAnsi" w:eastAsiaTheme="majorEastAsia" w:hAnsiTheme="majorHAnsi" w:cstheme="majorBidi"/>
      <w:color w:val="365F91" w:themeColor="accent1" w:themeShade="BF"/>
      <w:sz w:val="32"/>
      <w:szCs w:val="32"/>
    </w:rPr>
  </w:style>
  <w:style w:type="paragraph" w:styleId="Listeavsnitt">
    <w:name w:val="List Paragraph"/>
    <w:basedOn w:val="Normal"/>
    <w:uiPriority w:val="34"/>
    <w:qFormat/>
    <w:rsid w:val="00EA40A2"/>
    <w:pPr>
      <w:ind w:left="720"/>
      <w:contextualSpacing/>
    </w:pPr>
  </w:style>
  <w:style w:type="character" w:customStyle="1" w:styleId="Overskrift2Tegn">
    <w:name w:val="Overskrift 2 Tegn"/>
    <w:basedOn w:val="Standardskriftforavsnitt"/>
    <w:link w:val="Overskrift2"/>
    <w:uiPriority w:val="9"/>
    <w:rsid w:val="00EA40A2"/>
    <w:rPr>
      <w:rFonts w:asciiTheme="majorHAnsi" w:eastAsiaTheme="majorEastAsia" w:hAnsiTheme="majorHAnsi" w:cstheme="majorBidi"/>
      <w:color w:val="365F91" w:themeColor="accent1" w:themeShade="BF"/>
      <w:sz w:val="26"/>
      <w:szCs w:val="26"/>
    </w:rPr>
  </w:style>
  <w:style w:type="character" w:styleId="Hyperkobling">
    <w:name w:val="Hyperlink"/>
    <w:basedOn w:val="Standardskriftforavsnitt"/>
    <w:uiPriority w:val="99"/>
    <w:unhideWhenUsed/>
    <w:rsid w:val="00C33723"/>
    <w:rPr>
      <w:color w:val="0000FF" w:themeColor="hyperlink"/>
      <w:u w:val="single"/>
    </w:rPr>
  </w:style>
  <w:style w:type="character" w:styleId="Fulgthyperkobling">
    <w:name w:val="FollowedHyperlink"/>
    <w:basedOn w:val="Standardskriftforavsnitt"/>
    <w:uiPriority w:val="99"/>
    <w:semiHidden/>
    <w:unhideWhenUsed/>
    <w:rsid w:val="00C33723"/>
    <w:rPr>
      <w:color w:val="800080" w:themeColor="followedHyperlink"/>
      <w:u w:val="single"/>
    </w:rPr>
  </w:style>
  <w:style w:type="paragraph" w:styleId="Overskriftforinnholdsfortegnelse">
    <w:name w:val="TOC Heading"/>
    <w:basedOn w:val="Overskrift1"/>
    <w:next w:val="Normal"/>
    <w:uiPriority w:val="39"/>
    <w:unhideWhenUsed/>
    <w:qFormat/>
    <w:rsid w:val="00C26C90"/>
    <w:pPr>
      <w:numPr>
        <w:numId w:val="0"/>
      </w:numPr>
      <w:spacing w:line="259" w:lineRule="auto"/>
      <w:outlineLvl w:val="9"/>
    </w:pPr>
    <w:rPr>
      <w:lang w:eastAsia="nb-NO"/>
    </w:rPr>
  </w:style>
  <w:style w:type="paragraph" w:styleId="INNH1">
    <w:name w:val="toc 1"/>
    <w:basedOn w:val="Normal"/>
    <w:next w:val="Normal"/>
    <w:autoRedefine/>
    <w:uiPriority w:val="39"/>
    <w:unhideWhenUsed/>
    <w:rsid w:val="00C26C90"/>
    <w:pPr>
      <w:spacing w:after="100"/>
    </w:pPr>
  </w:style>
  <w:style w:type="character" w:customStyle="1" w:styleId="Overskrift3Tegn">
    <w:name w:val="Overskrift 3 Tegn"/>
    <w:basedOn w:val="Standardskriftforavsnitt"/>
    <w:link w:val="Overskrift3"/>
    <w:uiPriority w:val="9"/>
    <w:rsid w:val="009A2483"/>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semiHidden/>
    <w:rsid w:val="009A2483"/>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foravsnitt"/>
    <w:link w:val="Overskrift5"/>
    <w:uiPriority w:val="9"/>
    <w:semiHidden/>
    <w:rsid w:val="009A2483"/>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foravsnitt"/>
    <w:link w:val="Overskrift6"/>
    <w:uiPriority w:val="9"/>
    <w:semiHidden/>
    <w:rsid w:val="009A2483"/>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foravsnitt"/>
    <w:link w:val="Overskrift7"/>
    <w:uiPriority w:val="9"/>
    <w:semiHidden/>
    <w:rsid w:val="009A2483"/>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foravsnitt"/>
    <w:link w:val="Overskrift8"/>
    <w:uiPriority w:val="9"/>
    <w:semiHidden/>
    <w:rsid w:val="009A2483"/>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A2483"/>
    <w:rPr>
      <w:rFonts w:asciiTheme="majorHAnsi" w:eastAsiaTheme="majorEastAsia" w:hAnsiTheme="majorHAnsi" w:cstheme="majorBidi"/>
      <w:i/>
      <w:iCs/>
      <w:color w:val="272727" w:themeColor="text1" w:themeTint="D8"/>
      <w:sz w:val="21"/>
      <w:szCs w:val="21"/>
    </w:rPr>
  </w:style>
  <w:style w:type="paragraph" w:styleId="Topptekst">
    <w:name w:val="header"/>
    <w:basedOn w:val="Normal"/>
    <w:link w:val="TopptekstTegn"/>
    <w:uiPriority w:val="99"/>
    <w:unhideWhenUsed/>
    <w:rsid w:val="001D0AD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D0ADD"/>
  </w:style>
  <w:style w:type="paragraph" w:styleId="Bunntekst">
    <w:name w:val="footer"/>
    <w:basedOn w:val="Normal"/>
    <w:link w:val="BunntekstTegn"/>
    <w:uiPriority w:val="99"/>
    <w:unhideWhenUsed/>
    <w:rsid w:val="001D0AD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D0ADD"/>
  </w:style>
  <w:style w:type="paragraph" w:styleId="Bobletekst">
    <w:name w:val="Balloon Text"/>
    <w:basedOn w:val="Normal"/>
    <w:link w:val="BobletekstTegn"/>
    <w:uiPriority w:val="99"/>
    <w:semiHidden/>
    <w:unhideWhenUsed/>
    <w:rsid w:val="001D0AD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D0ADD"/>
    <w:rPr>
      <w:rFonts w:ascii="Segoe UI" w:hAnsi="Segoe UI" w:cs="Segoe UI"/>
      <w:sz w:val="18"/>
      <w:szCs w:val="18"/>
    </w:rPr>
  </w:style>
  <w:style w:type="table" w:styleId="Tabellrutenett">
    <w:name w:val="Table Grid"/>
    <w:basedOn w:val="Vanligtabell"/>
    <w:uiPriority w:val="59"/>
    <w:rsid w:val="00E66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45A2B"/>
    <w:rPr>
      <w:color w:val="605E5C"/>
      <w:shd w:val="clear" w:color="auto" w:fill="E1DFDD"/>
    </w:rPr>
  </w:style>
  <w:style w:type="paragraph" w:styleId="INNH2">
    <w:name w:val="toc 2"/>
    <w:basedOn w:val="Normal"/>
    <w:next w:val="Normal"/>
    <w:autoRedefine/>
    <w:uiPriority w:val="39"/>
    <w:unhideWhenUsed/>
    <w:rsid w:val="004B5056"/>
    <w:pPr>
      <w:spacing w:after="100"/>
      <w:ind w:left="220"/>
    </w:pPr>
  </w:style>
  <w:style w:type="paragraph" w:styleId="Sitat">
    <w:name w:val="Quote"/>
    <w:basedOn w:val="Normal"/>
    <w:next w:val="Normal"/>
    <w:link w:val="SitatTegn"/>
    <w:uiPriority w:val="29"/>
    <w:qFormat/>
    <w:rsid w:val="00BC5010"/>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C5010"/>
    <w:rPr>
      <w:i/>
      <w:iCs/>
      <w:color w:val="404040" w:themeColor="text1" w:themeTint="BF"/>
    </w:rPr>
  </w:style>
  <w:style w:type="paragraph" w:styleId="INNH3">
    <w:name w:val="toc 3"/>
    <w:basedOn w:val="Normal"/>
    <w:next w:val="Normal"/>
    <w:autoRedefine/>
    <w:uiPriority w:val="39"/>
    <w:unhideWhenUsed/>
    <w:rsid w:val="00B7334C"/>
    <w:pPr>
      <w:spacing w:after="100"/>
      <w:ind w:left="440"/>
    </w:pPr>
  </w:style>
  <w:style w:type="paragraph" w:styleId="Bildetekst">
    <w:name w:val="caption"/>
    <w:basedOn w:val="Normal"/>
    <w:next w:val="Normal"/>
    <w:uiPriority w:val="35"/>
    <w:unhideWhenUsed/>
    <w:qFormat/>
    <w:rsid w:val="006552A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483132">
      <w:bodyDiv w:val="1"/>
      <w:marLeft w:val="0"/>
      <w:marRight w:val="0"/>
      <w:marTop w:val="0"/>
      <w:marBottom w:val="0"/>
      <w:divBdr>
        <w:top w:val="none" w:sz="0" w:space="0" w:color="auto"/>
        <w:left w:val="none" w:sz="0" w:space="0" w:color="auto"/>
        <w:bottom w:val="none" w:sz="0" w:space="0" w:color="auto"/>
        <w:right w:val="none" w:sz="0" w:space="0" w:color="auto"/>
      </w:divBdr>
    </w:div>
    <w:div w:id="527448480">
      <w:bodyDiv w:val="1"/>
      <w:marLeft w:val="0"/>
      <w:marRight w:val="0"/>
      <w:marTop w:val="0"/>
      <w:marBottom w:val="0"/>
      <w:divBdr>
        <w:top w:val="none" w:sz="0" w:space="0" w:color="auto"/>
        <w:left w:val="none" w:sz="0" w:space="0" w:color="auto"/>
        <w:bottom w:val="none" w:sz="0" w:space="0" w:color="auto"/>
        <w:right w:val="none" w:sz="0" w:space="0" w:color="auto"/>
      </w:divBdr>
    </w:div>
    <w:div w:id="788625274">
      <w:bodyDiv w:val="1"/>
      <w:marLeft w:val="0"/>
      <w:marRight w:val="0"/>
      <w:marTop w:val="0"/>
      <w:marBottom w:val="0"/>
      <w:divBdr>
        <w:top w:val="none" w:sz="0" w:space="0" w:color="auto"/>
        <w:left w:val="none" w:sz="0" w:space="0" w:color="auto"/>
        <w:bottom w:val="none" w:sz="0" w:space="0" w:color="auto"/>
        <w:right w:val="none" w:sz="0" w:space="0" w:color="auto"/>
      </w:divBdr>
    </w:div>
    <w:div w:id="1007824093">
      <w:bodyDiv w:val="1"/>
      <w:marLeft w:val="0"/>
      <w:marRight w:val="0"/>
      <w:marTop w:val="0"/>
      <w:marBottom w:val="0"/>
      <w:divBdr>
        <w:top w:val="none" w:sz="0" w:space="0" w:color="auto"/>
        <w:left w:val="none" w:sz="0" w:space="0" w:color="auto"/>
        <w:bottom w:val="none" w:sz="0" w:space="0" w:color="auto"/>
        <w:right w:val="none" w:sz="0" w:space="0" w:color="auto"/>
      </w:divBdr>
    </w:div>
    <w:div w:id="1087656007">
      <w:bodyDiv w:val="1"/>
      <w:marLeft w:val="0"/>
      <w:marRight w:val="0"/>
      <w:marTop w:val="0"/>
      <w:marBottom w:val="0"/>
      <w:divBdr>
        <w:top w:val="none" w:sz="0" w:space="0" w:color="auto"/>
        <w:left w:val="none" w:sz="0" w:space="0" w:color="auto"/>
        <w:bottom w:val="none" w:sz="0" w:space="0" w:color="auto"/>
        <w:right w:val="none" w:sz="0" w:space="0" w:color="auto"/>
      </w:divBdr>
    </w:div>
    <w:div w:id="1403330243">
      <w:bodyDiv w:val="1"/>
      <w:marLeft w:val="0"/>
      <w:marRight w:val="0"/>
      <w:marTop w:val="0"/>
      <w:marBottom w:val="0"/>
      <w:divBdr>
        <w:top w:val="none" w:sz="0" w:space="0" w:color="auto"/>
        <w:left w:val="none" w:sz="0" w:space="0" w:color="auto"/>
        <w:bottom w:val="none" w:sz="0" w:space="0" w:color="auto"/>
        <w:right w:val="none" w:sz="0" w:space="0" w:color="auto"/>
      </w:divBdr>
    </w:div>
    <w:div w:id="1475289945">
      <w:bodyDiv w:val="1"/>
      <w:marLeft w:val="0"/>
      <w:marRight w:val="0"/>
      <w:marTop w:val="0"/>
      <w:marBottom w:val="0"/>
      <w:divBdr>
        <w:top w:val="none" w:sz="0" w:space="0" w:color="auto"/>
        <w:left w:val="none" w:sz="0" w:space="0" w:color="auto"/>
        <w:bottom w:val="none" w:sz="0" w:space="0" w:color="auto"/>
        <w:right w:val="none" w:sz="0" w:space="0" w:color="auto"/>
      </w:divBdr>
    </w:div>
    <w:div w:id="1684626047">
      <w:bodyDiv w:val="1"/>
      <w:marLeft w:val="0"/>
      <w:marRight w:val="0"/>
      <w:marTop w:val="0"/>
      <w:marBottom w:val="0"/>
      <w:divBdr>
        <w:top w:val="none" w:sz="0" w:space="0" w:color="auto"/>
        <w:left w:val="none" w:sz="0" w:space="0" w:color="auto"/>
        <w:bottom w:val="none" w:sz="0" w:space="0" w:color="auto"/>
        <w:right w:val="none" w:sz="0" w:space="0" w:color="auto"/>
      </w:divBdr>
    </w:div>
    <w:div w:id="1709138551">
      <w:bodyDiv w:val="1"/>
      <w:marLeft w:val="0"/>
      <w:marRight w:val="0"/>
      <w:marTop w:val="0"/>
      <w:marBottom w:val="0"/>
      <w:divBdr>
        <w:top w:val="none" w:sz="0" w:space="0" w:color="auto"/>
        <w:left w:val="none" w:sz="0" w:space="0" w:color="auto"/>
        <w:bottom w:val="none" w:sz="0" w:space="0" w:color="auto"/>
        <w:right w:val="none" w:sz="0" w:space="0" w:color="auto"/>
      </w:divBdr>
    </w:div>
    <w:div w:id="1758283207">
      <w:bodyDiv w:val="1"/>
      <w:marLeft w:val="0"/>
      <w:marRight w:val="0"/>
      <w:marTop w:val="0"/>
      <w:marBottom w:val="0"/>
      <w:divBdr>
        <w:top w:val="none" w:sz="0" w:space="0" w:color="auto"/>
        <w:left w:val="none" w:sz="0" w:space="0" w:color="auto"/>
        <w:bottom w:val="none" w:sz="0" w:space="0" w:color="auto"/>
        <w:right w:val="none" w:sz="0" w:space="0" w:color="auto"/>
      </w:divBdr>
    </w:div>
    <w:div w:id="198785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no/aktuelt/innforer-krav-om-universell-utforming-av-ikt-i-utdanningen/id2521801/" TargetMode="External"/><Relationship Id="rId21" Type="http://schemas.openxmlformats.org/officeDocument/2006/relationships/hyperlink" Target="https://smartja.no/" TargetMode="External"/><Relationship Id="rId42" Type="http://schemas.openxmlformats.org/officeDocument/2006/relationships/hyperlink" Target="https://shortcutsgallery.com/" TargetMode="External"/><Relationship Id="rId47" Type="http://schemas.openxmlformats.org/officeDocument/2006/relationships/hyperlink" Target="https://codejumper.com/resources.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statped.no/laringsressurs/syn/kodeverktoy-og-tilgjengelighet/" TargetMode="External"/><Relationship Id="rId11" Type="http://schemas.openxmlformats.org/officeDocument/2006/relationships/image" Target="media/image2.jpg"/><Relationship Id="rId24" Type="http://schemas.openxmlformats.org/officeDocument/2006/relationships/hyperlink" Target="https://python.org/downloads/" TargetMode="External"/><Relationship Id="rId32" Type="http://schemas.openxmlformats.org/officeDocument/2006/relationships/hyperlink" Target="https://www.kidsakoder.no/2016/08/21/koding-blue-bot/" TargetMode="External"/><Relationship Id="rId37" Type="http://schemas.openxmlformats.org/officeDocument/2006/relationships/hyperlink" Target="https://www.apple.com/no/swift/playgrounds/" TargetMode="External"/><Relationship Id="rId40" Type="http://schemas.openxmlformats.org/officeDocument/2006/relationships/hyperlink" Target="https://www.youtube.com/watch?v=yDUHNxugu6s" TargetMode="External"/><Relationship Id="rId45" Type="http://schemas.openxmlformats.org/officeDocument/2006/relationships/hyperlink" Target="https://www.smartja.no/microsoft-vil-laere-blinde-barn-a-kode/" TargetMode="External"/><Relationship Id="rId53" Type="http://schemas.openxmlformats.org/officeDocument/2006/relationships/hyperlink" Target="https://code.visualstudio.com/docs/python/python-tutorial" TargetMode="External"/><Relationship Id="rId58" Type="http://schemas.openxmlformats.org/officeDocument/2006/relationships/hyperlink" Target="https://www.microsoft.com/en-us/makecode"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aphconnectcenter.org/coding/agenda/" TargetMode="External"/><Relationship Id="rId19" Type="http://schemas.openxmlformats.org/officeDocument/2006/relationships/hyperlink" Target="http://nrk.no/nyheter/siste.rss"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uu.difi.no/nyhet/2018/09/eus-webdirektiv-blir-en-del-av-norsk-regelverk" TargetMode="External"/><Relationship Id="rId30" Type="http://schemas.openxmlformats.org/officeDocument/2006/relationships/hyperlink" Target="https://www.smartja.no/everyone-can-code/" TargetMode="External"/><Relationship Id="rId35" Type="http://schemas.openxmlformats.org/officeDocument/2006/relationships/hyperlink" Target="https://play.google.com/store/apps/details?id=tts.bluebot&amp;hl=en_US&amp;gl=US" TargetMode="External"/><Relationship Id="rId43" Type="http://schemas.openxmlformats.org/officeDocument/2006/relationships/hyperlink" Target="https://support.freedomscientific.com/Content/Documents/Other/ScriptManual/01-0_Introduction.htm" TargetMode="External"/><Relationship Id="rId48" Type="http://schemas.openxmlformats.org/officeDocument/2006/relationships/hyperlink" Target="https://education.microsoft.com/en-us/course/b38ae828/overview" TargetMode="External"/><Relationship Id="rId56" Type="http://schemas.openxmlformats.org/officeDocument/2006/relationships/hyperlink" Target="https://microbit.org/"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mailto:info@medialt.no" TargetMode="External"/><Relationship Id="rId51" Type="http://schemas.openxmlformats.org/officeDocument/2006/relationships/hyperlink" Target="https://www.youtube.com/watch?v=X29BuzGHlBs"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code.visualstudio.com/" TargetMode="External"/><Relationship Id="rId33" Type="http://schemas.openxmlformats.org/officeDocument/2006/relationships/hyperlink" Target="https://www.tts-international.com/tactile-code-reader/1010494.html" TargetMode="External"/><Relationship Id="rId38" Type="http://schemas.openxmlformats.org/officeDocument/2006/relationships/hyperlink" Target="https://www.apple.com/education/k12/teaching-code/" TargetMode="External"/><Relationship Id="rId46" Type="http://schemas.openxmlformats.org/officeDocument/2006/relationships/hyperlink" Target="https://codejumper.com/" TargetMode="External"/><Relationship Id="rId59" Type="http://schemas.openxmlformats.org/officeDocument/2006/relationships/hyperlink" Target="https://makecode.microbit.org/" TargetMode="External"/><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yperlink" Target="https://support.apple.com/no-no/guide/shortcuts/welcome/ios" TargetMode="External"/><Relationship Id="rId54" Type="http://schemas.openxmlformats.org/officeDocument/2006/relationships/hyperlink" Target="https://github.com/oivron/komme-i-gang-microbit/wiki/micro:bit-med-Python:-Komme-i-gan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udir.no/globalassets/filer/programmering_i_skolen.pdf" TargetMode="External"/><Relationship Id="rId36" Type="http://schemas.openxmlformats.org/officeDocument/2006/relationships/hyperlink" Target="https://apps.apple.com/app/blue-bot/id957753068?ign-mpt=uo%3D4" TargetMode="External"/><Relationship Id="rId49" Type="http://schemas.openxmlformats.org/officeDocument/2006/relationships/hyperlink" Target="https://quorumlanguage.com/" TargetMode="External"/><Relationship Id="rId57" Type="http://schemas.openxmlformats.org/officeDocument/2006/relationships/hyperlink" Target="http://physicalcomputing.co.uk/2018/01/03/bbc-microbit-for-visually-impaired-learners/" TargetMode="External"/><Relationship Id="rId10" Type="http://schemas.openxmlformats.org/officeDocument/2006/relationships/image" Target="media/image1.png"/><Relationship Id="rId31" Type="http://schemas.openxmlformats.org/officeDocument/2006/relationships/hyperlink" Target="https://www.closingthegap.com/can-everyone-code-promising-tools-for-coding-with-accessibility-for-all/" TargetMode="External"/><Relationship Id="rId44" Type="http://schemas.openxmlformats.org/officeDocument/2006/relationships/hyperlink" Target="https://support.freedomscientific.com/support/jawsdocumentation/ScriptingInfo" TargetMode="External"/><Relationship Id="rId52" Type="http://schemas.openxmlformats.org/officeDocument/2006/relationships/hyperlink" Target="https://github.com/oivron/coding-without-seeing/wiki/Visual-Studio-Code" TargetMode="External"/><Relationship Id="rId60" Type="http://schemas.openxmlformats.org/officeDocument/2006/relationships/hyperlink" Target="https://code.visualstudio.com/docs/editor/accessibility"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www.medialt.no" TargetMode="External"/><Relationship Id="rId13" Type="http://schemas.openxmlformats.org/officeDocument/2006/relationships/image" Target="media/image4.jpg"/><Relationship Id="rId18" Type="http://schemas.openxmlformats.org/officeDocument/2006/relationships/hyperlink" Target="https://www.nlb.no/nye-boker" TargetMode="External"/><Relationship Id="rId39" Type="http://schemas.openxmlformats.org/officeDocument/2006/relationships/hyperlink" Target="https://www.applevis.com/podcasts/learn-code-swift-playgrounds-ipad-part-1" TargetMode="External"/><Relationship Id="rId34" Type="http://schemas.openxmlformats.org/officeDocument/2006/relationships/hyperlink" Target="https://www.tts-international.com/tactile-code-reader-tiles-extension-pack/1009828.html" TargetMode="External"/><Relationship Id="rId50" Type="http://schemas.openxmlformats.org/officeDocument/2006/relationships/hyperlink" Target="https://quorumlanguage.com/reference.html" TargetMode="External"/><Relationship Id="rId55" Type="http://schemas.openxmlformats.org/officeDocument/2006/relationships/hyperlink" Target="https://github.com/oivron/komme-i-gang-microbit/blob/master/superbit-oppdraget.m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MediaLT%20Dropbox\MLT\MediaLT\maler\rappor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97606-E80A-4401-8CF9-209C56BF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2896</TotalTime>
  <Pages>1</Pages>
  <Words>9552</Words>
  <Characters>50630</Characters>
  <Application>Microsoft Office Word</Application>
  <DocSecurity>0</DocSecurity>
  <Lines>421</Lines>
  <Paragraphs>120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Morten Tollefsen</dc:creator>
  <cp:lastModifiedBy>Morten Tollefsen</cp:lastModifiedBy>
  <cp:revision>140</cp:revision>
  <cp:lastPrinted>2013-11-20T13:59:00Z</cp:lastPrinted>
  <dcterms:created xsi:type="dcterms:W3CDTF">2020-11-06T12:08:00Z</dcterms:created>
  <dcterms:modified xsi:type="dcterms:W3CDTF">2021-08-24T10:12:00Z</dcterms:modified>
</cp:coreProperties>
</file>